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B30E" w14:textId="11CE9AF9" w:rsidR="00F67695" w:rsidRPr="00327286" w:rsidRDefault="0021318A" w:rsidP="00B632EF">
      <w:pPr>
        <w:pStyle w:val="Piedepgina"/>
        <w:spacing w:after="0" w:line="240" w:lineRule="auto"/>
        <w:ind w:right="7706"/>
        <w:jc w:val="right"/>
        <w:rPr>
          <w:rFonts w:cs="Arial"/>
          <w:color w:val="FFFFFF" w:themeColor="background1"/>
          <w:spacing w:val="30"/>
          <w:sz w:val="28"/>
        </w:rPr>
      </w:pPr>
      <w:r w:rsidRPr="00327286">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6DE31F5F"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327286">
        <w:rPr>
          <w:rFonts w:cs="Arial"/>
          <w:color w:val="FFFFFF" w:themeColor="background1"/>
          <w:spacing w:val="30"/>
          <w:sz w:val="28"/>
        </w:rPr>
        <w:t>&lt;LOGO DE</w:t>
      </w:r>
      <w:r w:rsidR="00FD3E9B" w:rsidRPr="00327286">
        <w:rPr>
          <w:rFonts w:cs="Arial"/>
          <w:color w:val="FFFFFF" w:themeColor="background1"/>
          <w:spacing w:val="30"/>
          <w:sz w:val="28"/>
        </w:rPr>
        <w:t xml:space="preserve"> </w:t>
      </w:r>
      <w:r w:rsidR="00F67695" w:rsidRPr="00327286">
        <w:rPr>
          <w:rFonts w:cs="Arial"/>
          <w:color w:val="FFFFFF" w:themeColor="background1"/>
          <w:spacing w:val="30"/>
          <w:sz w:val="28"/>
        </w:rPr>
        <w:t xml:space="preserve">LA </w:t>
      </w:r>
      <w:r w:rsidR="00561E1C" w:rsidRPr="00327286">
        <w:rPr>
          <w:rFonts w:cs="Arial"/>
          <w:color w:val="FFFFFF" w:themeColor="background1"/>
          <w:spacing w:val="30"/>
          <w:sz w:val="28"/>
        </w:rPr>
        <w:t>ENTIDAD</w:t>
      </w:r>
      <w:r w:rsidR="00A859D4" w:rsidRPr="00327286">
        <w:rPr>
          <w:rFonts w:cs="Arial"/>
          <w:color w:val="FFFFFF" w:themeColor="background1"/>
          <w:spacing w:val="30"/>
          <w:sz w:val="28"/>
        </w:rPr>
        <w:t xml:space="preserve"> EMPLEADORA</w:t>
      </w:r>
      <w:r w:rsidR="00F67695" w:rsidRPr="00327286">
        <w:rPr>
          <w:rFonts w:cs="Arial"/>
          <w:color w:val="FFFFFF" w:themeColor="background1"/>
          <w:spacing w:val="30"/>
          <w:sz w:val="28"/>
        </w:rPr>
        <w:t>&gt;</w:t>
      </w:r>
    </w:p>
    <w:p w14:paraId="63FC46A3" w14:textId="66E331EF" w:rsidR="00F11D18" w:rsidRPr="00327286" w:rsidRDefault="00F11D18" w:rsidP="008B7D83">
      <w:pPr>
        <w:rPr>
          <w:rFonts w:cs="Arial"/>
          <w:szCs w:val="24"/>
        </w:rPr>
      </w:pPr>
    </w:p>
    <w:p w14:paraId="602EC5FC" w14:textId="77F80824" w:rsidR="00501232" w:rsidRPr="00327286" w:rsidRDefault="00501232" w:rsidP="008B7D83">
      <w:pPr>
        <w:rPr>
          <w:rFonts w:cs="Arial"/>
          <w:szCs w:val="24"/>
        </w:rPr>
      </w:pPr>
    </w:p>
    <w:p w14:paraId="7D6E4E87" w14:textId="77777777" w:rsidR="00F11D18" w:rsidRPr="00327286" w:rsidRDefault="00F11D18" w:rsidP="008B7D83">
      <w:pPr>
        <w:rPr>
          <w:rFonts w:cs="Arial"/>
          <w:szCs w:val="24"/>
        </w:rPr>
      </w:pPr>
    </w:p>
    <w:p w14:paraId="0BC78629" w14:textId="77777777" w:rsidR="00F11D18" w:rsidRPr="00327286" w:rsidRDefault="00F11D18" w:rsidP="008B7D83">
      <w:pPr>
        <w:rPr>
          <w:rFonts w:cs="Arial"/>
          <w:szCs w:val="24"/>
        </w:rPr>
      </w:pPr>
    </w:p>
    <w:p w14:paraId="007282C7" w14:textId="77777777" w:rsidR="00F11D18" w:rsidRPr="00327286" w:rsidRDefault="00F11D18" w:rsidP="008B7D83">
      <w:pPr>
        <w:rPr>
          <w:rFonts w:cs="Arial"/>
          <w:szCs w:val="24"/>
        </w:rPr>
      </w:pPr>
    </w:p>
    <w:p w14:paraId="440FC264" w14:textId="77777777" w:rsidR="00F11D18" w:rsidRPr="00327286" w:rsidRDefault="00F11D18" w:rsidP="008B7D83">
      <w:pPr>
        <w:rPr>
          <w:rFonts w:cs="Arial"/>
          <w:szCs w:val="24"/>
        </w:rPr>
      </w:pPr>
    </w:p>
    <w:p w14:paraId="2BA155B7" w14:textId="77777777" w:rsidR="00F11D18" w:rsidRPr="00327286" w:rsidRDefault="00F11D18" w:rsidP="008B7D83">
      <w:pPr>
        <w:rPr>
          <w:rFonts w:cs="Arial"/>
          <w:szCs w:val="24"/>
        </w:rPr>
      </w:pPr>
    </w:p>
    <w:p w14:paraId="6762152F" w14:textId="77777777" w:rsidR="00F11D18" w:rsidRPr="00327286" w:rsidRDefault="00F11D18" w:rsidP="008B7D83">
      <w:pPr>
        <w:rPr>
          <w:rFonts w:cs="Arial"/>
          <w:szCs w:val="24"/>
        </w:rPr>
      </w:pPr>
    </w:p>
    <w:p w14:paraId="38D3A5C2" w14:textId="596B95F1" w:rsidR="005A4E0A" w:rsidRPr="00327286" w:rsidRDefault="005A4E0A" w:rsidP="009B4674">
      <w:pPr>
        <w:pStyle w:val="Sinespaciado"/>
        <w:rPr>
          <w:lang w:val="es-CL"/>
        </w:rPr>
      </w:pPr>
    </w:p>
    <w:p w14:paraId="505E2A19" w14:textId="77777777" w:rsidR="005724DD" w:rsidRPr="00327286" w:rsidRDefault="005724DD" w:rsidP="009B4674">
      <w:pPr>
        <w:spacing w:after="20" w:line="240" w:lineRule="auto"/>
        <w:rPr>
          <w:b/>
          <w:color w:val="45CB63" w:themeColor="text2" w:themeTint="99"/>
          <w:spacing w:val="30"/>
          <w:sz w:val="52"/>
        </w:rPr>
      </w:pPr>
    </w:p>
    <w:p w14:paraId="114F015A" w14:textId="04C0A548" w:rsidR="005724DD" w:rsidRPr="00327286" w:rsidRDefault="008358C5" w:rsidP="009B4674">
      <w:pPr>
        <w:spacing w:after="20" w:line="240" w:lineRule="auto"/>
        <w:rPr>
          <w:b/>
          <w:color w:val="2F2F2F" w:themeColor="text1" w:themeTint="E6"/>
          <w:spacing w:val="30"/>
          <w:sz w:val="52"/>
        </w:rPr>
      </w:pPr>
      <w:r w:rsidRPr="00327286">
        <w:rPr>
          <w:b/>
          <w:color w:val="2F2F2F" w:themeColor="text1" w:themeTint="E6"/>
          <w:spacing w:val="30"/>
          <w:sz w:val="18"/>
          <w:szCs w:val="18"/>
        </w:rPr>
        <w:t xml:space="preserve">ENERO </w:t>
      </w:r>
      <w:r w:rsidR="005507FF" w:rsidRPr="00327286">
        <w:rPr>
          <w:b/>
          <w:color w:val="2F2F2F" w:themeColor="text1" w:themeTint="E6"/>
          <w:spacing w:val="30"/>
          <w:sz w:val="18"/>
          <w:szCs w:val="18"/>
        </w:rPr>
        <w:t>202</w:t>
      </w:r>
      <w:r w:rsidRPr="00327286">
        <w:rPr>
          <w:b/>
          <w:color w:val="2F2F2F" w:themeColor="text1" w:themeTint="E6"/>
          <w:spacing w:val="30"/>
          <w:sz w:val="18"/>
          <w:szCs w:val="18"/>
        </w:rPr>
        <w:t>5</w:t>
      </w:r>
    </w:p>
    <w:p w14:paraId="047CCF5A" w14:textId="7FE863F1" w:rsidR="00F11D18" w:rsidRPr="00327286" w:rsidRDefault="009B4674" w:rsidP="009B4674">
      <w:pPr>
        <w:spacing w:after="20" w:line="240" w:lineRule="auto"/>
        <w:rPr>
          <w:b/>
          <w:color w:val="45CB63" w:themeColor="text2" w:themeTint="99"/>
          <w:spacing w:val="30"/>
          <w:sz w:val="52"/>
        </w:rPr>
      </w:pPr>
      <w:r w:rsidRPr="00327286">
        <w:rPr>
          <w:b/>
          <w:color w:val="45CB63" w:themeColor="text2" w:themeTint="99"/>
          <w:spacing w:val="30"/>
          <w:sz w:val="52"/>
        </w:rPr>
        <w:t>REGLAMENTO INTERNO</w:t>
      </w:r>
    </w:p>
    <w:p w14:paraId="7E3C2BA5" w14:textId="77777777" w:rsidR="009B4674" w:rsidRPr="00327286" w:rsidRDefault="009B4674" w:rsidP="009B4674">
      <w:pPr>
        <w:pStyle w:val="Sinespaciado"/>
        <w:rPr>
          <w:b/>
          <w:sz w:val="90"/>
          <w:szCs w:val="90"/>
          <w:lang w:val="es-CL"/>
        </w:rPr>
      </w:pPr>
      <w:r w:rsidRPr="00327286">
        <w:rPr>
          <w:b/>
          <w:sz w:val="90"/>
          <w:szCs w:val="90"/>
          <w:lang w:val="es-CL"/>
        </w:rPr>
        <w:t xml:space="preserve">ORDEN, HIGIENE </w:t>
      </w:r>
    </w:p>
    <w:p w14:paraId="754E3DBD" w14:textId="0A5692D6" w:rsidR="002400E5" w:rsidRPr="00327286" w:rsidRDefault="009B4674" w:rsidP="009B4674">
      <w:pPr>
        <w:pStyle w:val="Sinespaciado"/>
        <w:rPr>
          <w:b/>
          <w:sz w:val="90"/>
          <w:szCs w:val="90"/>
          <w:lang w:val="es-CL"/>
        </w:rPr>
      </w:pPr>
      <w:r w:rsidRPr="00327286">
        <w:rPr>
          <w:b/>
          <w:sz w:val="90"/>
          <w:szCs w:val="90"/>
          <w:lang w:val="es-CL"/>
        </w:rPr>
        <w:t>Y SEGURIDAD</w:t>
      </w:r>
    </w:p>
    <w:p w14:paraId="364BE267" w14:textId="77777777" w:rsidR="009B4674" w:rsidRPr="00327286" w:rsidRDefault="009B4674" w:rsidP="009B4674">
      <w:pPr>
        <w:pStyle w:val="Sinespaciado"/>
        <w:rPr>
          <w:sz w:val="10"/>
          <w:szCs w:val="10"/>
          <w:lang w:val="es-CL"/>
        </w:rPr>
      </w:pPr>
    </w:p>
    <w:p w14:paraId="7AA8AC7B" w14:textId="0485F354" w:rsidR="00596CE1" w:rsidRPr="00327286" w:rsidRDefault="00596CE1" w:rsidP="00596CE1">
      <w:pPr>
        <w:rPr>
          <w:sz w:val="72"/>
        </w:rPr>
      </w:pPr>
    </w:p>
    <w:p w14:paraId="7B84697B" w14:textId="77777777" w:rsidR="00F11D18" w:rsidRPr="00327286" w:rsidRDefault="00F11D18" w:rsidP="008B7D83">
      <w:pPr>
        <w:rPr>
          <w:rFonts w:cs="Arial"/>
          <w:szCs w:val="24"/>
        </w:rPr>
      </w:pPr>
    </w:p>
    <w:p w14:paraId="21CF8414" w14:textId="77777777" w:rsidR="00F11D18" w:rsidRPr="00327286" w:rsidRDefault="00F11D18" w:rsidP="008B7D83">
      <w:pPr>
        <w:rPr>
          <w:rFonts w:cs="Arial"/>
          <w:szCs w:val="24"/>
        </w:rPr>
      </w:pPr>
    </w:p>
    <w:p w14:paraId="310AB86D" w14:textId="77777777" w:rsidR="00F11D18" w:rsidRPr="00327286" w:rsidRDefault="00F11D18" w:rsidP="008B7D83">
      <w:pPr>
        <w:rPr>
          <w:rFonts w:cs="Arial"/>
          <w:szCs w:val="24"/>
        </w:rPr>
      </w:pPr>
    </w:p>
    <w:p w14:paraId="0351FA2E" w14:textId="2E09F5B0" w:rsidR="00501232" w:rsidRPr="00327286" w:rsidRDefault="00D47B33">
      <w:pPr>
        <w:spacing w:line="240" w:lineRule="auto"/>
        <w:rPr>
          <w:rFonts w:ascii="Montserrat"/>
          <w:b/>
          <w:sz w:val="20"/>
        </w:rPr>
      </w:pPr>
      <w:r w:rsidRPr="00327286">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v:textbox>
              </v:shape>
            </w:pict>
          </mc:Fallback>
        </mc:AlternateContent>
      </w:r>
      <w:r w:rsidR="00501232" w:rsidRPr="00327286">
        <w:rPr>
          <w:rFonts w:ascii="Montserrat"/>
          <w:b/>
          <w:sz w:val="20"/>
        </w:rPr>
        <w:br w:type="page"/>
      </w:r>
    </w:p>
    <w:p w14:paraId="7AF75C3F" w14:textId="0860368A" w:rsidR="00D17EE4" w:rsidRPr="00327286" w:rsidRDefault="00D31A5B" w:rsidP="005A4E0A">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INTRODUCCIÓN</w:t>
      </w:r>
    </w:p>
    <w:p w14:paraId="14CF4B07" w14:textId="5420A7B1" w:rsidR="00691F9E" w:rsidRPr="00327286" w:rsidRDefault="001A5199" w:rsidP="00691F9E">
      <w:r w:rsidRPr="00327286">
        <w:t>El Reglamento Interno de</w:t>
      </w:r>
      <w:r w:rsidR="00691F9E" w:rsidRPr="00327286">
        <w:t xml:space="preserve"> Orden, Higiene y Seguridad (RIOHS), es la herramienta que entrega la normativa legal v</w:t>
      </w:r>
      <w:r w:rsidR="003654BC" w:rsidRPr="00327286">
        <w:t xml:space="preserve">igente para que las </w:t>
      </w:r>
      <w:r w:rsidR="00561E1C" w:rsidRPr="00327286">
        <w:t>entidad</w:t>
      </w:r>
      <w:r w:rsidR="006672A6" w:rsidRPr="00327286">
        <w:t>es empleadoras</w:t>
      </w:r>
      <w:r w:rsidR="00691F9E" w:rsidRPr="00327286">
        <w:t xml:space="preserve"> puedan establecer </w:t>
      </w:r>
      <w:r w:rsidR="003E7E45" w:rsidRPr="00327286">
        <w:t xml:space="preserve">formalmente </w:t>
      </w:r>
      <w:r w:rsidR="00691F9E" w:rsidRPr="00327286">
        <w:t xml:space="preserve">las </w:t>
      </w:r>
      <w:r w:rsidR="003E7E45" w:rsidRPr="00327286">
        <w:t>obligaciones y prohibiciones que deben plasmar sus</w:t>
      </w:r>
      <w:r w:rsidR="00691F9E" w:rsidRPr="00327286">
        <w:t xml:space="preserve"> trabajadores</w:t>
      </w:r>
      <w:r w:rsidR="003E7E45" w:rsidRPr="00327286">
        <w:t xml:space="preserve"> en las actividades diarias,</w:t>
      </w:r>
      <w:r w:rsidR="00691F9E" w:rsidRPr="00327286">
        <w:t xml:space="preserve"> permit</w:t>
      </w:r>
      <w:r w:rsidR="003E7E45" w:rsidRPr="00327286">
        <w:t>iendo</w:t>
      </w:r>
      <w:r w:rsidR="00691F9E" w:rsidRPr="00327286">
        <w:t xml:space="preserve"> sancionar disciplinariamente a quienes l</w:t>
      </w:r>
      <w:r w:rsidR="003E7E45" w:rsidRPr="00327286">
        <w:t>as</w:t>
      </w:r>
      <w:r w:rsidR="00691F9E" w:rsidRPr="00327286">
        <w:t xml:space="preserve"> incumplen.</w:t>
      </w:r>
    </w:p>
    <w:p w14:paraId="3657FD62" w14:textId="11F01CDE" w:rsidR="00691F9E" w:rsidRPr="00327286" w:rsidRDefault="003E7E45" w:rsidP="00691F9E">
      <w:r w:rsidRPr="00327286">
        <w:t>Este reglamento se debe efectuar por escrito y contener l</w:t>
      </w:r>
      <w:r w:rsidR="000D478A" w:rsidRPr="00327286">
        <w:t xml:space="preserve">os apartados </w:t>
      </w:r>
      <w:r w:rsidRPr="00327286">
        <w:t xml:space="preserve">que </w:t>
      </w:r>
      <w:r w:rsidR="000D478A" w:rsidRPr="00327286">
        <w:t xml:space="preserve">se establecen expresamente en la normativa legal vigente y todos </w:t>
      </w:r>
      <w:r w:rsidR="00691F9E" w:rsidRPr="00327286">
        <w:t xml:space="preserve">aquellos aspectos </w:t>
      </w:r>
      <w:r w:rsidR="000D478A" w:rsidRPr="00327286">
        <w:t xml:space="preserve">que la </w:t>
      </w:r>
      <w:r w:rsidR="00561E1C" w:rsidRPr="00327286">
        <w:t>entidad</w:t>
      </w:r>
      <w:r w:rsidR="00A859D4" w:rsidRPr="00327286">
        <w:t xml:space="preserve"> empleadora</w:t>
      </w:r>
      <w:r w:rsidR="000D478A" w:rsidRPr="00327286">
        <w:t xml:space="preserve"> estime adecuado</w:t>
      </w:r>
      <w:r w:rsidR="006544E7" w:rsidRPr="00327286">
        <w:t xml:space="preserve"> incorporar</w:t>
      </w:r>
      <w:r w:rsidR="000D478A" w:rsidRPr="00327286">
        <w:t xml:space="preserve"> </w:t>
      </w:r>
      <w:r w:rsidR="006544E7" w:rsidRPr="00327286">
        <w:t>(</w:t>
      </w:r>
      <w:r w:rsidR="000D478A" w:rsidRPr="00327286">
        <w:t>siempre y cuando no contradigan la</w:t>
      </w:r>
      <w:r w:rsidR="006544E7" w:rsidRPr="00327286">
        <w:t xml:space="preserve"> legislación existente)</w:t>
      </w:r>
      <w:r w:rsidR="00691F9E" w:rsidRPr="00327286">
        <w:t>.</w:t>
      </w:r>
    </w:p>
    <w:p w14:paraId="7D177BC5" w14:textId="12F600CA" w:rsidR="001A5199" w:rsidRPr="00327286" w:rsidRDefault="006544E7" w:rsidP="001A5199">
      <w:r w:rsidRPr="00327286">
        <w:t>En la actualidad, se establecen dos tipos de reglamentos internos, los cuales se detallan a continuación:</w:t>
      </w:r>
    </w:p>
    <w:p w14:paraId="6E9DAC04" w14:textId="0B2E5828" w:rsidR="006544E7" w:rsidRPr="00327286" w:rsidRDefault="006544E7" w:rsidP="006544E7">
      <w:r w:rsidRPr="00327286">
        <w:rPr>
          <w:b/>
        </w:rPr>
        <w:t>Reglamento Interno de Higiene y Seguridad</w:t>
      </w:r>
      <w:r w:rsidRPr="00327286">
        <w:t xml:space="preserve"> (Art. 67°</w:t>
      </w:r>
      <w:r w:rsidR="008007FB" w:rsidRPr="00327286">
        <w:t xml:space="preserve"> </w:t>
      </w:r>
      <w:r w:rsidRPr="00327286">
        <w:t xml:space="preserve">de la Ley 16.744): debe ser confeccionado por toda </w:t>
      </w:r>
      <w:r w:rsidR="00561E1C" w:rsidRPr="00327286">
        <w:t>entidad</w:t>
      </w:r>
      <w:r w:rsidR="00A859D4" w:rsidRPr="00327286">
        <w:t xml:space="preserve"> empleadora</w:t>
      </w:r>
      <w:r w:rsidRPr="00327286">
        <w:t xml:space="preserve"> u organización, indistintamente el número de trabajadores contratados.</w:t>
      </w:r>
    </w:p>
    <w:p w14:paraId="149EBB17" w14:textId="5BCA557A" w:rsidR="006544E7" w:rsidRPr="00327286" w:rsidRDefault="006544E7" w:rsidP="006544E7">
      <w:r w:rsidRPr="00327286">
        <w:rPr>
          <w:b/>
        </w:rPr>
        <w:t>Reglamento interno de Orden, Higiene y Seguridad</w:t>
      </w:r>
      <w:r w:rsidRPr="00327286">
        <w:t xml:space="preserve"> (Art. 153° del Código del Trabajo): debe ser confeccionado por toda </w:t>
      </w:r>
      <w:r w:rsidR="00561E1C" w:rsidRPr="00327286">
        <w:t>entidad</w:t>
      </w:r>
      <w:r w:rsidR="00A859D4" w:rsidRPr="00327286">
        <w:t xml:space="preserve"> empleadora</w:t>
      </w:r>
      <w:r w:rsidRPr="00327286">
        <w:t xml:space="preserve"> u organización que ocupen normalmente 10 o más trabajadores.</w:t>
      </w:r>
    </w:p>
    <w:p w14:paraId="08F686D2" w14:textId="74E90C96" w:rsidR="006544E7" w:rsidRPr="00327286" w:rsidRDefault="006544E7" w:rsidP="001A5199">
      <w:r w:rsidRPr="00327286">
        <w:t xml:space="preserve">La diferencia entre los dos reglamentos </w:t>
      </w:r>
      <w:r w:rsidR="008007FB" w:rsidRPr="00327286">
        <w:t>está</w:t>
      </w:r>
      <w:r w:rsidRPr="00327286">
        <w:t xml:space="preserve"> en el apartado de Orden, por lo que se puede resumir de la siguiente manera esta obligatoriedad: “Toda </w:t>
      </w:r>
      <w:r w:rsidR="00561E1C" w:rsidRPr="00327286">
        <w:t>entidad</w:t>
      </w:r>
      <w:r w:rsidR="00A859D4" w:rsidRPr="00327286">
        <w:t xml:space="preserve"> empleadora</w:t>
      </w:r>
      <w:r w:rsidRPr="00327286">
        <w:t xml:space="preserve"> debe poseer un reglamento interno de </w:t>
      </w:r>
      <w:r w:rsidRPr="00327286">
        <w:rPr>
          <w:i/>
        </w:rPr>
        <w:t>Higiene</w:t>
      </w:r>
      <w:r w:rsidRPr="00327286">
        <w:t xml:space="preserve"> y </w:t>
      </w:r>
      <w:r w:rsidRPr="00327286">
        <w:rPr>
          <w:i/>
        </w:rPr>
        <w:t>Seguridad</w:t>
      </w:r>
      <w:r w:rsidRPr="00327286">
        <w:t>, adicionando el apartado de Orden cuando tenga 10 o más trabajadores contratados”</w:t>
      </w:r>
    </w:p>
    <w:p w14:paraId="22E364DB" w14:textId="2FC6D1CA" w:rsidR="00FB6014" w:rsidRPr="00327286" w:rsidRDefault="00FB6014" w:rsidP="001A5199">
      <w:r w:rsidRPr="00327286">
        <w:t>Para la confección del reglamento se deberá considerar los siguientes pasos:</w:t>
      </w:r>
    </w:p>
    <w:p w14:paraId="7BCC6943" w14:textId="05AD170E" w:rsidR="00DE35CA" w:rsidRPr="00327286" w:rsidRDefault="00FB6014" w:rsidP="00FB6014">
      <w:r w:rsidRPr="00327286">
        <w:t xml:space="preserve">1.- El contenido será desarrollado por una persona de la </w:t>
      </w:r>
      <w:r w:rsidR="00561E1C" w:rsidRPr="00327286">
        <w:t>entidad</w:t>
      </w:r>
      <w:r w:rsidR="00C617AA" w:rsidRPr="00327286">
        <w:t xml:space="preserve"> empleadora</w:t>
      </w:r>
      <w:r w:rsidRPr="00327286">
        <w:t>, designada como responsable de SST, quien debe conocer la legislación asociada a esta herramienta, considerando como mínimo el Código del Trabajo y el Decreto</w:t>
      </w:r>
      <w:r w:rsidR="00B12FB7" w:rsidRPr="00327286">
        <w:t xml:space="preserve"> Supremo N°</w:t>
      </w:r>
      <w:r w:rsidRPr="00327286">
        <w:t>4</w:t>
      </w:r>
      <w:r w:rsidR="00E53E80" w:rsidRPr="00327286">
        <w:t>4</w:t>
      </w:r>
      <w:r w:rsidRPr="00327286">
        <w:t xml:space="preserve"> del Ministerio del Trabajo y </w:t>
      </w:r>
      <w:r w:rsidR="005C6620" w:rsidRPr="00327286">
        <w:t>Previsión</w:t>
      </w:r>
      <w:r w:rsidRPr="00327286">
        <w:t xml:space="preserve"> Social.</w:t>
      </w:r>
      <w:r w:rsidR="00B12FB7" w:rsidRPr="00327286">
        <w:t xml:space="preserve">  </w:t>
      </w:r>
    </w:p>
    <w:p w14:paraId="2827BBAE" w14:textId="4ADE5201" w:rsidR="00DE35CA" w:rsidRPr="00327286" w:rsidRDefault="00DE35CA" w:rsidP="00DE35CA">
      <w:r w:rsidRPr="00327286">
        <w:t xml:space="preserve">2.- El Reglamento Interno será sometido a la consideración del Comité Paritario o del </w:t>
      </w:r>
      <w:proofErr w:type="gramStart"/>
      <w:r w:rsidRPr="00327286">
        <w:t>Delegado</w:t>
      </w:r>
      <w:proofErr w:type="gramEnd"/>
      <w:r w:rsidRPr="00327286">
        <w:t xml:space="preserve"> de SST, de las organizaciones sindicales presentes en el lugar de trabajo y de las personas trabajadoras de la </w:t>
      </w:r>
      <w:r w:rsidR="00561E1C" w:rsidRPr="00327286">
        <w:t>entidad</w:t>
      </w:r>
      <w:r w:rsidRPr="00327286">
        <w:t xml:space="preserve"> empleadora. Para ello, se deberá informar adecuadamente a estas personas o </w:t>
      </w:r>
      <w:r w:rsidR="00561E1C" w:rsidRPr="00327286">
        <w:t>entidad</w:t>
      </w:r>
      <w:r w:rsidRPr="00327286">
        <w:t xml:space="preserve">es, por los medios de comunicación usualmente utilizados en el lugar de trabajo, o se les remitirá en formato digital al correo electrónico particular que previamente hayan indicado a su </w:t>
      </w:r>
      <w:r w:rsidR="00561E1C" w:rsidRPr="00327286">
        <w:t>entidad</w:t>
      </w:r>
      <w:r w:rsidRPr="00327286">
        <w:t xml:space="preserve"> empleadora de acuerdo con su contrato de trabajo. La remisión del Reglamento Interno se hará con una anticipación no inferior a 30 días antes de que comience a regir.</w:t>
      </w:r>
    </w:p>
    <w:p w14:paraId="1757C14E" w14:textId="73EC1552" w:rsidR="00DE35CA" w:rsidRPr="00327286" w:rsidRDefault="00DE35CA" w:rsidP="00DE35CA">
      <w:r w:rsidRPr="00327286">
        <w:t xml:space="preserve">3.- Reglamento Interno podrá ser objeto de observaciones, las que deberán ser someramente fundadas y por escrito, por el Comité Paritario, el </w:t>
      </w:r>
      <w:proofErr w:type="gramStart"/>
      <w:r w:rsidRPr="00327286">
        <w:t>Delegado</w:t>
      </w:r>
      <w:proofErr w:type="gramEnd"/>
      <w:r w:rsidRPr="00327286">
        <w:t xml:space="preserve"> de Seguridad y Salud en el Trabajo, la organización sindical y, en su defecto, por las personas trabajadoras dentro de los 10 días corridos siguientes a la fecha de su comunicación por la </w:t>
      </w:r>
      <w:r w:rsidR="00561E1C" w:rsidRPr="00327286">
        <w:t>entidad</w:t>
      </w:r>
      <w:r w:rsidRPr="00327286">
        <w:t xml:space="preserve"> empleadora.</w:t>
      </w:r>
    </w:p>
    <w:p w14:paraId="1C9F7E91" w14:textId="0031C182" w:rsidR="00DE35CA" w:rsidRPr="00327286" w:rsidRDefault="00DE35CA" w:rsidP="00DE35CA">
      <w:r w:rsidRPr="00327286">
        <w:t xml:space="preserve">4.- Las observaciones aceptadas por la </w:t>
      </w:r>
      <w:r w:rsidR="00561E1C" w:rsidRPr="00327286">
        <w:t>entidad</w:t>
      </w:r>
      <w:r w:rsidRPr="00327286">
        <w:t xml:space="preserve"> empleadora serán incorporadas al reglamento, que se entenderá modificado en la parte pertinente. En caso de desacuerdo entre la </w:t>
      </w:r>
      <w:r w:rsidR="00561E1C" w:rsidRPr="00327286">
        <w:t>entidad</w:t>
      </w:r>
      <w:r w:rsidRPr="00327286">
        <w:t xml:space="preserve"> empleadora y las personas trabajadoras o sus representantes o de reclamaciones sobre el contenido del Reglamento Interno o sus modificaciones, decidirán de acuerdo con sus competencias, la Secretaría Regional Ministerial de Salud o la Dirección del Trabajo.</w:t>
      </w:r>
    </w:p>
    <w:p w14:paraId="52812A6D" w14:textId="1BECC494" w:rsidR="00DE35CA" w:rsidRPr="00327286" w:rsidRDefault="00DE35CA" w:rsidP="00DE35CA">
      <w:r w:rsidRPr="00327286">
        <w:t xml:space="preserve">5.- El Reglamento Interno deberá ser revisado por la </w:t>
      </w:r>
      <w:r w:rsidR="00561E1C" w:rsidRPr="00327286">
        <w:t>entidad</w:t>
      </w:r>
      <w:r w:rsidRPr="00327286">
        <w:t xml:space="preserve"> empleadora con una periodicidad no inferior a un año, con la participación del Departamento de Prevención de Riesgos o del Comité Paritario o el </w:t>
      </w:r>
      <w:proofErr w:type="gramStart"/>
      <w:r w:rsidRPr="00327286">
        <w:t>Delegado</w:t>
      </w:r>
      <w:proofErr w:type="gramEnd"/>
      <w:r w:rsidRPr="00327286">
        <w:t xml:space="preserve"> de Seguridad y Salud si existieren y, en su defecto, con las personas trabajadoras.</w:t>
      </w:r>
    </w:p>
    <w:p w14:paraId="1B4F6AE7" w14:textId="4855BA53" w:rsidR="00FB6014" w:rsidRPr="00327286" w:rsidRDefault="008C41B8" w:rsidP="00FB6014">
      <w:r w:rsidRPr="00327286">
        <w:t xml:space="preserve"> </w:t>
      </w:r>
    </w:p>
    <w:p w14:paraId="476B0FA0" w14:textId="77777777" w:rsidR="007B422B" w:rsidRPr="00327286" w:rsidRDefault="007B422B"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00B050"/>
          <w:sz w:val="20"/>
          <w:szCs w:val="20"/>
        </w:rPr>
      </w:pPr>
      <w:bookmarkStart w:id="0" w:name="_Hlk185209910"/>
      <w:r w:rsidRPr="00327286">
        <w:rPr>
          <w:rFonts w:cs="Arial"/>
          <w:b/>
          <w:color w:val="00B050"/>
          <w:sz w:val="20"/>
          <w:szCs w:val="20"/>
        </w:rPr>
        <w:t>INDICACIÓN GENERAL:</w:t>
      </w:r>
    </w:p>
    <w:p w14:paraId="18635415" w14:textId="1BF74BC6" w:rsidR="00A016E6" w:rsidRPr="0032728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327286">
        <w:rPr>
          <w:rFonts w:cs="Arial"/>
          <w:b/>
          <w:color w:val="595054"/>
          <w:sz w:val="20"/>
          <w:szCs w:val="20"/>
        </w:rPr>
        <w:t xml:space="preserve">REGLAMENTO INTERNO DE ORDEN, HIGIENE Y SEGURIDAD TIPO, PARA 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ESTABLECIMIENTOS, FAENAS O UNIDADES ECONÓMICAS QUE OCUPEN 10 O MÁS TRABAJADORES PERMANENTES. </w:t>
      </w:r>
    </w:p>
    <w:p w14:paraId="10921112" w14:textId="3F8E542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presente documento es una sugerencia de lo que debiese contener el Reglamento Interno de Orden, Higiene y Seguridad de una </w:t>
      </w:r>
      <w:r w:rsidR="00561E1C" w:rsidRPr="00327286">
        <w:rPr>
          <w:rFonts w:cs="Arial"/>
          <w:color w:val="595054"/>
          <w:sz w:val="20"/>
          <w:szCs w:val="20"/>
        </w:rPr>
        <w:t>entidad</w:t>
      </w:r>
      <w:r w:rsidR="00A859D4" w:rsidRPr="00327286">
        <w:rPr>
          <w:rFonts w:cs="Arial"/>
          <w:color w:val="595054"/>
          <w:sz w:val="20"/>
          <w:szCs w:val="20"/>
        </w:rPr>
        <w:t xml:space="preserve"> empleadora</w:t>
      </w:r>
      <w:r w:rsidRPr="00327286">
        <w:rPr>
          <w:rFonts w:cs="Arial"/>
          <w:color w:val="595054"/>
          <w:sz w:val="20"/>
          <w:szCs w:val="20"/>
        </w:rPr>
        <w:t xml:space="preserve"> y, por tanto, debe ser adaptado </w:t>
      </w:r>
      <w:r w:rsidR="00BD1023" w:rsidRPr="00327286">
        <w:rPr>
          <w:rFonts w:cs="Arial"/>
          <w:color w:val="595054"/>
          <w:sz w:val="20"/>
          <w:szCs w:val="20"/>
        </w:rPr>
        <w:t>de acuerdo con</w:t>
      </w:r>
      <w:r w:rsidRPr="00327286">
        <w:rPr>
          <w:rFonts w:cs="Arial"/>
          <w:color w:val="595054"/>
          <w:sz w:val="20"/>
          <w:szCs w:val="20"/>
        </w:rPr>
        <w:t xml:space="preserve"> las necesidades particulares de cada Institución y a lo indicado expresamente por la legislación vigente.</w:t>
      </w:r>
    </w:p>
    <w:p w14:paraId="1239994B" w14:textId="03D908D5" w:rsidR="002C4E8A" w:rsidRPr="00327286"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Esta versión de </w:t>
      </w:r>
      <w:r w:rsidR="00644524" w:rsidRPr="00327286">
        <w:rPr>
          <w:rFonts w:cs="Arial"/>
          <w:b/>
          <w:bCs/>
          <w:color w:val="595054"/>
          <w:sz w:val="20"/>
          <w:szCs w:val="20"/>
        </w:rPr>
        <w:t>ENERO 2025</w:t>
      </w:r>
      <w:r w:rsidRPr="00327286">
        <w:rPr>
          <w:rFonts w:cs="Arial"/>
          <w:color w:val="595054"/>
          <w:sz w:val="20"/>
          <w:szCs w:val="20"/>
        </w:rPr>
        <w:t xml:space="preserve"> será actualizada según </w:t>
      </w:r>
      <w:r w:rsidR="008669B5" w:rsidRPr="00327286">
        <w:rPr>
          <w:rFonts w:cs="Arial"/>
          <w:color w:val="595054"/>
          <w:sz w:val="20"/>
          <w:szCs w:val="20"/>
        </w:rPr>
        <w:t xml:space="preserve">los nuevos requerimientos de los cuerpos legales y de las directrices que levanten las autoridades fiscalizadoras. </w:t>
      </w:r>
      <w:r w:rsidR="002C4E8A" w:rsidRPr="00327286">
        <w:rPr>
          <w:rFonts w:cs="Arial"/>
          <w:color w:val="595054"/>
          <w:sz w:val="20"/>
          <w:szCs w:val="20"/>
        </w:rPr>
        <w:t xml:space="preserve">Esta versión considera los lineamientos del D.S. N°44, según así lo establece, </w:t>
      </w:r>
      <w:r w:rsidR="00675401" w:rsidRPr="00327286">
        <w:rPr>
          <w:rFonts w:cs="Arial"/>
          <w:color w:val="595054"/>
          <w:sz w:val="20"/>
          <w:szCs w:val="20"/>
        </w:rPr>
        <w:t>el cual</w:t>
      </w:r>
      <w:r w:rsidR="002C4E8A" w:rsidRPr="00327286">
        <w:rPr>
          <w:rFonts w:cs="Arial"/>
          <w:color w:val="595054"/>
          <w:sz w:val="20"/>
          <w:szCs w:val="20"/>
        </w:rPr>
        <w:t xml:space="preserve"> entr</w:t>
      </w:r>
      <w:r w:rsidR="00644524" w:rsidRPr="00327286">
        <w:rPr>
          <w:rFonts w:cs="Arial"/>
          <w:color w:val="595054"/>
          <w:sz w:val="20"/>
          <w:szCs w:val="20"/>
        </w:rPr>
        <w:t>ó</w:t>
      </w:r>
      <w:r w:rsidR="002C4E8A" w:rsidRPr="00327286">
        <w:rPr>
          <w:rFonts w:cs="Arial"/>
          <w:color w:val="595054"/>
          <w:sz w:val="20"/>
          <w:szCs w:val="20"/>
        </w:rPr>
        <w:t xml:space="preserve"> en vi</w:t>
      </w:r>
      <w:r w:rsidR="00887AB1" w:rsidRPr="00327286">
        <w:rPr>
          <w:rFonts w:cs="Arial"/>
          <w:color w:val="595054"/>
          <w:sz w:val="20"/>
          <w:szCs w:val="20"/>
        </w:rPr>
        <w:t>ge</w:t>
      </w:r>
      <w:r w:rsidR="002C4E8A" w:rsidRPr="00327286">
        <w:rPr>
          <w:rFonts w:cs="Arial"/>
          <w:color w:val="595054"/>
          <w:sz w:val="20"/>
          <w:szCs w:val="20"/>
        </w:rPr>
        <w:t xml:space="preserve">ncia el 1 de </w:t>
      </w:r>
      <w:proofErr w:type="gramStart"/>
      <w:r w:rsidR="002C4E8A" w:rsidRPr="00327286">
        <w:rPr>
          <w:rFonts w:cs="Arial"/>
          <w:color w:val="595054"/>
          <w:sz w:val="20"/>
          <w:szCs w:val="20"/>
        </w:rPr>
        <w:t>Febrero</w:t>
      </w:r>
      <w:proofErr w:type="gramEnd"/>
      <w:r w:rsidR="002C4E8A" w:rsidRPr="00327286">
        <w:rPr>
          <w:rFonts w:cs="Arial"/>
          <w:color w:val="595054"/>
          <w:sz w:val="20"/>
          <w:szCs w:val="20"/>
        </w:rPr>
        <w:t xml:space="preserve"> 2025.</w:t>
      </w:r>
      <w:r w:rsidR="00F51654" w:rsidRPr="00327286">
        <w:rPr>
          <w:rFonts w:cs="Arial"/>
          <w:color w:val="595054"/>
          <w:sz w:val="20"/>
          <w:szCs w:val="20"/>
        </w:rPr>
        <w:t xml:space="preserve"> </w:t>
      </w:r>
      <w:proofErr w:type="gramStart"/>
      <w:r w:rsidR="00887AB1" w:rsidRPr="00327286">
        <w:rPr>
          <w:rFonts w:cs="Arial"/>
          <w:color w:val="595054"/>
          <w:sz w:val="20"/>
          <w:szCs w:val="20"/>
        </w:rPr>
        <w:t>Considerar</w:t>
      </w:r>
      <w:proofErr w:type="gramEnd"/>
      <w:r w:rsidR="00887AB1" w:rsidRPr="00327286">
        <w:rPr>
          <w:rFonts w:cs="Arial"/>
          <w:color w:val="595054"/>
          <w:sz w:val="20"/>
          <w:szCs w:val="20"/>
        </w:rPr>
        <w:t xml:space="preserve"> que a</w:t>
      </w:r>
      <w:r w:rsidR="00F51654" w:rsidRPr="00327286">
        <w:rPr>
          <w:rFonts w:cs="Arial"/>
          <w:color w:val="595054"/>
          <w:sz w:val="20"/>
          <w:szCs w:val="20"/>
        </w:rPr>
        <w:t xml:space="preserve">lgunos de estos lineamientos deben ser considerados en los procedimientos que debe generar la </w:t>
      </w:r>
      <w:r w:rsidR="00561E1C" w:rsidRPr="00327286">
        <w:rPr>
          <w:rFonts w:cs="Arial"/>
          <w:color w:val="595054"/>
          <w:sz w:val="20"/>
          <w:szCs w:val="20"/>
        </w:rPr>
        <w:t>entidad</w:t>
      </w:r>
      <w:r w:rsidR="00F51654" w:rsidRPr="00327286">
        <w:rPr>
          <w:rFonts w:cs="Arial"/>
          <w:color w:val="595054"/>
          <w:sz w:val="20"/>
          <w:szCs w:val="20"/>
        </w:rPr>
        <w:t xml:space="preserve"> empleadora.</w:t>
      </w:r>
    </w:p>
    <w:p w14:paraId="4EA590FE" w14:textId="40B8359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No será responsabilidad de la Asociación Chilena de Seguridad cualquier falta o incumplimiento en que se incurra en virtud de su implementación o ejecución.</w:t>
      </w:r>
    </w:p>
    <w:p w14:paraId="209D29F5" w14:textId="56C1B7C6" w:rsidR="00F51654" w:rsidRPr="00327286" w:rsidRDefault="00F51654"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Ante cualquier duda por favor contacte a su experto asesor Achs.</w:t>
      </w:r>
    </w:p>
    <w:p w14:paraId="75EDC3F7" w14:textId="77777777"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32728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327286">
        <w:rPr>
          <w:rFonts w:cs="Arial"/>
          <w:b/>
          <w:bCs/>
          <w:color w:val="12431D" w:themeColor="text2" w:themeShade="BF"/>
          <w:sz w:val="20"/>
          <w:szCs w:val="20"/>
        </w:rPr>
        <w:t>ESTE CUADRO ES EXPLICATIVO Y DEBE SER ELIMINADO AL FORMALIZAR EL DOCUMENTO</w:t>
      </w:r>
    </w:p>
    <w:bookmarkEnd w:id="0"/>
    <w:p w14:paraId="5B495F49" w14:textId="28D948DD" w:rsidR="00136E39" w:rsidRPr="00327286" w:rsidRDefault="00136E39" w:rsidP="00677761"/>
    <w:p w14:paraId="32CD1BDB" w14:textId="77777777" w:rsidR="00136E39" w:rsidRPr="00327286" w:rsidRDefault="00136E39" w:rsidP="00677761"/>
    <w:p w14:paraId="7DBB345D" w14:textId="77777777" w:rsidR="00677761" w:rsidRPr="00327286" w:rsidRDefault="00677761" w:rsidP="00677761"/>
    <w:p w14:paraId="7063E9BC" w14:textId="4F2FE78F" w:rsidR="00A016E6" w:rsidRPr="00327286" w:rsidRDefault="00A016E6" w:rsidP="00677761">
      <w:pPr>
        <w:jc w:val="center"/>
        <w:rPr>
          <w:color w:val="595054"/>
          <w:sz w:val="18"/>
        </w:rPr>
      </w:pPr>
      <w:r w:rsidRPr="00327286">
        <w:rPr>
          <w:color w:val="595054"/>
          <w:sz w:val="18"/>
        </w:rPr>
        <w:t>Las Mutualidades de Empleadores son fiscalizadas por la Superintendencia de Seguridad Social (</w:t>
      </w:r>
      <w:hyperlink r:id="rId14" w:history="1">
        <w:r w:rsidRPr="00327286">
          <w:rPr>
            <w:rStyle w:val="Hipervnculo"/>
            <w:color w:val="12431D" w:themeColor="text2" w:themeShade="BF"/>
            <w:sz w:val="18"/>
          </w:rPr>
          <w:t>www.suseso.cl</w:t>
        </w:r>
      </w:hyperlink>
      <w:r w:rsidRPr="00327286">
        <w:rPr>
          <w:color w:val="595054"/>
          <w:sz w:val="18"/>
        </w:rPr>
        <w:t>)</w:t>
      </w:r>
    </w:p>
    <w:p w14:paraId="677C884D" w14:textId="5B43E5A8" w:rsidR="00F11D18" w:rsidRPr="00327286" w:rsidRDefault="0008761E">
      <w:pPr>
        <w:rPr>
          <w:rFonts w:ascii="Montserrat" w:hAnsi="Catamaran"/>
          <w:sz w:val="20"/>
          <w:szCs w:val="24"/>
        </w:rPr>
        <w:sectPr w:rsidR="00F11D18" w:rsidRPr="00327286"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sidRPr="00327286">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Theme="minorHAnsi" w:hAnsiTheme="minorHAnsi"/>
          <w:color w:val="auto"/>
          <w:sz w:val="22"/>
          <w:szCs w:val="24"/>
        </w:rPr>
      </w:sdtEndPr>
      <w:sdtContent>
        <w:p w14:paraId="2F85E7C3" w14:textId="77777777" w:rsidR="00530A18" w:rsidRPr="00327286" w:rsidRDefault="00530A18" w:rsidP="001819BE">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CONTENIDO</w:t>
          </w:r>
          <w:r w:rsidR="006C79D3" w:rsidRPr="00327286">
            <w:rPr>
              <w:rFonts w:ascii="Catamaran" w:hAnsi="Catamaran"/>
              <w:b/>
              <w:color w:val="FFFFFF" w:themeColor="background1"/>
              <w:sz w:val="28"/>
            </w:rPr>
            <w:t>S</w:t>
          </w:r>
        </w:p>
        <w:p w14:paraId="28D3EC15" w14:textId="613ABC39" w:rsidR="005D7683" w:rsidRDefault="00003246">
          <w:pPr>
            <w:pStyle w:val="TDC1"/>
            <w:rPr>
              <w:b w:val="0"/>
              <w:color w:val="auto"/>
              <w:kern w:val="2"/>
              <w:sz w:val="24"/>
              <w:szCs w:val="24"/>
              <w:lang w:eastAsia="es-CL"/>
              <w14:ligatures w14:val="standardContextual"/>
            </w:rPr>
          </w:pPr>
          <w:r w:rsidRPr="00327286">
            <w:rPr>
              <w:b w:val="0"/>
            </w:rPr>
            <w:fldChar w:fldCharType="begin"/>
          </w:r>
          <w:r w:rsidRPr="00327286">
            <w:instrText xml:space="preserve"> TOC \o "1-1" \h \z \u \t "Título 2;2;Título 3;3" </w:instrText>
          </w:r>
          <w:r w:rsidRPr="00327286">
            <w:rPr>
              <w:b w:val="0"/>
            </w:rPr>
            <w:fldChar w:fldCharType="separate"/>
          </w:r>
          <w:hyperlink w:anchor="_Toc188579881" w:history="1">
            <w:r w:rsidR="005D7683" w:rsidRPr="00504644">
              <w:rPr>
                <w:rStyle w:val="Hipervnculo"/>
              </w:rPr>
              <w:t>TÍTULO 1 - REGLAMENTO INTERNO DE ORDEN</w:t>
            </w:r>
            <w:r w:rsidR="005D7683">
              <w:rPr>
                <w:webHidden/>
              </w:rPr>
              <w:tab/>
            </w:r>
            <w:r w:rsidR="005D7683">
              <w:rPr>
                <w:webHidden/>
              </w:rPr>
              <w:fldChar w:fldCharType="begin"/>
            </w:r>
            <w:r w:rsidR="005D7683">
              <w:rPr>
                <w:webHidden/>
              </w:rPr>
              <w:instrText xml:space="preserve"> PAGEREF _Toc188579881 \h </w:instrText>
            </w:r>
            <w:r w:rsidR="005D7683">
              <w:rPr>
                <w:webHidden/>
              </w:rPr>
            </w:r>
            <w:r w:rsidR="005D7683">
              <w:rPr>
                <w:webHidden/>
              </w:rPr>
              <w:fldChar w:fldCharType="separate"/>
            </w:r>
            <w:r w:rsidR="005D7683">
              <w:rPr>
                <w:webHidden/>
              </w:rPr>
              <w:t>7</w:t>
            </w:r>
            <w:r w:rsidR="005D7683">
              <w:rPr>
                <w:webHidden/>
              </w:rPr>
              <w:fldChar w:fldCharType="end"/>
            </w:r>
          </w:hyperlink>
        </w:p>
        <w:p w14:paraId="6514B7DF" w14:textId="3428C331" w:rsidR="005D7683" w:rsidRDefault="005D7683">
          <w:pPr>
            <w:pStyle w:val="TDC2"/>
            <w:tabs>
              <w:tab w:val="right" w:leader="dot" w:pos="9962"/>
            </w:tabs>
            <w:rPr>
              <w:noProof/>
              <w:kern w:val="2"/>
              <w:sz w:val="24"/>
              <w:szCs w:val="24"/>
              <w:lang w:eastAsia="es-CL"/>
              <w14:ligatures w14:val="standardContextual"/>
            </w:rPr>
          </w:pPr>
          <w:hyperlink w:anchor="_Toc188579882" w:history="1">
            <w:r w:rsidRPr="00504644">
              <w:rPr>
                <w:rStyle w:val="Hipervnculo"/>
                <w:noProof/>
              </w:rPr>
              <w:t>Capítulo I - Normas generales</w:t>
            </w:r>
            <w:r>
              <w:rPr>
                <w:noProof/>
                <w:webHidden/>
              </w:rPr>
              <w:tab/>
            </w:r>
            <w:r>
              <w:rPr>
                <w:noProof/>
                <w:webHidden/>
              </w:rPr>
              <w:fldChar w:fldCharType="begin"/>
            </w:r>
            <w:r>
              <w:rPr>
                <w:noProof/>
                <w:webHidden/>
              </w:rPr>
              <w:instrText xml:space="preserve"> PAGEREF _Toc188579882 \h </w:instrText>
            </w:r>
            <w:r>
              <w:rPr>
                <w:noProof/>
                <w:webHidden/>
              </w:rPr>
            </w:r>
            <w:r>
              <w:rPr>
                <w:noProof/>
                <w:webHidden/>
              </w:rPr>
              <w:fldChar w:fldCharType="separate"/>
            </w:r>
            <w:r>
              <w:rPr>
                <w:noProof/>
                <w:webHidden/>
              </w:rPr>
              <w:t>8</w:t>
            </w:r>
            <w:r>
              <w:rPr>
                <w:noProof/>
                <w:webHidden/>
              </w:rPr>
              <w:fldChar w:fldCharType="end"/>
            </w:r>
          </w:hyperlink>
        </w:p>
        <w:p w14:paraId="66DEC279" w14:textId="69309274" w:rsidR="005D7683" w:rsidRDefault="005D7683">
          <w:pPr>
            <w:pStyle w:val="TDC2"/>
            <w:tabs>
              <w:tab w:val="right" w:leader="dot" w:pos="9962"/>
            </w:tabs>
            <w:rPr>
              <w:noProof/>
              <w:kern w:val="2"/>
              <w:sz w:val="24"/>
              <w:szCs w:val="24"/>
              <w:lang w:eastAsia="es-CL"/>
              <w14:ligatures w14:val="standardContextual"/>
            </w:rPr>
          </w:pPr>
          <w:hyperlink w:anchor="_Toc188579883" w:history="1">
            <w:r w:rsidRPr="00504644">
              <w:rPr>
                <w:rStyle w:val="Hipervnculo"/>
                <w:noProof/>
              </w:rPr>
              <w:t>Capítulo II - Terminología y definiciones</w:t>
            </w:r>
            <w:r>
              <w:rPr>
                <w:noProof/>
                <w:webHidden/>
              </w:rPr>
              <w:tab/>
            </w:r>
            <w:r>
              <w:rPr>
                <w:noProof/>
                <w:webHidden/>
              </w:rPr>
              <w:fldChar w:fldCharType="begin"/>
            </w:r>
            <w:r>
              <w:rPr>
                <w:noProof/>
                <w:webHidden/>
              </w:rPr>
              <w:instrText xml:space="preserve"> PAGEREF _Toc188579883 \h </w:instrText>
            </w:r>
            <w:r>
              <w:rPr>
                <w:noProof/>
                <w:webHidden/>
              </w:rPr>
            </w:r>
            <w:r>
              <w:rPr>
                <w:noProof/>
                <w:webHidden/>
              </w:rPr>
              <w:fldChar w:fldCharType="separate"/>
            </w:r>
            <w:r>
              <w:rPr>
                <w:noProof/>
                <w:webHidden/>
              </w:rPr>
              <w:t>9</w:t>
            </w:r>
            <w:r>
              <w:rPr>
                <w:noProof/>
                <w:webHidden/>
              </w:rPr>
              <w:fldChar w:fldCharType="end"/>
            </w:r>
          </w:hyperlink>
        </w:p>
        <w:p w14:paraId="0AD77B58" w14:textId="212370D4" w:rsidR="005D7683" w:rsidRDefault="005D7683">
          <w:pPr>
            <w:pStyle w:val="TDC2"/>
            <w:tabs>
              <w:tab w:val="right" w:leader="dot" w:pos="9962"/>
            </w:tabs>
            <w:rPr>
              <w:noProof/>
              <w:kern w:val="2"/>
              <w:sz w:val="24"/>
              <w:szCs w:val="24"/>
              <w:lang w:eastAsia="es-CL"/>
              <w14:ligatures w14:val="standardContextual"/>
            </w:rPr>
          </w:pPr>
          <w:hyperlink w:anchor="_Toc188579884" w:history="1">
            <w:r w:rsidRPr="00504644">
              <w:rPr>
                <w:rStyle w:val="Hipervnculo"/>
                <w:noProof/>
              </w:rPr>
              <w:t>Capítulo III - De las condiciones de ingreso</w:t>
            </w:r>
            <w:r>
              <w:rPr>
                <w:noProof/>
                <w:webHidden/>
              </w:rPr>
              <w:tab/>
            </w:r>
            <w:r>
              <w:rPr>
                <w:noProof/>
                <w:webHidden/>
              </w:rPr>
              <w:fldChar w:fldCharType="begin"/>
            </w:r>
            <w:r>
              <w:rPr>
                <w:noProof/>
                <w:webHidden/>
              </w:rPr>
              <w:instrText xml:space="preserve"> PAGEREF _Toc188579884 \h </w:instrText>
            </w:r>
            <w:r>
              <w:rPr>
                <w:noProof/>
                <w:webHidden/>
              </w:rPr>
            </w:r>
            <w:r>
              <w:rPr>
                <w:noProof/>
                <w:webHidden/>
              </w:rPr>
              <w:fldChar w:fldCharType="separate"/>
            </w:r>
            <w:r>
              <w:rPr>
                <w:noProof/>
                <w:webHidden/>
              </w:rPr>
              <w:t>13</w:t>
            </w:r>
            <w:r>
              <w:rPr>
                <w:noProof/>
                <w:webHidden/>
              </w:rPr>
              <w:fldChar w:fldCharType="end"/>
            </w:r>
          </w:hyperlink>
        </w:p>
        <w:p w14:paraId="07A39B37" w14:textId="324D6F26" w:rsidR="005D7683" w:rsidRDefault="005D7683">
          <w:pPr>
            <w:pStyle w:val="TDC2"/>
            <w:tabs>
              <w:tab w:val="right" w:leader="dot" w:pos="9962"/>
            </w:tabs>
            <w:rPr>
              <w:noProof/>
              <w:kern w:val="2"/>
              <w:sz w:val="24"/>
              <w:szCs w:val="24"/>
              <w:lang w:eastAsia="es-CL"/>
              <w14:ligatures w14:val="standardContextual"/>
            </w:rPr>
          </w:pPr>
          <w:hyperlink w:anchor="_Toc188579885" w:history="1">
            <w:r w:rsidRPr="00504644">
              <w:rPr>
                <w:rStyle w:val="Hipervnculo"/>
                <w:noProof/>
              </w:rPr>
              <w:t>Capítulo IV - Del contrato de trabajo</w:t>
            </w:r>
            <w:r>
              <w:rPr>
                <w:noProof/>
                <w:webHidden/>
              </w:rPr>
              <w:tab/>
            </w:r>
            <w:r>
              <w:rPr>
                <w:noProof/>
                <w:webHidden/>
              </w:rPr>
              <w:fldChar w:fldCharType="begin"/>
            </w:r>
            <w:r>
              <w:rPr>
                <w:noProof/>
                <w:webHidden/>
              </w:rPr>
              <w:instrText xml:space="preserve"> PAGEREF _Toc188579885 \h </w:instrText>
            </w:r>
            <w:r>
              <w:rPr>
                <w:noProof/>
                <w:webHidden/>
              </w:rPr>
            </w:r>
            <w:r>
              <w:rPr>
                <w:noProof/>
                <w:webHidden/>
              </w:rPr>
              <w:fldChar w:fldCharType="separate"/>
            </w:r>
            <w:r>
              <w:rPr>
                <w:noProof/>
                <w:webHidden/>
              </w:rPr>
              <w:t>15</w:t>
            </w:r>
            <w:r>
              <w:rPr>
                <w:noProof/>
                <w:webHidden/>
              </w:rPr>
              <w:fldChar w:fldCharType="end"/>
            </w:r>
          </w:hyperlink>
        </w:p>
        <w:p w14:paraId="2A8641F5" w14:textId="22E04705" w:rsidR="005D7683" w:rsidRDefault="005D7683">
          <w:pPr>
            <w:pStyle w:val="TDC2"/>
            <w:tabs>
              <w:tab w:val="right" w:leader="dot" w:pos="9962"/>
            </w:tabs>
            <w:rPr>
              <w:noProof/>
              <w:kern w:val="2"/>
              <w:sz w:val="24"/>
              <w:szCs w:val="24"/>
              <w:lang w:eastAsia="es-CL"/>
              <w14:ligatures w14:val="standardContextual"/>
            </w:rPr>
          </w:pPr>
          <w:hyperlink w:anchor="_Toc188579886" w:history="1">
            <w:r w:rsidRPr="00504644">
              <w:rPr>
                <w:rStyle w:val="Hipervnculo"/>
                <w:noProof/>
              </w:rPr>
              <w:t>Capítulo V - Terminación de contrato de trabajo</w:t>
            </w:r>
            <w:r>
              <w:rPr>
                <w:noProof/>
                <w:webHidden/>
              </w:rPr>
              <w:tab/>
            </w:r>
            <w:r>
              <w:rPr>
                <w:noProof/>
                <w:webHidden/>
              </w:rPr>
              <w:fldChar w:fldCharType="begin"/>
            </w:r>
            <w:r>
              <w:rPr>
                <w:noProof/>
                <w:webHidden/>
              </w:rPr>
              <w:instrText xml:space="preserve"> PAGEREF _Toc188579886 \h </w:instrText>
            </w:r>
            <w:r>
              <w:rPr>
                <w:noProof/>
                <w:webHidden/>
              </w:rPr>
            </w:r>
            <w:r>
              <w:rPr>
                <w:noProof/>
                <w:webHidden/>
              </w:rPr>
              <w:fldChar w:fldCharType="separate"/>
            </w:r>
            <w:r>
              <w:rPr>
                <w:noProof/>
                <w:webHidden/>
              </w:rPr>
              <w:t>17</w:t>
            </w:r>
            <w:r>
              <w:rPr>
                <w:noProof/>
                <w:webHidden/>
              </w:rPr>
              <w:fldChar w:fldCharType="end"/>
            </w:r>
          </w:hyperlink>
        </w:p>
        <w:p w14:paraId="7B9D1796" w14:textId="12C3FFB4" w:rsidR="005D7683" w:rsidRDefault="005D7683">
          <w:pPr>
            <w:pStyle w:val="TDC2"/>
            <w:tabs>
              <w:tab w:val="right" w:leader="dot" w:pos="9962"/>
            </w:tabs>
            <w:rPr>
              <w:noProof/>
              <w:kern w:val="2"/>
              <w:sz w:val="24"/>
              <w:szCs w:val="24"/>
              <w:lang w:eastAsia="es-CL"/>
              <w14:ligatures w14:val="standardContextual"/>
            </w:rPr>
          </w:pPr>
          <w:hyperlink w:anchor="_Toc188579887" w:history="1">
            <w:r w:rsidRPr="00504644">
              <w:rPr>
                <w:rStyle w:val="Hipervnculo"/>
                <w:noProof/>
              </w:rPr>
              <w:t>Capítulo VI - De las jornadas de trabajo</w:t>
            </w:r>
            <w:r>
              <w:rPr>
                <w:noProof/>
                <w:webHidden/>
              </w:rPr>
              <w:tab/>
            </w:r>
            <w:r>
              <w:rPr>
                <w:noProof/>
                <w:webHidden/>
              </w:rPr>
              <w:fldChar w:fldCharType="begin"/>
            </w:r>
            <w:r>
              <w:rPr>
                <w:noProof/>
                <w:webHidden/>
              </w:rPr>
              <w:instrText xml:space="preserve"> PAGEREF _Toc188579887 \h </w:instrText>
            </w:r>
            <w:r>
              <w:rPr>
                <w:noProof/>
                <w:webHidden/>
              </w:rPr>
            </w:r>
            <w:r>
              <w:rPr>
                <w:noProof/>
                <w:webHidden/>
              </w:rPr>
              <w:fldChar w:fldCharType="separate"/>
            </w:r>
            <w:r>
              <w:rPr>
                <w:noProof/>
                <w:webHidden/>
              </w:rPr>
              <w:t>19</w:t>
            </w:r>
            <w:r>
              <w:rPr>
                <w:noProof/>
                <w:webHidden/>
              </w:rPr>
              <w:fldChar w:fldCharType="end"/>
            </w:r>
          </w:hyperlink>
        </w:p>
        <w:p w14:paraId="549ECF8D" w14:textId="4897C1BF" w:rsidR="005D7683" w:rsidRDefault="005D7683">
          <w:pPr>
            <w:pStyle w:val="TDC3"/>
            <w:tabs>
              <w:tab w:val="right" w:leader="dot" w:pos="9962"/>
            </w:tabs>
            <w:rPr>
              <w:noProof/>
              <w:kern w:val="2"/>
              <w:sz w:val="24"/>
              <w:szCs w:val="24"/>
              <w:lang w:eastAsia="es-CL"/>
              <w14:ligatures w14:val="standardContextual"/>
            </w:rPr>
          </w:pPr>
          <w:hyperlink w:anchor="_Toc188579888" w:history="1">
            <w:r w:rsidRPr="00504644">
              <w:rPr>
                <w:rStyle w:val="Hipervnculo"/>
                <w:noProof/>
              </w:rPr>
              <w:t>Párrafo 1 - Normas generales</w:t>
            </w:r>
            <w:r>
              <w:rPr>
                <w:noProof/>
                <w:webHidden/>
              </w:rPr>
              <w:tab/>
            </w:r>
            <w:r>
              <w:rPr>
                <w:noProof/>
                <w:webHidden/>
              </w:rPr>
              <w:fldChar w:fldCharType="begin"/>
            </w:r>
            <w:r>
              <w:rPr>
                <w:noProof/>
                <w:webHidden/>
              </w:rPr>
              <w:instrText xml:space="preserve"> PAGEREF _Toc188579888 \h </w:instrText>
            </w:r>
            <w:r>
              <w:rPr>
                <w:noProof/>
                <w:webHidden/>
              </w:rPr>
            </w:r>
            <w:r>
              <w:rPr>
                <w:noProof/>
                <w:webHidden/>
              </w:rPr>
              <w:fldChar w:fldCharType="separate"/>
            </w:r>
            <w:r>
              <w:rPr>
                <w:noProof/>
                <w:webHidden/>
              </w:rPr>
              <w:t>19</w:t>
            </w:r>
            <w:r>
              <w:rPr>
                <w:noProof/>
                <w:webHidden/>
              </w:rPr>
              <w:fldChar w:fldCharType="end"/>
            </w:r>
          </w:hyperlink>
        </w:p>
        <w:p w14:paraId="6B8D2A03" w14:textId="64FC6D2D" w:rsidR="005D7683" w:rsidRDefault="005D7683">
          <w:pPr>
            <w:pStyle w:val="TDC3"/>
            <w:tabs>
              <w:tab w:val="right" w:leader="dot" w:pos="9962"/>
            </w:tabs>
            <w:rPr>
              <w:noProof/>
              <w:kern w:val="2"/>
              <w:sz w:val="24"/>
              <w:szCs w:val="24"/>
              <w:lang w:eastAsia="es-CL"/>
              <w14:ligatures w14:val="standardContextual"/>
            </w:rPr>
          </w:pPr>
          <w:hyperlink w:anchor="_Toc188579889" w:history="1">
            <w:r w:rsidRPr="00504644">
              <w:rPr>
                <w:rStyle w:val="Hipervnculo"/>
                <w:noProof/>
              </w:rPr>
              <w:t>Párrafo 2 - De la jornada ordinaria</w:t>
            </w:r>
            <w:r>
              <w:rPr>
                <w:noProof/>
                <w:webHidden/>
              </w:rPr>
              <w:tab/>
            </w:r>
            <w:r>
              <w:rPr>
                <w:noProof/>
                <w:webHidden/>
              </w:rPr>
              <w:fldChar w:fldCharType="begin"/>
            </w:r>
            <w:r>
              <w:rPr>
                <w:noProof/>
                <w:webHidden/>
              </w:rPr>
              <w:instrText xml:space="preserve"> PAGEREF _Toc188579889 \h </w:instrText>
            </w:r>
            <w:r>
              <w:rPr>
                <w:noProof/>
                <w:webHidden/>
              </w:rPr>
            </w:r>
            <w:r>
              <w:rPr>
                <w:noProof/>
                <w:webHidden/>
              </w:rPr>
              <w:fldChar w:fldCharType="separate"/>
            </w:r>
            <w:r>
              <w:rPr>
                <w:noProof/>
                <w:webHidden/>
              </w:rPr>
              <w:t>21</w:t>
            </w:r>
            <w:r>
              <w:rPr>
                <w:noProof/>
                <w:webHidden/>
              </w:rPr>
              <w:fldChar w:fldCharType="end"/>
            </w:r>
          </w:hyperlink>
        </w:p>
        <w:p w14:paraId="2191B478" w14:textId="6443BA81" w:rsidR="005D7683" w:rsidRDefault="005D7683">
          <w:pPr>
            <w:pStyle w:val="TDC3"/>
            <w:tabs>
              <w:tab w:val="right" w:leader="dot" w:pos="9962"/>
            </w:tabs>
            <w:rPr>
              <w:noProof/>
              <w:kern w:val="2"/>
              <w:sz w:val="24"/>
              <w:szCs w:val="24"/>
              <w:lang w:eastAsia="es-CL"/>
              <w14:ligatures w14:val="standardContextual"/>
            </w:rPr>
          </w:pPr>
          <w:hyperlink w:anchor="_Toc188579890" w:history="1">
            <w:r w:rsidRPr="00504644">
              <w:rPr>
                <w:rStyle w:val="Hipervnculo"/>
                <w:noProof/>
              </w:rPr>
              <w:t>Párrafo 3 - Descanso dentro de la jornada</w:t>
            </w:r>
            <w:r>
              <w:rPr>
                <w:noProof/>
                <w:webHidden/>
              </w:rPr>
              <w:tab/>
            </w:r>
            <w:r>
              <w:rPr>
                <w:noProof/>
                <w:webHidden/>
              </w:rPr>
              <w:fldChar w:fldCharType="begin"/>
            </w:r>
            <w:r>
              <w:rPr>
                <w:noProof/>
                <w:webHidden/>
              </w:rPr>
              <w:instrText xml:space="preserve"> PAGEREF _Toc188579890 \h </w:instrText>
            </w:r>
            <w:r>
              <w:rPr>
                <w:noProof/>
                <w:webHidden/>
              </w:rPr>
            </w:r>
            <w:r>
              <w:rPr>
                <w:noProof/>
                <w:webHidden/>
              </w:rPr>
              <w:fldChar w:fldCharType="separate"/>
            </w:r>
            <w:r>
              <w:rPr>
                <w:noProof/>
                <w:webHidden/>
              </w:rPr>
              <w:t>21</w:t>
            </w:r>
            <w:r>
              <w:rPr>
                <w:noProof/>
                <w:webHidden/>
              </w:rPr>
              <w:fldChar w:fldCharType="end"/>
            </w:r>
          </w:hyperlink>
        </w:p>
        <w:p w14:paraId="6DC53157" w14:textId="065B7025" w:rsidR="005D7683" w:rsidRDefault="005D7683">
          <w:pPr>
            <w:pStyle w:val="TDC3"/>
            <w:tabs>
              <w:tab w:val="right" w:leader="dot" w:pos="9962"/>
            </w:tabs>
            <w:rPr>
              <w:noProof/>
              <w:kern w:val="2"/>
              <w:sz w:val="24"/>
              <w:szCs w:val="24"/>
              <w:lang w:eastAsia="es-CL"/>
              <w14:ligatures w14:val="standardContextual"/>
            </w:rPr>
          </w:pPr>
          <w:hyperlink w:anchor="_Toc188579891" w:history="1">
            <w:r w:rsidRPr="00504644">
              <w:rPr>
                <w:rStyle w:val="Hipervnculo"/>
                <w:noProof/>
              </w:rPr>
              <w:t>Párrafo 4 - De la jornada extraordinaria</w:t>
            </w:r>
            <w:r>
              <w:rPr>
                <w:noProof/>
                <w:webHidden/>
              </w:rPr>
              <w:tab/>
            </w:r>
            <w:r>
              <w:rPr>
                <w:noProof/>
                <w:webHidden/>
              </w:rPr>
              <w:fldChar w:fldCharType="begin"/>
            </w:r>
            <w:r>
              <w:rPr>
                <w:noProof/>
                <w:webHidden/>
              </w:rPr>
              <w:instrText xml:space="preserve"> PAGEREF _Toc188579891 \h </w:instrText>
            </w:r>
            <w:r>
              <w:rPr>
                <w:noProof/>
                <w:webHidden/>
              </w:rPr>
            </w:r>
            <w:r>
              <w:rPr>
                <w:noProof/>
                <w:webHidden/>
              </w:rPr>
              <w:fldChar w:fldCharType="separate"/>
            </w:r>
            <w:r>
              <w:rPr>
                <w:noProof/>
                <w:webHidden/>
              </w:rPr>
              <w:t>22</w:t>
            </w:r>
            <w:r>
              <w:rPr>
                <w:noProof/>
                <w:webHidden/>
              </w:rPr>
              <w:fldChar w:fldCharType="end"/>
            </w:r>
          </w:hyperlink>
        </w:p>
        <w:p w14:paraId="4102B6F7" w14:textId="7B83DF16" w:rsidR="005D7683" w:rsidRDefault="005D7683">
          <w:pPr>
            <w:pStyle w:val="TDC3"/>
            <w:tabs>
              <w:tab w:val="right" w:leader="dot" w:pos="9962"/>
            </w:tabs>
            <w:rPr>
              <w:noProof/>
              <w:kern w:val="2"/>
              <w:sz w:val="24"/>
              <w:szCs w:val="24"/>
              <w:lang w:eastAsia="es-CL"/>
              <w14:ligatures w14:val="standardContextual"/>
            </w:rPr>
          </w:pPr>
          <w:hyperlink w:anchor="_Toc188579892" w:history="1">
            <w:r w:rsidRPr="00504644">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_Toc188579892 \h </w:instrText>
            </w:r>
            <w:r>
              <w:rPr>
                <w:noProof/>
                <w:webHidden/>
              </w:rPr>
            </w:r>
            <w:r>
              <w:rPr>
                <w:noProof/>
                <w:webHidden/>
              </w:rPr>
              <w:fldChar w:fldCharType="separate"/>
            </w:r>
            <w:r>
              <w:rPr>
                <w:noProof/>
                <w:webHidden/>
              </w:rPr>
              <w:t>23</w:t>
            </w:r>
            <w:r>
              <w:rPr>
                <w:noProof/>
                <w:webHidden/>
              </w:rPr>
              <w:fldChar w:fldCharType="end"/>
            </w:r>
          </w:hyperlink>
        </w:p>
        <w:p w14:paraId="2031EBFD" w14:textId="37A1F64D" w:rsidR="005D7683" w:rsidRDefault="005D7683">
          <w:pPr>
            <w:pStyle w:val="TDC3"/>
            <w:tabs>
              <w:tab w:val="right" w:leader="dot" w:pos="9962"/>
            </w:tabs>
            <w:rPr>
              <w:noProof/>
              <w:kern w:val="2"/>
              <w:sz w:val="24"/>
              <w:szCs w:val="24"/>
              <w:lang w:eastAsia="es-CL"/>
              <w14:ligatures w14:val="standardContextual"/>
            </w:rPr>
          </w:pPr>
          <w:hyperlink w:anchor="_Toc188579893" w:history="1">
            <w:r w:rsidRPr="00504644">
              <w:rPr>
                <w:rStyle w:val="Hipervnculo"/>
                <w:noProof/>
              </w:rPr>
              <w:t>Párrafo 6 - De la jornada parcial</w:t>
            </w:r>
            <w:r>
              <w:rPr>
                <w:noProof/>
                <w:webHidden/>
              </w:rPr>
              <w:tab/>
            </w:r>
            <w:r>
              <w:rPr>
                <w:noProof/>
                <w:webHidden/>
              </w:rPr>
              <w:fldChar w:fldCharType="begin"/>
            </w:r>
            <w:r>
              <w:rPr>
                <w:noProof/>
                <w:webHidden/>
              </w:rPr>
              <w:instrText xml:space="preserve"> PAGEREF _Toc188579893 \h </w:instrText>
            </w:r>
            <w:r>
              <w:rPr>
                <w:noProof/>
                <w:webHidden/>
              </w:rPr>
            </w:r>
            <w:r>
              <w:rPr>
                <w:noProof/>
                <w:webHidden/>
              </w:rPr>
              <w:fldChar w:fldCharType="separate"/>
            </w:r>
            <w:r>
              <w:rPr>
                <w:noProof/>
                <w:webHidden/>
              </w:rPr>
              <w:t>23</w:t>
            </w:r>
            <w:r>
              <w:rPr>
                <w:noProof/>
                <w:webHidden/>
              </w:rPr>
              <w:fldChar w:fldCharType="end"/>
            </w:r>
          </w:hyperlink>
        </w:p>
        <w:p w14:paraId="3636FC9D" w14:textId="02A5BB47" w:rsidR="005D7683" w:rsidRDefault="005D7683">
          <w:pPr>
            <w:pStyle w:val="TDC2"/>
            <w:tabs>
              <w:tab w:val="right" w:leader="dot" w:pos="9962"/>
            </w:tabs>
            <w:rPr>
              <w:noProof/>
              <w:kern w:val="2"/>
              <w:sz w:val="24"/>
              <w:szCs w:val="24"/>
              <w:lang w:eastAsia="es-CL"/>
              <w14:ligatures w14:val="standardContextual"/>
            </w:rPr>
          </w:pPr>
          <w:hyperlink w:anchor="_Toc188579894" w:history="1">
            <w:r w:rsidRPr="00504644">
              <w:rPr>
                <w:rStyle w:val="Hipervnculo"/>
                <w:noProof/>
              </w:rPr>
              <w:t>Capítulo VII - De las remuneraciones</w:t>
            </w:r>
            <w:r>
              <w:rPr>
                <w:noProof/>
                <w:webHidden/>
              </w:rPr>
              <w:tab/>
            </w:r>
            <w:r>
              <w:rPr>
                <w:noProof/>
                <w:webHidden/>
              </w:rPr>
              <w:fldChar w:fldCharType="begin"/>
            </w:r>
            <w:r>
              <w:rPr>
                <w:noProof/>
                <w:webHidden/>
              </w:rPr>
              <w:instrText xml:space="preserve"> PAGEREF _Toc188579894 \h </w:instrText>
            </w:r>
            <w:r>
              <w:rPr>
                <w:noProof/>
                <w:webHidden/>
              </w:rPr>
            </w:r>
            <w:r>
              <w:rPr>
                <w:noProof/>
                <w:webHidden/>
              </w:rPr>
              <w:fldChar w:fldCharType="separate"/>
            </w:r>
            <w:r>
              <w:rPr>
                <w:noProof/>
                <w:webHidden/>
              </w:rPr>
              <w:t>24</w:t>
            </w:r>
            <w:r>
              <w:rPr>
                <w:noProof/>
                <w:webHidden/>
              </w:rPr>
              <w:fldChar w:fldCharType="end"/>
            </w:r>
          </w:hyperlink>
        </w:p>
        <w:p w14:paraId="7685D33F" w14:textId="379D6E78" w:rsidR="005D7683" w:rsidRDefault="005D7683">
          <w:pPr>
            <w:pStyle w:val="TDC2"/>
            <w:tabs>
              <w:tab w:val="right" w:leader="dot" w:pos="9962"/>
            </w:tabs>
            <w:rPr>
              <w:noProof/>
              <w:kern w:val="2"/>
              <w:sz w:val="24"/>
              <w:szCs w:val="24"/>
              <w:lang w:eastAsia="es-CL"/>
              <w14:ligatures w14:val="standardContextual"/>
            </w:rPr>
          </w:pPr>
          <w:hyperlink w:anchor="_Toc188579895" w:history="1">
            <w:r w:rsidRPr="00504644">
              <w:rPr>
                <w:rStyle w:val="Hipervnculo"/>
                <w:noProof/>
              </w:rPr>
              <w:t>Capítulo VIII - Del feriado anual</w:t>
            </w:r>
            <w:r>
              <w:rPr>
                <w:noProof/>
                <w:webHidden/>
              </w:rPr>
              <w:tab/>
            </w:r>
            <w:r>
              <w:rPr>
                <w:noProof/>
                <w:webHidden/>
              </w:rPr>
              <w:fldChar w:fldCharType="begin"/>
            </w:r>
            <w:r>
              <w:rPr>
                <w:noProof/>
                <w:webHidden/>
              </w:rPr>
              <w:instrText xml:space="preserve"> PAGEREF _Toc188579895 \h </w:instrText>
            </w:r>
            <w:r>
              <w:rPr>
                <w:noProof/>
                <w:webHidden/>
              </w:rPr>
            </w:r>
            <w:r>
              <w:rPr>
                <w:noProof/>
                <w:webHidden/>
              </w:rPr>
              <w:fldChar w:fldCharType="separate"/>
            </w:r>
            <w:r>
              <w:rPr>
                <w:noProof/>
                <w:webHidden/>
              </w:rPr>
              <w:t>26</w:t>
            </w:r>
            <w:r>
              <w:rPr>
                <w:noProof/>
                <w:webHidden/>
              </w:rPr>
              <w:fldChar w:fldCharType="end"/>
            </w:r>
          </w:hyperlink>
        </w:p>
        <w:p w14:paraId="07060B48" w14:textId="11450354" w:rsidR="005D7683" w:rsidRDefault="005D7683">
          <w:pPr>
            <w:pStyle w:val="TDC2"/>
            <w:tabs>
              <w:tab w:val="right" w:leader="dot" w:pos="9962"/>
            </w:tabs>
            <w:rPr>
              <w:noProof/>
              <w:kern w:val="2"/>
              <w:sz w:val="24"/>
              <w:szCs w:val="24"/>
              <w:lang w:eastAsia="es-CL"/>
              <w14:ligatures w14:val="standardContextual"/>
            </w:rPr>
          </w:pPr>
          <w:hyperlink w:anchor="_Toc188579896" w:history="1">
            <w:r w:rsidRPr="00504644">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_Toc188579896 \h </w:instrText>
            </w:r>
            <w:r>
              <w:rPr>
                <w:noProof/>
                <w:webHidden/>
              </w:rPr>
            </w:r>
            <w:r>
              <w:rPr>
                <w:noProof/>
                <w:webHidden/>
              </w:rPr>
              <w:fldChar w:fldCharType="separate"/>
            </w:r>
            <w:r>
              <w:rPr>
                <w:noProof/>
                <w:webHidden/>
              </w:rPr>
              <w:t>27</w:t>
            </w:r>
            <w:r>
              <w:rPr>
                <w:noProof/>
                <w:webHidden/>
              </w:rPr>
              <w:fldChar w:fldCharType="end"/>
            </w:r>
          </w:hyperlink>
        </w:p>
        <w:p w14:paraId="0DEB7225" w14:textId="072B3AF8" w:rsidR="005D7683" w:rsidRDefault="005D7683">
          <w:pPr>
            <w:pStyle w:val="TDC3"/>
            <w:tabs>
              <w:tab w:val="right" w:leader="dot" w:pos="9962"/>
            </w:tabs>
            <w:rPr>
              <w:noProof/>
              <w:kern w:val="2"/>
              <w:sz w:val="24"/>
              <w:szCs w:val="24"/>
              <w:lang w:eastAsia="es-CL"/>
              <w14:ligatures w14:val="standardContextual"/>
            </w:rPr>
          </w:pPr>
          <w:hyperlink w:anchor="_Toc188579897" w:history="1">
            <w:r w:rsidRPr="00504644">
              <w:rPr>
                <w:rStyle w:val="Hipervnculo"/>
                <w:noProof/>
              </w:rPr>
              <w:t>Párrafo 1 - De las licencias</w:t>
            </w:r>
            <w:r>
              <w:rPr>
                <w:noProof/>
                <w:webHidden/>
              </w:rPr>
              <w:tab/>
            </w:r>
            <w:r>
              <w:rPr>
                <w:noProof/>
                <w:webHidden/>
              </w:rPr>
              <w:fldChar w:fldCharType="begin"/>
            </w:r>
            <w:r>
              <w:rPr>
                <w:noProof/>
                <w:webHidden/>
              </w:rPr>
              <w:instrText xml:space="preserve"> PAGEREF _Toc188579897 \h </w:instrText>
            </w:r>
            <w:r>
              <w:rPr>
                <w:noProof/>
                <w:webHidden/>
              </w:rPr>
            </w:r>
            <w:r>
              <w:rPr>
                <w:noProof/>
                <w:webHidden/>
              </w:rPr>
              <w:fldChar w:fldCharType="separate"/>
            </w:r>
            <w:r>
              <w:rPr>
                <w:noProof/>
                <w:webHidden/>
              </w:rPr>
              <w:t>27</w:t>
            </w:r>
            <w:r>
              <w:rPr>
                <w:noProof/>
                <w:webHidden/>
              </w:rPr>
              <w:fldChar w:fldCharType="end"/>
            </w:r>
          </w:hyperlink>
        </w:p>
        <w:p w14:paraId="1C86B6A2" w14:textId="4C3E2F60" w:rsidR="005D7683" w:rsidRDefault="005D7683">
          <w:pPr>
            <w:pStyle w:val="TDC3"/>
            <w:tabs>
              <w:tab w:val="right" w:leader="dot" w:pos="9962"/>
            </w:tabs>
            <w:rPr>
              <w:noProof/>
              <w:kern w:val="2"/>
              <w:sz w:val="24"/>
              <w:szCs w:val="24"/>
              <w:lang w:eastAsia="es-CL"/>
              <w14:ligatures w14:val="standardContextual"/>
            </w:rPr>
          </w:pPr>
          <w:hyperlink w:anchor="_Toc188579898" w:history="1">
            <w:r w:rsidRPr="00504644">
              <w:rPr>
                <w:rStyle w:val="Hipervnculo"/>
                <w:noProof/>
              </w:rPr>
              <w:t>Párrafo 2 - De la maternidad</w:t>
            </w:r>
            <w:r>
              <w:rPr>
                <w:noProof/>
                <w:webHidden/>
              </w:rPr>
              <w:tab/>
            </w:r>
            <w:r>
              <w:rPr>
                <w:noProof/>
                <w:webHidden/>
              </w:rPr>
              <w:fldChar w:fldCharType="begin"/>
            </w:r>
            <w:r>
              <w:rPr>
                <w:noProof/>
                <w:webHidden/>
              </w:rPr>
              <w:instrText xml:space="preserve"> PAGEREF _Toc188579898 \h </w:instrText>
            </w:r>
            <w:r>
              <w:rPr>
                <w:noProof/>
                <w:webHidden/>
              </w:rPr>
            </w:r>
            <w:r>
              <w:rPr>
                <w:noProof/>
                <w:webHidden/>
              </w:rPr>
              <w:fldChar w:fldCharType="separate"/>
            </w:r>
            <w:r>
              <w:rPr>
                <w:noProof/>
                <w:webHidden/>
              </w:rPr>
              <w:t>29</w:t>
            </w:r>
            <w:r>
              <w:rPr>
                <w:noProof/>
                <w:webHidden/>
              </w:rPr>
              <w:fldChar w:fldCharType="end"/>
            </w:r>
          </w:hyperlink>
        </w:p>
        <w:p w14:paraId="77191960" w14:textId="527E6BE4" w:rsidR="005D7683" w:rsidRDefault="005D7683">
          <w:pPr>
            <w:pStyle w:val="TDC3"/>
            <w:tabs>
              <w:tab w:val="right" w:leader="dot" w:pos="9962"/>
            </w:tabs>
            <w:rPr>
              <w:noProof/>
              <w:kern w:val="2"/>
              <w:sz w:val="24"/>
              <w:szCs w:val="24"/>
              <w:lang w:eastAsia="es-CL"/>
              <w14:ligatures w14:val="standardContextual"/>
            </w:rPr>
          </w:pPr>
          <w:hyperlink w:anchor="_Toc188579899" w:history="1">
            <w:r w:rsidRPr="00504644">
              <w:rPr>
                <w:rStyle w:val="Hipervnculo"/>
                <w:noProof/>
              </w:rPr>
              <w:t>Párrafo 3 - De los permisos</w:t>
            </w:r>
            <w:r>
              <w:rPr>
                <w:noProof/>
                <w:webHidden/>
              </w:rPr>
              <w:tab/>
            </w:r>
            <w:r>
              <w:rPr>
                <w:noProof/>
                <w:webHidden/>
              </w:rPr>
              <w:fldChar w:fldCharType="begin"/>
            </w:r>
            <w:r>
              <w:rPr>
                <w:noProof/>
                <w:webHidden/>
              </w:rPr>
              <w:instrText xml:space="preserve"> PAGEREF _Toc188579899 \h </w:instrText>
            </w:r>
            <w:r>
              <w:rPr>
                <w:noProof/>
                <w:webHidden/>
              </w:rPr>
            </w:r>
            <w:r>
              <w:rPr>
                <w:noProof/>
                <w:webHidden/>
              </w:rPr>
              <w:fldChar w:fldCharType="separate"/>
            </w:r>
            <w:r>
              <w:rPr>
                <w:noProof/>
                <w:webHidden/>
              </w:rPr>
              <w:t>30</w:t>
            </w:r>
            <w:r>
              <w:rPr>
                <w:noProof/>
                <w:webHidden/>
              </w:rPr>
              <w:fldChar w:fldCharType="end"/>
            </w:r>
          </w:hyperlink>
        </w:p>
        <w:p w14:paraId="18EF5E61" w14:textId="084D8ABE" w:rsidR="005D7683" w:rsidRDefault="005D7683">
          <w:pPr>
            <w:pStyle w:val="TDC2"/>
            <w:tabs>
              <w:tab w:val="right" w:leader="dot" w:pos="9962"/>
            </w:tabs>
            <w:rPr>
              <w:noProof/>
              <w:kern w:val="2"/>
              <w:sz w:val="24"/>
              <w:szCs w:val="24"/>
              <w:lang w:eastAsia="es-CL"/>
              <w14:ligatures w14:val="standardContextual"/>
            </w:rPr>
          </w:pPr>
          <w:hyperlink w:anchor="_Toc188579900" w:history="1">
            <w:r w:rsidRPr="00504644">
              <w:rPr>
                <w:rStyle w:val="Hipervnculo"/>
                <w:noProof/>
              </w:rPr>
              <w:t>Capítulo X - De la igualdad de oportunidades de trabajadores con discapacidad</w:t>
            </w:r>
            <w:r>
              <w:rPr>
                <w:noProof/>
                <w:webHidden/>
              </w:rPr>
              <w:tab/>
            </w:r>
            <w:r>
              <w:rPr>
                <w:noProof/>
                <w:webHidden/>
              </w:rPr>
              <w:fldChar w:fldCharType="begin"/>
            </w:r>
            <w:r>
              <w:rPr>
                <w:noProof/>
                <w:webHidden/>
              </w:rPr>
              <w:instrText xml:space="preserve"> PAGEREF _Toc188579900 \h </w:instrText>
            </w:r>
            <w:r>
              <w:rPr>
                <w:noProof/>
                <w:webHidden/>
              </w:rPr>
            </w:r>
            <w:r>
              <w:rPr>
                <w:noProof/>
                <w:webHidden/>
              </w:rPr>
              <w:fldChar w:fldCharType="separate"/>
            </w:r>
            <w:r>
              <w:rPr>
                <w:noProof/>
                <w:webHidden/>
              </w:rPr>
              <w:t>34</w:t>
            </w:r>
            <w:r>
              <w:rPr>
                <w:noProof/>
                <w:webHidden/>
              </w:rPr>
              <w:fldChar w:fldCharType="end"/>
            </w:r>
          </w:hyperlink>
        </w:p>
        <w:p w14:paraId="3204754C" w14:textId="21DFF64E" w:rsidR="005D7683" w:rsidRDefault="005D7683">
          <w:pPr>
            <w:pStyle w:val="TDC2"/>
            <w:tabs>
              <w:tab w:val="right" w:leader="dot" w:pos="9962"/>
            </w:tabs>
            <w:rPr>
              <w:noProof/>
              <w:kern w:val="2"/>
              <w:sz w:val="24"/>
              <w:szCs w:val="24"/>
              <w:lang w:eastAsia="es-CL"/>
              <w14:ligatures w14:val="standardContextual"/>
            </w:rPr>
          </w:pPr>
          <w:hyperlink w:anchor="_Toc188579901" w:history="1">
            <w:r w:rsidRPr="00504644">
              <w:rPr>
                <w:rStyle w:val="Hipervnculo"/>
                <w:noProof/>
              </w:rPr>
              <w:t>Capítulo XI - De las sugerencias, consultas y reclamos</w:t>
            </w:r>
            <w:r>
              <w:rPr>
                <w:noProof/>
                <w:webHidden/>
              </w:rPr>
              <w:tab/>
            </w:r>
            <w:r>
              <w:rPr>
                <w:noProof/>
                <w:webHidden/>
              </w:rPr>
              <w:fldChar w:fldCharType="begin"/>
            </w:r>
            <w:r>
              <w:rPr>
                <w:noProof/>
                <w:webHidden/>
              </w:rPr>
              <w:instrText xml:space="preserve"> PAGEREF _Toc188579901 \h </w:instrText>
            </w:r>
            <w:r>
              <w:rPr>
                <w:noProof/>
                <w:webHidden/>
              </w:rPr>
            </w:r>
            <w:r>
              <w:rPr>
                <w:noProof/>
                <w:webHidden/>
              </w:rPr>
              <w:fldChar w:fldCharType="separate"/>
            </w:r>
            <w:r>
              <w:rPr>
                <w:noProof/>
                <w:webHidden/>
              </w:rPr>
              <w:t>35</w:t>
            </w:r>
            <w:r>
              <w:rPr>
                <w:noProof/>
                <w:webHidden/>
              </w:rPr>
              <w:fldChar w:fldCharType="end"/>
            </w:r>
          </w:hyperlink>
        </w:p>
        <w:p w14:paraId="7014B814" w14:textId="2C23C6C4" w:rsidR="005D7683" w:rsidRDefault="005D7683">
          <w:pPr>
            <w:pStyle w:val="TDC3"/>
            <w:tabs>
              <w:tab w:val="right" w:leader="dot" w:pos="9962"/>
            </w:tabs>
            <w:rPr>
              <w:noProof/>
              <w:kern w:val="2"/>
              <w:sz w:val="24"/>
              <w:szCs w:val="24"/>
              <w:lang w:eastAsia="es-CL"/>
              <w14:ligatures w14:val="standardContextual"/>
            </w:rPr>
          </w:pPr>
          <w:hyperlink w:anchor="_Toc188579902" w:history="1">
            <w:r w:rsidRPr="00504644">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_Toc188579902 \h </w:instrText>
            </w:r>
            <w:r>
              <w:rPr>
                <w:noProof/>
                <w:webHidden/>
              </w:rPr>
            </w:r>
            <w:r>
              <w:rPr>
                <w:noProof/>
                <w:webHidden/>
              </w:rPr>
              <w:fldChar w:fldCharType="separate"/>
            </w:r>
            <w:r>
              <w:rPr>
                <w:noProof/>
                <w:webHidden/>
              </w:rPr>
              <w:t>35</w:t>
            </w:r>
            <w:r>
              <w:rPr>
                <w:noProof/>
                <w:webHidden/>
              </w:rPr>
              <w:fldChar w:fldCharType="end"/>
            </w:r>
          </w:hyperlink>
        </w:p>
        <w:p w14:paraId="65E6BE71" w14:textId="53598A57" w:rsidR="005D7683" w:rsidRDefault="005D7683">
          <w:pPr>
            <w:pStyle w:val="TDC3"/>
            <w:tabs>
              <w:tab w:val="right" w:leader="dot" w:pos="9962"/>
            </w:tabs>
            <w:rPr>
              <w:noProof/>
              <w:kern w:val="2"/>
              <w:sz w:val="24"/>
              <w:szCs w:val="24"/>
              <w:lang w:eastAsia="es-CL"/>
              <w14:ligatures w14:val="standardContextual"/>
            </w:rPr>
          </w:pPr>
          <w:hyperlink w:anchor="_Toc188579903" w:history="1">
            <w:r w:rsidRPr="00504644">
              <w:rPr>
                <w:rStyle w:val="Hipervnculo"/>
                <w:noProof/>
              </w:rPr>
              <w:t>Párrafo 2 - Procedimiento de reclamación del principio de igualdad de remuneraciones entre hombres y mujeres que presten un mismo trabajo al interior de la entidad empleadora</w:t>
            </w:r>
            <w:r>
              <w:rPr>
                <w:noProof/>
                <w:webHidden/>
              </w:rPr>
              <w:tab/>
            </w:r>
            <w:r>
              <w:rPr>
                <w:noProof/>
                <w:webHidden/>
              </w:rPr>
              <w:fldChar w:fldCharType="begin"/>
            </w:r>
            <w:r>
              <w:rPr>
                <w:noProof/>
                <w:webHidden/>
              </w:rPr>
              <w:instrText xml:space="preserve"> PAGEREF _Toc188579903 \h </w:instrText>
            </w:r>
            <w:r>
              <w:rPr>
                <w:noProof/>
                <w:webHidden/>
              </w:rPr>
            </w:r>
            <w:r>
              <w:rPr>
                <w:noProof/>
                <w:webHidden/>
              </w:rPr>
              <w:fldChar w:fldCharType="separate"/>
            </w:r>
            <w:r>
              <w:rPr>
                <w:noProof/>
                <w:webHidden/>
              </w:rPr>
              <w:t>36</w:t>
            </w:r>
            <w:r>
              <w:rPr>
                <w:noProof/>
                <w:webHidden/>
              </w:rPr>
              <w:fldChar w:fldCharType="end"/>
            </w:r>
          </w:hyperlink>
        </w:p>
        <w:p w14:paraId="6024D389" w14:textId="766CC1FE" w:rsidR="005D7683" w:rsidRDefault="005D7683">
          <w:pPr>
            <w:pStyle w:val="TDC3"/>
            <w:tabs>
              <w:tab w:val="right" w:leader="dot" w:pos="9962"/>
            </w:tabs>
            <w:rPr>
              <w:noProof/>
              <w:kern w:val="2"/>
              <w:sz w:val="24"/>
              <w:szCs w:val="24"/>
              <w:lang w:eastAsia="es-CL"/>
              <w14:ligatures w14:val="standardContextual"/>
            </w:rPr>
          </w:pPr>
          <w:hyperlink w:anchor="_Toc188579904" w:history="1">
            <w:r w:rsidRPr="00504644">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_Toc188579904 \h </w:instrText>
            </w:r>
            <w:r>
              <w:rPr>
                <w:noProof/>
                <w:webHidden/>
              </w:rPr>
            </w:r>
            <w:r>
              <w:rPr>
                <w:noProof/>
                <w:webHidden/>
              </w:rPr>
              <w:fldChar w:fldCharType="separate"/>
            </w:r>
            <w:r>
              <w:rPr>
                <w:noProof/>
                <w:webHidden/>
              </w:rPr>
              <w:t>37</w:t>
            </w:r>
            <w:r>
              <w:rPr>
                <w:noProof/>
                <w:webHidden/>
              </w:rPr>
              <w:fldChar w:fldCharType="end"/>
            </w:r>
          </w:hyperlink>
        </w:p>
        <w:p w14:paraId="7FD40A7A" w14:textId="0E3C258B" w:rsidR="005D7683" w:rsidRDefault="005D7683">
          <w:pPr>
            <w:pStyle w:val="TDC3"/>
            <w:tabs>
              <w:tab w:val="right" w:leader="dot" w:pos="9962"/>
            </w:tabs>
            <w:rPr>
              <w:noProof/>
              <w:kern w:val="2"/>
              <w:sz w:val="24"/>
              <w:szCs w:val="24"/>
              <w:lang w:eastAsia="es-CL"/>
              <w14:ligatures w14:val="standardContextual"/>
            </w:rPr>
          </w:pPr>
          <w:hyperlink w:anchor="_Toc188579905" w:history="1">
            <w:r w:rsidRPr="00504644">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_Toc188579905 \h </w:instrText>
            </w:r>
            <w:r>
              <w:rPr>
                <w:noProof/>
                <w:webHidden/>
              </w:rPr>
            </w:r>
            <w:r>
              <w:rPr>
                <w:noProof/>
                <w:webHidden/>
              </w:rPr>
              <w:fldChar w:fldCharType="separate"/>
            </w:r>
            <w:r>
              <w:rPr>
                <w:noProof/>
                <w:webHidden/>
              </w:rPr>
              <w:t>38</w:t>
            </w:r>
            <w:r>
              <w:rPr>
                <w:noProof/>
                <w:webHidden/>
              </w:rPr>
              <w:fldChar w:fldCharType="end"/>
            </w:r>
          </w:hyperlink>
        </w:p>
        <w:p w14:paraId="04A2F71D" w14:textId="24D8F258" w:rsidR="005D7683" w:rsidRDefault="005D7683">
          <w:pPr>
            <w:pStyle w:val="TDC2"/>
            <w:tabs>
              <w:tab w:val="right" w:leader="dot" w:pos="9962"/>
            </w:tabs>
            <w:rPr>
              <w:noProof/>
              <w:kern w:val="2"/>
              <w:sz w:val="24"/>
              <w:szCs w:val="24"/>
              <w:lang w:eastAsia="es-CL"/>
              <w14:ligatures w14:val="standardContextual"/>
            </w:rPr>
          </w:pPr>
          <w:hyperlink w:anchor="_Toc188579906" w:history="1">
            <w:r w:rsidRPr="00504644">
              <w:rPr>
                <w:rStyle w:val="Hipervnculo"/>
                <w:noProof/>
              </w:rPr>
              <w:t>Capítulo XII - Las obligaciones de la entidad empleadora</w:t>
            </w:r>
            <w:r>
              <w:rPr>
                <w:noProof/>
                <w:webHidden/>
              </w:rPr>
              <w:tab/>
            </w:r>
            <w:r>
              <w:rPr>
                <w:noProof/>
                <w:webHidden/>
              </w:rPr>
              <w:fldChar w:fldCharType="begin"/>
            </w:r>
            <w:r>
              <w:rPr>
                <w:noProof/>
                <w:webHidden/>
              </w:rPr>
              <w:instrText xml:space="preserve"> PAGEREF _Toc188579906 \h </w:instrText>
            </w:r>
            <w:r>
              <w:rPr>
                <w:noProof/>
                <w:webHidden/>
              </w:rPr>
            </w:r>
            <w:r>
              <w:rPr>
                <w:noProof/>
                <w:webHidden/>
              </w:rPr>
              <w:fldChar w:fldCharType="separate"/>
            </w:r>
            <w:r>
              <w:rPr>
                <w:noProof/>
                <w:webHidden/>
              </w:rPr>
              <w:t>40</w:t>
            </w:r>
            <w:r>
              <w:rPr>
                <w:noProof/>
                <w:webHidden/>
              </w:rPr>
              <w:fldChar w:fldCharType="end"/>
            </w:r>
          </w:hyperlink>
        </w:p>
        <w:p w14:paraId="7AEED2B2" w14:textId="09ADE133" w:rsidR="005D7683" w:rsidRDefault="005D7683">
          <w:pPr>
            <w:pStyle w:val="TDC3"/>
            <w:tabs>
              <w:tab w:val="right" w:leader="dot" w:pos="9962"/>
            </w:tabs>
            <w:rPr>
              <w:noProof/>
              <w:kern w:val="2"/>
              <w:sz w:val="24"/>
              <w:szCs w:val="24"/>
              <w:lang w:eastAsia="es-CL"/>
              <w14:ligatures w14:val="standardContextual"/>
            </w:rPr>
          </w:pPr>
          <w:hyperlink w:anchor="_Toc188579907" w:history="1">
            <w:r w:rsidRPr="00504644">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_Toc188579907 \h </w:instrText>
            </w:r>
            <w:r>
              <w:rPr>
                <w:noProof/>
                <w:webHidden/>
              </w:rPr>
            </w:r>
            <w:r>
              <w:rPr>
                <w:noProof/>
                <w:webHidden/>
              </w:rPr>
              <w:fldChar w:fldCharType="separate"/>
            </w:r>
            <w:r>
              <w:rPr>
                <w:noProof/>
                <w:webHidden/>
              </w:rPr>
              <w:t>42</w:t>
            </w:r>
            <w:r>
              <w:rPr>
                <w:noProof/>
                <w:webHidden/>
              </w:rPr>
              <w:fldChar w:fldCharType="end"/>
            </w:r>
          </w:hyperlink>
        </w:p>
        <w:p w14:paraId="3715FB96" w14:textId="6800D5BF" w:rsidR="005D7683" w:rsidRDefault="005D7683">
          <w:pPr>
            <w:pStyle w:val="TDC2"/>
            <w:tabs>
              <w:tab w:val="right" w:leader="dot" w:pos="9962"/>
            </w:tabs>
            <w:rPr>
              <w:noProof/>
              <w:kern w:val="2"/>
              <w:sz w:val="24"/>
              <w:szCs w:val="24"/>
              <w:lang w:eastAsia="es-CL"/>
              <w14:ligatures w14:val="standardContextual"/>
            </w:rPr>
          </w:pPr>
          <w:hyperlink w:anchor="_Toc188579908" w:history="1">
            <w:r w:rsidRPr="00504644">
              <w:rPr>
                <w:rStyle w:val="Hipervnculo"/>
                <w:noProof/>
              </w:rPr>
              <w:t>Capítulo XIII - Las obligaciones de las personas trabajadoras</w:t>
            </w:r>
            <w:r>
              <w:rPr>
                <w:noProof/>
                <w:webHidden/>
              </w:rPr>
              <w:tab/>
            </w:r>
            <w:r>
              <w:rPr>
                <w:noProof/>
                <w:webHidden/>
              </w:rPr>
              <w:fldChar w:fldCharType="begin"/>
            </w:r>
            <w:r>
              <w:rPr>
                <w:noProof/>
                <w:webHidden/>
              </w:rPr>
              <w:instrText xml:space="preserve"> PAGEREF _Toc188579908 \h </w:instrText>
            </w:r>
            <w:r>
              <w:rPr>
                <w:noProof/>
                <w:webHidden/>
              </w:rPr>
            </w:r>
            <w:r>
              <w:rPr>
                <w:noProof/>
                <w:webHidden/>
              </w:rPr>
              <w:fldChar w:fldCharType="separate"/>
            </w:r>
            <w:r>
              <w:rPr>
                <w:noProof/>
                <w:webHidden/>
              </w:rPr>
              <w:t>43</w:t>
            </w:r>
            <w:r>
              <w:rPr>
                <w:noProof/>
                <w:webHidden/>
              </w:rPr>
              <w:fldChar w:fldCharType="end"/>
            </w:r>
          </w:hyperlink>
        </w:p>
        <w:p w14:paraId="61618C52" w14:textId="1AA3CEBC" w:rsidR="005D7683" w:rsidRDefault="005D7683">
          <w:pPr>
            <w:pStyle w:val="TDC2"/>
            <w:tabs>
              <w:tab w:val="right" w:leader="dot" w:pos="9962"/>
            </w:tabs>
            <w:rPr>
              <w:noProof/>
              <w:kern w:val="2"/>
              <w:sz w:val="24"/>
              <w:szCs w:val="24"/>
              <w:lang w:eastAsia="es-CL"/>
              <w14:ligatures w14:val="standardContextual"/>
            </w:rPr>
          </w:pPr>
          <w:hyperlink w:anchor="_Toc188579909" w:history="1">
            <w:r w:rsidRPr="00504644">
              <w:rPr>
                <w:rStyle w:val="Hipervnculo"/>
                <w:noProof/>
              </w:rPr>
              <w:t>Capítulo XIV - Las prohibiciones que afectan a las personas trabajadoras</w:t>
            </w:r>
            <w:r>
              <w:rPr>
                <w:noProof/>
                <w:webHidden/>
              </w:rPr>
              <w:tab/>
            </w:r>
            <w:r>
              <w:rPr>
                <w:noProof/>
                <w:webHidden/>
              </w:rPr>
              <w:fldChar w:fldCharType="begin"/>
            </w:r>
            <w:r>
              <w:rPr>
                <w:noProof/>
                <w:webHidden/>
              </w:rPr>
              <w:instrText xml:space="preserve"> PAGEREF _Toc188579909 \h </w:instrText>
            </w:r>
            <w:r>
              <w:rPr>
                <w:noProof/>
                <w:webHidden/>
              </w:rPr>
            </w:r>
            <w:r>
              <w:rPr>
                <w:noProof/>
                <w:webHidden/>
              </w:rPr>
              <w:fldChar w:fldCharType="separate"/>
            </w:r>
            <w:r>
              <w:rPr>
                <w:noProof/>
                <w:webHidden/>
              </w:rPr>
              <w:t>47</w:t>
            </w:r>
            <w:r>
              <w:rPr>
                <w:noProof/>
                <w:webHidden/>
              </w:rPr>
              <w:fldChar w:fldCharType="end"/>
            </w:r>
          </w:hyperlink>
        </w:p>
        <w:p w14:paraId="76511607" w14:textId="2FEBE432" w:rsidR="005D7683" w:rsidRDefault="005D7683">
          <w:pPr>
            <w:pStyle w:val="TDC2"/>
            <w:tabs>
              <w:tab w:val="right" w:leader="dot" w:pos="9962"/>
            </w:tabs>
            <w:rPr>
              <w:noProof/>
              <w:kern w:val="2"/>
              <w:sz w:val="24"/>
              <w:szCs w:val="24"/>
              <w:lang w:eastAsia="es-CL"/>
              <w14:ligatures w14:val="standardContextual"/>
            </w:rPr>
          </w:pPr>
          <w:hyperlink w:anchor="_Toc188579910" w:history="1">
            <w:r w:rsidRPr="00504644">
              <w:rPr>
                <w:rStyle w:val="Hipervnculo"/>
                <w:noProof/>
              </w:rPr>
              <w:t>Capítulo XV - De la regulación de las actividades relacionadas con el tabaco</w:t>
            </w:r>
            <w:r>
              <w:rPr>
                <w:noProof/>
                <w:webHidden/>
              </w:rPr>
              <w:tab/>
            </w:r>
            <w:r>
              <w:rPr>
                <w:noProof/>
                <w:webHidden/>
              </w:rPr>
              <w:fldChar w:fldCharType="begin"/>
            </w:r>
            <w:r>
              <w:rPr>
                <w:noProof/>
                <w:webHidden/>
              </w:rPr>
              <w:instrText xml:space="preserve"> PAGEREF _Toc188579910 \h </w:instrText>
            </w:r>
            <w:r>
              <w:rPr>
                <w:noProof/>
                <w:webHidden/>
              </w:rPr>
            </w:r>
            <w:r>
              <w:rPr>
                <w:noProof/>
                <w:webHidden/>
              </w:rPr>
              <w:fldChar w:fldCharType="separate"/>
            </w:r>
            <w:r>
              <w:rPr>
                <w:noProof/>
                <w:webHidden/>
              </w:rPr>
              <w:t>50</w:t>
            </w:r>
            <w:r>
              <w:rPr>
                <w:noProof/>
                <w:webHidden/>
              </w:rPr>
              <w:fldChar w:fldCharType="end"/>
            </w:r>
          </w:hyperlink>
        </w:p>
        <w:p w14:paraId="1FC70E7E" w14:textId="6741EDE9" w:rsidR="005D7683" w:rsidRDefault="005D7683">
          <w:pPr>
            <w:pStyle w:val="TDC2"/>
            <w:tabs>
              <w:tab w:val="right" w:leader="dot" w:pos="9962"/>
            </w:tabs>
            <w:rPr>
              <w:noProof/>
              <w:kern w:val="2"/>
              <w:sz w:val="24"/>
              <w:szCs w:val="24"/>
              <w:lang w:eastAsia="es-CL"/>
              <w14:ligatures w14:val="standardContextual"/>
            </w:rPr>
          </w:pPr>
          <w:hyperlink w:anchor="_Toc188579911" w:history="1">
            <w:r w:rsidRPr="00504644">
              <w:rPr>
                <w:rStyle w:val="Hipervnculo"/>
                <w:noProof/>
              </w:rPr>
              <w:t>Capítulo XVI - De las sanciones y del procedimiento de reclamación</w:t>
            </w:r>
            <w:r>
              <w:rPr>
                <w:noProof/>
                <w:webHidden/>
              </w:rPr>
              <w:tab/>
            </w:r>
            <w:r>
              <w:rPr>
                <w:noProof/>
                <w:webHidden/>
              </w:rPr>
              <w:fldChar w:fldCharType="begin"/>
            </w:r>
            <w:r>
              <w:rPr>
                <w:noProof/>
                <w:webHidden/>
              </w:rPr>
              <w:instrText xml:space="preserve"> PAGEREF _Toc188579911 \h </w:instrText>
            </w:r>
            <w:r>
              <w:rPr>
                <w:noProof/>
                <w:webHidden/>
              </w:rPr>
            </w:r>
            <w:r>
              <w:rPr>
                <w:noProof/>
                <w:webHidden/>
              </w:rPr>
              <w:fldChar w:fldCharType="separate"/>
            </w:r>
            <w:r>
              <w:rPr>
                <w:noProof/>
                <w:webHidden/>
              </w:rPr>
              <w:t>52</w:t>
            </w:r>
            <w:r>
              <w:rPr>
                <w:noProof/>
                <w:webHidden/>
              </w:rPr>
              <w:fldChar w:fldCharType="end"/>
            </w:r>
          </w:hyperlink>
        </w:p>
        <w:p w14:paraId="3283CCAB" w14:textId="5CBE5672" w:rsidR="005D7683" w:rsidRDefault="005D7683">
          <w:pPr>
            <w:pStyle w:val="TDC2"/>
            <w:tabs>
              <w:tab w:val="right" w:leader="dot" w:pos="9962"/>
            </w:tabs>
            <w:rPr>
              <w:noProof/>
              <w:kern w:val="2"/>
              <w:sz w:val="24"/>
              <w:szCs w:val="24"/>
              <w:lang w:eastAsia="es-CL"/>
              <w14:ligatures w14:val="standardContextual"/>
            </w:rPr>
          </w:pPr>
          <w:hyperlink w:anchor="_Toc188579912" w:history="1">
            <w:r w:rsidRPr="00504644">
              <w:rPr>
                <w:rStyle w:val="Hipervnculo"/>
                <w:noProof/>
              </w:rPr>
              <w:t>Capítulo XVII - Normas de seguridad en general</w:t>
            </w:r>
            <w:r>
              <w:rPr>
                <w:noProof/>
                <w:webHidden/>
              </w:rPr>
              <w:tab/>
            </w:r>
            <w:r>
              <w:rPr>
                <w:noProof/>
                <w:webHidden/>
              </w:rPr>
              <w:fldChar w:fldCharType="begin"/>
            </w:r>
            <w:r>
              <w:rPr>
                <w:noProof/>
                <w:webHidden/>
              </w:rPr>
              <w:instrText xml:space="preserve"> PAGEREF _Toc188579912 \h </w:instrText>
            </w:r>
            <w:r>
              <w:rPr>
                <w:noProof/>
                <w:webHidden/>
              </w:rPr>
            </w:r>
            <w:r>
              <w:rPr>
                <w:noProof/>
                <w:webHidden/>
              </w:rPr>
              <w:fldChar w:fldCharType="separate"/>
            </w:r>
            <w:r>
              <w:rPr>
                <w:noProof/>
                <w:webHidden/>
              </w:rPr>
              <w:t>54</w:t>
            </w:r>
            <w:r>
              <w:rPr>
                <w:noProof/>
                <w:webHidden/>
              </w:rPr>
              <w:fldChar w:fldCharType="end"/>
            </w:r>
          </w:hyperlink>
        </w:p>
        <w:p w14:paraId="054F8E3F" w14:textId="360618E1" w:rsidR="005D7683" w:rsidRDefault="005D7683">
          <w:pPr>
            <w:pStyle w:val="TDC2"/>
            <w:tabs>
              <w:tab w:val="right" w:leader="dot" w:pos="9962"/>
            </w:tabs>
            <w:rPr>
              <w:noProof/>
              <w:kern w:val="2"/>
              <w:sz w:val="24"/>
              <w:szCs w:val="24"/>
              <w:lang w:eastAsia="es-CL"/>
              <w14:ligatures w14:val="standardContextual"/>
            </w:rPr>
          </w:pPr>
          <w:hyperlink w:anchor="_Toc188579913" w:history="1">
            <w:r w:rsidRPr="00504644">
              <w:rPr>
                <w:rStyle w:val="Hipervnculo"/>
                <w:noProof/>
              </w:rPr>
              <w:t>Capítulo XVIII - De las organizaciones sindicales</w:t>
            </w:r>
            <w:r>
              <w:rPr>
                <w:noProof/>
                <w:webHidden/>
              </w:rPr>
              <w:tab/>
            </w:r>
            <w:r>
              <w:rPr>
                <w:noProof/>
                <w:webHidden/>
              </w:rPr>
              <w:fldChar w:fldCharType="begin"/>
            </w:r>
            <w:r>
              <w:rPr>
                <w:noProof/>
                <w:webHidden/>
              </w:rPr>
              <w:instrText xml:space="preserve"> PAGEREF _Toc188579913 \h </w:instrText>
            </w:r>
            <w:r>
              <w:rPr>
                <w:noProof/>
                <w:webHidden/>
              </w:rPr>
            </w:r>
            <w:r>
              <w:rPr>
                <w:noProof/>
                <w:webHidden/>
              </w:rPr>
              <w:fldChar w:fldCharType="separate"/>
            </w:r>
            <w:r>
              <w:rPr>
                <w:noProof/>
                <w:webHidden/>
              </w:rPr>
              <w:t>55</w:t>
            </w:r>
            <w:r>
              <w:rPr>
                <w:noProof/>
                <w:webHidden/>
              </w:rPr>
              <w:fldChar w:fldCharType="end"/>
            </w:r>
          </w:hyperlink>
        </w:p>
        <w:p w14:paraId="5810BD5C" w14:textId="77CA9BE0" w:rsidR="005D7683" w:rsidRDefault="005D7683">
          <w:pPr>
            <w:pStyle w:val="TDC2"/>
            <w:tabs>
              <w:tab w:val="right" w:leader="dot" w:pos="9962"/>
            </w:tabs>
            <w:rPr>
              <w:noProof/>
              <w:kern w:val="2"/>
              <w:sz w:val="24"/>
              <w:szCs w:val="24"/>
              <w:lang w:eastAsia="es-CL"/>
              <w14:ligatures w14:val="standardContextual"/>
            </w:rPr>
          </w:pPr>
          <w:hyperlink w:anchor="_Toc188579914" w:history="1">
            <w:r w:rsidRPr="00504644">
              <w:rPr>
                <w:rStyle w:val="Hipervnculo"/>
                <w:noProof/>
              </w:rPr>
              <w:t>Capítulo XIX - La discriminación</w:t>
            </w:r>
            <w:r>
              <w:rPr>
                <w:noProof/>
                <w:webHidden/>
              </w:rPr>
              <w:tab/>
            </w:r>
            <w:r>
              <w:rPr>
                <w:noProof/>
                <w:webHidden/>
              </w:rPr>
              <w:fldChar w:fldCharType="begin"/>
            </w:r>
            <w:r>
              <w:rPr>
                <w:noProof/>
                <w:webHidden/>
              </w:rPr>
              <w:instrText xml:space="preserve"> PAGEREF _Toc188579914 \h </w:instrText>
            </w:r>
            <w:r>
              <w:rPr>
                <w:noProof/>
                <w:webHidden/>
              </w:rPr>
            </w:r>
            <w:r>
              <w:rPr>
                <w:noProof/>
                <w:webHidden/>
              </w:rPr>
              <w:fldChar w:fldCharType="separate"/>
            </w:r>
            <w:r>
              <w:rPr>
                <w:noProof/>
                <w:webHidden/>
              </w:rPr>
              <w:t>56</w:t>
            </w:r>
            <w:r>
              <w:rPr>
                <w:noProof/>
                <w:webHidden/>
              </w:rPr>
              <w:fldChar w:fldCharType="end"/>
            </w:r>
          </w:hyperlink>
        </w:p>
        <w:p w14:paraId="153D4E49" w14:textId="290A3CE0" w:rsidR="005D7683" w:rsidRDefault="005D7683">
          <w:pPr>
            <w:pStyle w:val="TDC2"/>
            <w:tabs>
              <w:tab w:val="right" w:leader="dot" w:pos="9962"/>
            </w:tabs>
            <w:rPr>
              <w:noProof/>
              <w:kern w:val="2"/>
              <w:sz w:val="24"/>
              <w:szCs w:val="24"/>
              <w:lang w:eastAsia="es-CL"/>
              <w14:ligatures w14:val="standardContextual"/>
            </w:rPr>
          </w:pPr>
          <w:hyperlink w:anchor="_Toc188579915" w:history="1">
            <w:r w:rsidRPr="00504644">
              <w:rPr>
                <w:rStyle w:val="Hipervnculo"/>
                <w:noProof/>
              </w:rPr>
              <w:t>Capitulo XX: Prevención, investigación y sanción del acoso laboral, sexual o de violencia en el trabajo</w:t>
            </w:r>
            <w:r>
              <w:rPr>
                <w:noProof/>
                <w:webHidden/>
              </w:rPr>
              <w:tab/>
            </w:r>
            <w:r>
              <w:rPr>
                <w:noProof/>
                <w:webHidden/>
              </w:rPr>
              <w:fldChar w:fldCharType="begin"/>
            </w:r>
            <w:r>
              <w:rPr>
                <w:noProof/>
                <w:webHidden/>
              </w:rPr>
              <w:instrText xml:space="preserve"> PAGEREF _Toc188579915 \h </w:instrText>
            </w:r>
            <w:r>
              <w:rPr>
                <w:noProof/>
                <w:webHidden/>
              </w:rPr>
            </w:r>
            <w:r>
              <w:rPr>
                <w:noProof/>
                <w:webHidden/>
              </w:rPr>
              <w:fldChar w:fldCharType="separate"/>
            </w:r>
            <w:r>
              <w:rPr>
                <w:noProof/>
                <w:webHidden/>
              </w:rPr>
              <w:t>57</w:t>
            </w:r>
            <w:r>
              <w:rPr>
                <w:noProof/>
                <w:webHidden/>
              </w:rPr>
              <w:fldChar w:fldCharType="end"/>
            </w:r>
          </w:hyperlink>
        </w:p>
        <w:p w14:paraId="6BF11484" w14:textId="0AAF14B6" w:rsidR="005D7683" w:rsidRDefault="005D7683">
          <w:pPr>
            <w:pStyle w:val="TDC1"/>
            <w:rPr>
              <w:b w:val="0"/>
              <w:color w:val="auto"/>
              <w:kern w:val="2"/>
              <w:sz w:val="24"/>
              <w:szCs w:val="24"/>
              <w:lang w:eastAsia="es-CL"/>
              <w14:ligatures w14:val="standardContextual"/>
            </w:rPr>
          </w:pPr>
          <w:hyperlink w:anchor="_Toc188579916" w:history="1">
            <w:r w:rsidRPr="00504644">
              <w:rPr>
                <w:rStyle w:val="Hipervnculo"/>
              </w:rPr>
              <w:t>TÍTULO 2: REGLAMENTO INTERNO DE HIGIENE Y SEGURIDAD</w:t>
            </w:r>
            <w:r>
              <w:rPr>
                <w:webHidden/>
              </w:rPr>
              <w:tab/>
            </w:r>
            <w:r>
              <w:rPr>
                <w:webHidden/>
              </w:rPr>
              <w:fldChar w:fldCharType="begin"/>
            </w:r>
            <w:r>
              <w:rPr>
                <w:webHidden/>
              </w:rPr>
              <w:instrText xml:space="preserve"> PAGEREF _Toc188579916 \h </w:instrText>
            </w:r>
            <w:r>
              <w:rPr>
                <w:webHidden/>
              </w:rPr>
            </w:r>
            <w:r>
              <w:rPr>
                <w:webHidden/>
              </w:rPr>
              <w:fldChar w:fldCharType="separate"/>
            </w:r>
            <w:r>
              <w:rPr>
                <w:webHidden/>
              </w:rPr>
              <w:t>60</w:t>
            </w:r>
            <w:r>
              <w:rPr>
                <w:webHidden/>
              </w:rPr>
              <w:fldChar w:fldCharType="end"/>
            </w:r>
          </w:hyperlink>
        </w:p>
        <w:p w14:paraId="1AAD0F88" w14:textId="0DAC718A" w:rsidR="005D7683" w:rsidRDefault="005D7683">
          <w:pPr>
            <w:pStyle w:val="TDC2"/>
            <w:tabs>
              <w:tab w:val="right" w:leader="dot" w:pos="9962"/>
            </w:tabs>
            <w:rPr>
              <w:noProof/>
              <w:kern w:val="2"/>
              <w:sz w:val="24"/>
              <w:szCs w:val="24"/>
              <w:lang w:eastAsia="es-CL"/>
              <w14:ligatures w14:val="standardContextual"/>
            </w:rPr>
          </w:pPr>
          <w:hyperlink w:anchor="_Toc188579917" w:history="1">
            <w:r w:rsidRPr="00504644">
              <w:rPr>
                <w:rStyle w:val="Hipervnculo"/>
                <w:noProof/>
              </w:rPr>
              <w:t>Capítulo I - Disposiciones generales</w:t>
            </w:r>
            <w:r>
              <w:rPr>
                <w:noProof/>
                <w:webHidden/>
              </w:rPr>
              <w:tab/>
            </w:r>
            <w:r>
              <w:rPr>
                <w:noProof/>
                <w:webHidden/>
              </w:rPr>
              <w:fldChar w:fldCharType="begin"/>
            </w:r>
            <w:r>
              <w:rPr>
                <w:noProof/>
                <w:webHidden/>
              </w:rPr>
              <w:instrText xml:space="preserve"> PAGEREF _Toc188579917 \h </w:instrText>
            </w:r>
            <w:r>
              <w:rPr>
                <w:noProof/>
                <w:webHidden/>
              </w:rPr>
            </w:r>
            <w:r>
              <w:rPr>
                <w:noProof/>
                <w:webHidden/>
              </w:rPr>
              <w:fldChar w:fldCharType="separate"/>
            </w:r>
            <w:r>
              <w:rPr>
                <w:noProof/>
                <w:webHidden/>
              </w:rPr>
              <w:t>62</w:t>
            </w:r>
            <w:r>
              <w:rPr>
                <w:noProof/>
                <w:webHidden/>
              </w:rPr>
              <w:fldChar w:fldCharType="end"/>
            </w:r>
          </w:hyperlink>
        </w:p>
        <w:p w14:paraId="7C398661" w14:textId="02635734" w:rsidR="005D7683" w:rsidRDefault="005D7683">
          <w:pPr>
            <w:pStyle w:val="TDC3"/>
            <w:tabs>
              <w:tab w:val="right" w:leader="dot" w:pos="9962"/>
            </w:tabs>
            <w:rPr>
              <w:noProof/>
              <w:kern w:val="2"/>
              <w:sz w:val="24"/>
              <w:szCs w:val="24"/>
              <w:lang w:eastAsia="es-CL"/>
              <w14:ligatures w14:val="standardContextual"/>
            </w:rPr>
          </w:pPr>
          <w:hyperlink w:anchor="_Toc188579918" w:history="1">
            <w:r w:rsidRPr="00504644">
              <w:rPr>
                <w:rStyle w:val="Hipervnculo"/>
                <w:noProof/>
              </w:rPr>
              <w:t>Párrafo 1 - Riesgo grave e inminente</w:t>
            </w:r>
            <w:r>
              <w:rPr>
                <w:noProof/>
                <w:webHidden/>
              </w:rPr>
              <w:tab/>
            </w:r>
            <w:r>
              <w:rPr>
                <w:noProof/>
                <w:webHidden/>
              </w:rPr>
              <w:fldChar w:fldCharType="begin"/>
            </w:r>
            <w:r>
              <w:rPr>
                <w:noProof/>
                <w:webHidden/>
              </w:rPr>
              <w:instrText xml:space="preserve"> PAGEREF _Toc188579918 \h </w:instrText>
            </w:r>
            <w:r>
              <w:rPr>
                <w:noProof/>
                <w:webHidden/>
              </w:rPr>
            </w:r>
            <w:r>
              <w:rPr>
                <w:noProof/>
                <w:webHidden/>
              </w:rPr>
              <w:fldChar w:fldCharType="separate"/>
            </w:r>
            <w:r>
              <w:rPr>
                <w:noProof/>
                <w:webHidden/>
              </w:rPr>
              <w:t>64</w:t>
            </w:r>
            <w:r>
              <w:rPr>
                <w:noProof/>
                <w:webHidden/>
              </w:rPr>
              <w:fldChar w:fldCharType="end"/>
            </w:r>
          </w:hyperlink>
        </w:p>
        <w:p w14:paraId="45E53D5C" w14:textId="25AD7CDA" w:rsidR="005D7683" w:rsidRDefault="005D7683">
          <w:pPr>
            <w:pStyle w:val="TDC3"/>
            <w:tabs>
              <w:tab w:val="right" w:leader="dot" w:pos="9962"/>
            </w:tabs>
            <w:rPr>
              <w:noProof/>
              <w:kern w:val="2"/>
              <w:sz w:val="24"/>
              <w:szCs w:val="24"/>
              <w:lang w:eastAsia="es-CL"/>
              <w14:ligatures w14:val="standardContextual"/>
            </w:rPr>
          </w:pPr>
          <w:hyperlink w:anchor="_Toc188579919" w:history="1">
            <w:r w:rsidRPr="00504644">
              <w:rPr>
                <w:rStyle w:val="Hipervnculo"/>
                <w:noProof/>
              </w:rPr>
              <w:t>Párrafo 2 - Control de salud</w:t>
            </w:r>
            <w:r>
              <w:rPr>
                <w:noProof/>
                <w:webHidden/>
              </w:rPr>
              <w:tab/>
            </w:r>
            <w:r>
              <w:rPr>
                <w:noProof/>
                <w:webHidden/>
              </w:rPr>
              <w:fldChar w:fldCharType="begin"/>
            </w:r>
            <w:r>
              <w:rPr>
                <w:noProof/>
                <w:webHidden/>
              </w:rPr>
              <w:instrText xml:space="preserve"> PAGEREF _Toc188579919 \h </w:instrText>
            </w:r>
            <w:r>
              <w:rPr>
                <w:noProof/>
                <w:webHidden/>
              </w:rPr>
            </w:r>
            <w:r>
              <w:rPr>
                <w:noProof/>
                <w:webHidden/>
              </w:rPr>
              <w:fldChar w:fldCharType="separate"/>
            </w:r>
            <w:r>
              <w:rPr>
                <w:noProof/>
                <w:webHidden/>
              </w:rPr>
              <w:t>65</w:t>
            </w:r>
            <w:r>
              <w:rPr>
                <w:noProof/>
                <w:webHidden/>
              </w:rPr>
              <w:fldChar w:fldCharType="end"/>
            </w:r>
          </w:hyperlink>
        </w:p>
        <w:p w14:paraId="066FD1A9" w14:textId="0AC758FB" w:rsidR="005D7683" w:rsidRDefault="005D7683">
          <w:pPr>
            <w:pStyle w:val="TDC2"/>
            <w:tabs>
              <w:tab w:val="right" w:leader="dot" w:pos="9962"/>
            </w:tabs>
            <w:rPr>
              <w:noProof/>
              <w:kern w:val="2"/>
              <w:sz w:val="24"/>
              <w:szCs w:val="24"/>
              <w:lang w:eastAsia="es-CL"/>
              <w14:ligatures w14:val="standardContextual"/>
            </w:rPr>
          </w:pPr>
          <w:hyperlink w:anchor="_Toc188579920" w:history="1">
            <w:r w:rsidRPr="00504644">
              <w:rPr>
                <w:rStyle w:val="Hipervnculo"/>
                <w:noProof/>
              </w:rPr>
              <w:t>Capítulo II - De las obligaciones</w:t>
            </w:r>
            <w:r>
              <w:rPr>
                <w:noProof/>
                <w:webHidden/>
              </w:rPr>
              <w:tab/>
            </w:r>
            <w:r>
              <w:rPr>
                <w:noProof/>
                <w:webHidden/>
              </w:rPr>
              <w:fldChar w:fldCharType="begin"/>
            </w:r>
            <w:r>
              <w:rPr>
                <w:noProof/>
                <w:webHidden/>
              </w:rPr>
              <w:instrText xml:space="preserve"> PAGEREF _Toc188579920 \h </w:instrText>
            </w:r>
            <w:r>
              <w:rPr>
                <w:noProof/>
                <w:webHidden/>
              </w:rPr>
            </w:r>
            <w:r>
              <w:rPr>
                <w:noProof/>
                <w:webHidden/>
              </w:rPr>
              <w:fldChar w:fldCharType="separate"/>
            </w:r>
            <w:r>
              <w:rPr>
                <w:noProof/>
                <w:webHidden/>
              </w:rPr>
              <w:t>68</w:t>
            </w:r>
            <w:r>
              <w:rPr>
                <w:noProof/>
                <w:webHidden/>
              </w:rPr>
              <w:fldChar w:fldCharType="end"/>
            </w:r>
          </w:hyperlink>
        </w:p>
        <w:p w14:paraId="0ACAEEB4" w14:textId="7487FCC2" w:rsidR="005D7683" w:rsidRDefault="005D7683">
          <w:pPr>
            <w:pStyle w:val="TDC3"/>
            <w:tabs>
              <w:tab w:val="right" w:leader="dot" w:pos="9962"/>
            </w:tabs>
            <w:rPr>
              <w:noProof/>
              <w:kern w:val="2"/>
              <w:sz w:val="24"/>
              <w:szCs w:val="24"/>
              <w:lang w:eastAsia="es-CL"/>
              <w14:ligatures w14:val="standardContextual"/>
            </w:rPr>
          </w:pPr>
          <w:hyperlink w:anchor="_Toc188579921" w:history="1">
            <w:r w:rsidRPr="00504644">
              <w:rPr>
                <w:rStyle w:val="Hipervnculo"/>
                <w:noProof/>
              </w:rPr>
              <w:t>Párrafo 1 - De la información de los riesgos laborales</w:t>
            </w:r>
            <w:r>
              <w:rPr>
                <w:noProof/>
                <w:webHidden/>
              </w:rPr>
              <w:tab/>
            </w:r>
            <w:r>
              <w:rPr>
                <w:noProof/>
                <w:webHidden/>
              </w:rPr>
              <w:fldChar w:fldCharType="begin"/>
            </w:r>
            <w:r>
              <w:rPr>
                <w:noProof/>
                <w:webHidden/>
              </w:rPr>
              <w:instrText xml:space="preserve"> PAGEREF _Toc188579921 \h </w:instrText>
            </w:r>
            <w:r>
              <w:rPr>
                <w:noProof/>
                <w:webHidden/>
              </w:rPr>
            </w:r>
            <w:r>
              <w:rPr>
                <w:noProof/>
                <w:webHidden/>
              </w:rPr>
              <w:fldChar w:fldCharType="separate"/>
            </w:r>
            <w:r>
              <w:rPr>
                <w:noProof/>
                <w:webHidden/>
              </w:rPr>
              <w:t>68</w:t>
            </w:r>
            <w:r>
              <w:rPr>
                <w:noProof/>
                <w:webHidden/>
              </w:rPr>
              <w:fldChar w:fldCharType="end"/>
            </w:r>
          </w:hyperlink>
        </w:p>
        <w:p w14:paraId="26342C9C" w14:textId="35480362" w:rsidR="005D7683" w:rsidRDefault="005D7683">
          <w:pPr>
            <w:pStyle w:val="TDC3"/>
            <w:tabs>
              <w:tab w:val="right" w:leader="dot" w:pos="9962"/>
            </w:tabs>
            <w:rPr>
              <w:noProof/>
              <w:kern w:val="2"/>
              <w:sz w:val="24"/>
              <w:szCs w:val="24"/>
              <w:lang w:eastAsia="es-CL"/>
              <w14:ligatures w14:val="standardContextual"/>
            </w:rPr>
          </w:pPr>
          <w:hyperlink w:anchor="_Toc188579922" w:history="1">
            <w:r w:rsidRPr="00504644">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_Toc188579922 \h </w:instrText>
            </w:r>
            <w:r>
              <w:rPr>
                <w:noProof/>
                <w:webHidden/>
              </w:rPr>
            </w:r>
            <w:r>
              <w:rPr>
                <w:noProof/>
                <w:webHidden/>
              </w:rPr>
              <w:fldChar w:fldCharType="separate"/>
            </w:r>
            <w:r>
              <w:rPr>
                <w:noProof/>
                <w:webHidden/>
              </w:rPr>
              <w:t>71</w:t>
            </w:r>
            <w:r>
              <w:rPr>
                <w:noProof/>
                <w:webHidden/>
              </w:rPr>
              <w:fldChar w:fldCharType="end"/>
            </w:r>
          </w:hyperlink>
        </w:p>
        <w:p w14:paraId="3AA01F82" w14:textId="5BB8E6FF" w:rsidR="005D7683" w:rsidRDefault="005D7683">
          <w:pPr>
            <w:pStyle w:val="TDC3"/>
            <w:tabs>
              <w:tab w:val="right" w:leader="dot" w:pos="9962"/>
            </w:tabs>
            <w:rPr>
              <w:noProof/>
              <w:kern w:val="2"/>
              <w:sz w:val="24"/>
              <w:szCs w:val="24"/>
              <w:lang w:eastAsia="es-CL"/>
              <w14:ligatures w14:val="standardContextual"/>
            </w:rPr>
          </w:pPr>
          <w:hyperlink w:anchor="_Toc188579923" w:history="1">
            <w:r w:rsidRPr="00504644">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_Toc188579923 \h </w:instrText>
            </w:r>
            <w:r>
              <w:rPr>
                <w:noProof/>
                <w:webHidden/>
              </w:rPr>
            </w:r>
            <w:r>
              <w:rPr>
                <w:noProof/>
                <w:webHidden/>
              </w:rPr>
              <w:fldChar w:fldCharType="separate"/>
            </w:r>
            <w:r>
              <w:rPr>
                <w:noProof/>
                <w:webHidden/>
              </w:rPr>
              <w:t>75</w:t>
            </w:r>
            <w:r>
              <w:rPr>
                <w:noProof/>
                <w:webHidden/>
              </w:rPr>
              <w:fldChar w:fldCharType="end"/>
            </w:r>
          </w:hyperlink>
        </w:p>
        <w:p w14:paraId="2BE598F7" w14:textId="242445A7" w:rsidR="005D7683" w:rsidRDefault="005D7683">
          <w:pPr>
            <w:pStyle w:val="TDC3"/>
            <w:tabs>
              <w:tab w:val="right" w:leader="dot" w:pos="9962"/>
            </w:tabs>
            <w:rPr>
              <w:noProof/>
              <w:kern w:val="2"/>
              <w:sz w:val="24"/>
              <w:szCs w:val="24"/>
              <w:lang w:eastAsia="es-CL"/>
              <w14:ligatures w14:val="standardContextual"/>
            </w:rPr>
          </w:pPr>
          <w:hyperlink w:anchor="_Toc188579924" w:history="1">
            <w:r w:rsidRPr="00504644">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_Toc188579924 \h </w:instrText>
            </w:r>
            <w:r>
              <w:rPr>
                <w:noProof/>
                <w:webHidden/>
              </w:rPr>
            </w:r>
            <w:r>
              <w:rPr>
                <w:noProof/>
                <w:webHidden/>
              </w:rPr>
              <w:fldChar w:fldCharType="separate"/>
            </w:r>
            <w:r>
              <w:rPr>
                <w:noProof/>
                <w:webHidden/>
              </w:rPr>
              <w:t>79</w:t>
            </w:r>
            <w:r>
              <w:rPr>
                <w:noProof/>
                <w:webHidden/>
              </w:rPr>
              <w:fldChar w:fldCharType="end"/>
            </w:r>
          </w:hyperlink>
        </w:p>
        <w:p w14:paraId="222A144C" w14:textId="0E1F5DD2" w:rsidR="005D7683" w:rsidRDefault="005D7683">
          <w:pPr>
            <w:pStyle w:val="TDC3"/>
            <w:tabs>
              <w:tab w:val="right" w:leader="dot" w:pos="9962"/>
            </w:tabs>
            <w:rPr>
              <w:noProof/>
              <w:kern w:val="2"/>
              <w:sz w:val="24"/>
              <w:szCs w:val="24"/>
              <w:lang w:eastAsia="es-CL"/>
              <w14:ligatures w14:val="standardContextual"/>
            </w:rPr>
          </w:pPr>
          <w:hyperlink w:anchor="_Toc188579925" w:history="1">
            <w:r w:rsidRPr="00504644">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_Toc188579925 \h </w:instrText>
            </w:r>
            <w:r>
              <w:rPr>
                <w:noProof/>
                <w:webHidden/>
              </w:rPr>
            </w:r>
            <w:r>
              <w:rPr>
                <w:noProof/>
                <w:webHidden/>
              </w:rPr>
              <w:fldChar w:fldCharType="separate"/>
            </w:r>
            <w:r>
              <w:rPr>
                <w:noProof/>
                <w:webHidden/>
              </w:rPr>
              <w:t>81</w:t>
            </w:r>
            <w:r>
              <w:rPr>
                <w:noProof/>
                <w:webHidden/>
              </w:rPr>
              <w:fldChar w:fldCharType="end"/>
            </w:r>
          </w:hyperlink>
        </w:p>
        <w:p w14:paraId="435975E9" w14:textId="66803117" w:rsidR="005D7683" w:rsidRDefault="005D7683">
          <w:pPr>
            <w:pStyle w:val="TDC3"/>
            <w:tabs>
              <w:tab w:val="right" w:leader="dot" w:pos="9962"/>
            </w:tabs>
            <w:rPr>
              <w:noProof/>
              <w:kern w:val="2"/>
              <w:sz w:val="24"/>
              <w:szCs w:val="24"/>
              <w:lang w:eastAsia="es-CL"/>
              <w14:ligatures w14:val="standardContextual"/>
            </w:rPr>
          </w:pPr>
          <w:hyperlink w:anchor="_Toc188579926" w:history="1">
            <w:r w:rsidRPr="00504644">
              <w:rPr>
                <w:rStyle w:val="Hipervnculo"/>
                <w:noProof/>
              </w:rPr>
              <w:t>Párrafo 6 - De las emergencias</w:t>
            </w:r>
            <w:r>
              <w:rPr>
                <w:noProof/>
                <w:webHidden/>
              </w:rPr>
              <w:tab/>
            </w:r>
            <w:r>
              <w:rPr>
                <w:noProof/>
                <w:webHidden/>
              </w:rPr>
              <w:fldChar w:fldCharType="begin"/>
            </w:r>
            <w:r>
              <w:rPr>
                <w:noProof/>
                <w:webHidden/>
              </w:rPr>
              <w:instrText xml:space="preserve"> PAGEREF _Toc188579926 \h </w:instrText>
            </w:r>
            <w:r>
              <w:rPr>
                <w:noProof/>
                <w:webHidden/>
              </w:rPr>
            </w:r>
            <w:r>
              <w:rPr>
                <w:noProof/>
                <w:webHidden/>
              </w:rPr>
              <w:fldChar w:fldCharType="separate"/>
            </w:r>
            <w:r>
              <w:rPr>
                <w:noProof/>
                <w:webHidden/>
              </w:rPr>
              <w:t>85</w:t>
            </w:r>
            <w:r>
              <w:rPr>
                <w:noProof/>
                <w:webHidden/>
              </w:rPr>
              <w:fldChar w:fldCharType="end"/>
            </w:r>
          </w:hyperlink>
        </w:p>
        <w:p w14:paraId="5A0D3E5D" w14:textId="4D09B5BD" w:rsidR="005D7683" w:rsidRDefault="005D7683">
          <w:pPr>
            <w:pStyle w:val="TDC3"/>
            <w:tabs>
              <w:tab w:val="right" w:leader="dot" w:pos="9962"/>
            </w:tabs>
            <w:rPr>
              <w:noProof/>
              <w:kern w:val="2"/>
              <w:sz w:val="24"/>
              <w:szCs w:val="24"/>
              <w:lang w:eastAsia="es-CL"/>
              <w14:ligatures w14:val="standardContextual"/>
            </w:rPr>
          </w:pPr>
          <w:hyperlink w:anchor="_Toc188579927" w:history="1">
            <w:r w:rsidRPr="00504644">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_Toc188579927 \h </w:instrText>
            </w:r>
            <w:r>
              <w:rPr>
                <w:noProof/>
                <w:webHidden/>
              </w:rPr>
            </w:r>
            <w:r>
              <w:rPr>
                <w:noProof/>
                <w:webHidden/>
              </w:rPr>
              <w:fldChar w:fldCharType="separate"/>
            </w:r>
            <w:r>
              <w:rPr>
                <w:noProof/>
                <w:webHidden/>
              </w:rPr>
              <w:t>87</w:t>
            </w:r>
            <w:r>
              <w:rPr>
                <w:noProof/>
                <w:webHidden/>
              </w:rPr>
              <w:fldChar w:fldCharType="end"/>
            </w:r>
          </w:hyperlink>
        </w:p>
        <w:p w14:paraId="491E6401" w14:textId="3755624C" w:rsidR="005D7683" w:rsidRDefault="005D7683">
          <w:pPr>
            <w:pStyle w:val="TDC3"/>
            <w:tabs>
              <w:tab w:val="right" w:leader="dot" w:pos="9962"/>
            </w:tabs>
            <w:rPr>
              <w:noProof/>
              <w:kern w:val="2"/>
              <w:sz w:val="24"/>
              <w:szCs w:val="24"/>
              <w:lang w:eastAsia="es-CL"/>
              <w14:ligatures w14:val="standardContextual"/>
            </w:rPr>
          </w:pPr>
          <w:hyperlink w:anchor="_Toc188579928" w:history="1">
            <w:r w:rsidRPr="00504644">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Pr>
                <w:noProof/>
                <w:webHidden/>
              </w:rPr>
              <w:tab/>
            </w:r>
            <w:r>
              <w:rPr>
                <w:noProof/>
                <w:webHidden/>
              </w:rPr>
              <w:fldChar w:fldCharType="begin"/>
            </w:r>
            <w:r>
              <w:rPr>
                <w:noProof/>
                <w:webHidden/>
              </w:rPr>
              <w:instrText xml:space="preserve"> PAGEREF _Toc188579928 \h </w:instrText>
            </w:r>
            <w:r>
              <w:rPr>
                <w:noProof/>
                <w:webHidden/>
              </w:rPr>
            </w:r>
            <w:r>
              <w:rPr>
                <w:noProof/>
                <w:webHidden/>
              </w:rPr>
              <w:fldChar w:fldCharType="separate"/>
            </w:r>
            <w:r>
              <w:rPr>
                <w:noProof/>
                <w:webHidden/>
              </w:rPr>
              <w:t>87</w:t>
            </w:r>
            <w:r>
              <w:rPr>
                <w:noProof/>
                <w:webHidden/>
              </w:rPr>
              <w:fldChar w:fldCharType="end"/>
            </w:r>
          </w:hyperlink>
        </w:p>
        <w:p w14:paraId="2DEF5B9F" w14:textId="4FC1CBBA" w:rsidR="005D7683" w:rsidRDefault="005D7683">
          <w:pPr>
            <w:pStyle w:val="TDC3"/>
            <w:tabs>
              <w:tab w:val="right" w:leader="dot" w:pos="9962"/>
            </w:tabs>
            <w:rPr>
              <w:noProof/>
              <w:kern w:val="2"/>
              <w:sz w:val="24"/>
              <w:szCs w:val="24"/>
              <w:lang w:eastAsia="es-CL"/>
              <w14:ligatures w14:val="standardContextual"/>
            </w:rPr>
          </w:pPr>
          <w:hyperlink w:anchor="_Toc188579929" w:history="1">
            <w:r w:rsidRPr="00504644">
              <w:rPr>
                <w:rStyle w:val="Hipervnculo"/>
                <w:noProof/>
              </w:rPr>
              <w:t>Párrafo 9 - De las entidades empleadoras contratistas</w:t>
            </w:r>
            <w:r>
              <w:rPr>
                <w:noProof/>
                <w:webHidden/>
              </w:rPr>
              <w:tab/>
            </w:r>
            <w:r>
              <w:rPr>
                <w:noProof/>
                <w:webHidden/>
              </w:rPr>
              <w:fldChar w:fldCharType="begin"/>
            </w:r>
            <w:r>
              <w:rPr>
                <w:noProof/>
                <w:webHidden/>
              </w:rPr>
              <w:instrText xml:space="preserve"> PAGEREF _Toc188579929 \h </w:instrText>
            </w:r>
            <w:r>
              <w:rPr>
                <w:noProof/>
                <w:webHidden/>
              </w:rPr>
            </w:r>
            <w:r>
              <w:rPr>
                <w:noProof/>
                <w:webHidden/>
              </w:rPr>
              <w:fldChar w:fldCharType="separate"/>
            </w:r>
            <w:r>
              <w:rPr>
                <w:noProof/>
                <w:webHidden/>
              </w:rPr>
              <w:t>88</w:t>
            </w:r>
            <w:r>
              <w:rPr>
                <w:noProof/>
                <w:webHidden/>
              </w:rPr>
              <w:fldChar w:fldCharType="end"/>
            </w:r>
          </w:hyperlink>
        </w:p>
        <w:p w14:paraId="529AB3C2" w14:textId="70163015" w:rsidR="005D7683" w:rsidRDefault="005D7683">
          <w:pPr>
            <w:pStyle w:val="TDC2"/>
            <w:tabs>
              <w:tab w:val="right" w:leader="dot" w:pos="9962"/>
            </w:tabs>
            <w:rPr>
              <w:noProof/>
              <w:kern w:val="2"/>
              <w:sz w:val="24"/>
              <w:szCs w:val="24"/>
              <w:lang w:eastAsia="es-CL"/>
              <w14:ligatures w14:val="standardContextual"/>
            </w:rPr>
          </w:pPr>
          <w:hyperlink w:anchor="_Toc188579930" w:history="1">
            <w:r w:rsidRPr="00504644">
              <w:rPr>
                <w:rStyle w:val="Hipervnculo"/>
                <w:noProof/>
              </w:rPr>
              <w:t>Capítulo III - De las prohibiciones</w:t>
            </w:r>
            <w:r>
              <w:rPr>
                <w:noProof/>
                <w:webHidden/>
              </w:rPr>
              <w:tab/>
            </w:r>
            <w:r>
              <w:rPr>
                <w:noProof/>
                <w:webHidden/>
              </w:rPr>
              <w:fldChar w:fldCharType="begin"/>
            </w:r>
            <w:r>
              <w:rPr>
                <w:noProof/>
                <w:webHidden/>
              </w:rPr>
              <w:instrText xml:space="preserve"> PAGEREF _Toc188579930 \h </w:instrText>
            </w:r>
            <w:r>
              <w:rPr>
                <w:noProof/>
                <w:webHidden/>
              </w:rPr>
            </w:r>
            <w:r>
              <w:rPr>
                <w:noProof/>
                <w:webHidden/>
              </w:rPr>
              <w:fldChar w:fldCharType="separate"/>
            </w:r>
            <w:r>
              <w:rPr>
                <w:noProof/>
                <w:webHidden/>
              </w:rPr>
              <w:t>90</w:t>
            </w:r>
            <w:r>
              <w:rPr>
                <w:noProof/>
                <w:webHidden/>
              </w:rPr>
              <w:fldChar w:fldCharType="end"/>
            </w:r>
          </w:hyperlink>
        </w:p>
        <w:p w14:paraId="13EF00E1" w14:textId="6D3B4FBF" w:rsidR="005D7683" w:rsidRDefault="005D7683">
          <w:pPr>
            <w:pStyle w:val="TDC3"/>
            <w:tabs>
              <w:tab w:val="right" w:leader="dot" w:pos="9962"/>
            </w:tabs>
            <w:rPr>
              <w:noProof/>
              <w:kern w:val="2"/>
              <w:sz w:val="24"/>
              <w:szCs w:val="24"/>
              <w:lang w:eastAsia="es-CL"/>
              <w14:ligatures w14:val="standardContextual"/>
            </w:rPr>
          </w:pPr>
          <w:hyperlink w:anchor="_Toc188579931" w:history="1">
            <w:r w:rsidRPr="00504644">
              <w:rPr>
                <w:rStyle w:val="Hipervnculo"/>
                <w:noProof/>
              </w:rPr>
              <w:t>Párrafo 1 - De las prohibiciones en general</w:t>
            </w:r>
            <w:r>
              <w:rPr>
                <w:noProof/>
                <w:webHidden/>
              </w:rPr>
              <w:tab/>
            </w:r>
            <w:r>
              <w:rPr>
                <w:noProof/>
                <w:webHidden/>
              </w:rPr>
              <w:fldChar w:fldCharType="begin"/>
            </w:r>
            <w:r>
              <w:rPr>
                <w:noProof/>
                <w:webHidden/>
              </w:rPr>
              <w:instrText xml:space="preserve"> PAGEREF _Toc188579931 \h </w:instrText>
            </w:r>
            <w:r>
              <w:rPr>
                <w:noProof/>
                <w:webHidden/>
              </w:rPr>
            </w:r>
            <w:r>
              <w:rPr>
                <w:noProof/>
                <w:webHidden/>
              </w:rPr>
              <w:fldChar w:fldCharType="separate"/>
            </w:r>
            <w:r>
              <w:rPr>
                <w:noProof/>
                <w:webHidden/>
              </w:rPr>
              <w:t>90</w:t>
            </w:r>
            <w:r>
              <w:rPr>
                <w:noProof/>
                <w:webHidden/>
              </w:rPr>
              <w:fldChar w:fldCharType="end"/>
            </w:r>
          </w:hyperlink>
        </w:p>
        <w:p w14:paraId="530184B0" w14:textId="7A13F82C" w:rsidR="005D7683" w:rsidRDefault="005D7683">
          <w:pPr>
            <w:pStyle w:val="TDC3"/>
            <w:tabs>
              <w:tab w:val="right" w:leader="dot" w:pos="9962"/>
            </w:tabs>
            <w:rPr>
              <w:noProof/>
              <w:kern w:val="2"/>
              <w:sz w:val="24"/>
              <w:szCs w:val="24"/>
              <w:lang w:eastAsia="es-CL"/>
              <w14:ligatures w14:val="standardContextual"/>
            </w:rPr>
          </w:pPr>
          <w:hyperlink w:anchor="_Toc188579932" w:history="1">
            <w:r w:rsidRPr="00504644">
              <w:rPr>
                <w:rStyle w:val="Hipervnculo"/>
                <w:noProof/>
              </w:rPr>
              <w:t>Párrafo 2 - De la protección de Las personas trabajadoras en procesos de carga y descarga de manipulación manual. ley 20.949</w:t>
            </w:r>
            <w:r>
              <w:rPr>
                <w:noProof/>
                <w:webHidden/>
              </w:rPr>
              <w:tab/>
            </w:r>
            <w:r>
              <w:rPr>
                <w:noProof/>
                <w:webHidden/>
              </w:rPr>
              <w:fldChar w:fldCharType="begin"/>
            </w:r>
            <w:r>
              <w:rPr>
                <w:noProof/>
                <w:webHidden/>
              </w:rPr>
              <w:instrText xml:space="preserve"> PAGEREF _Toc188579932 \h </w:instrText>
            </w:r>
            <w:r>
              <w:rPr>
                <w:noProof/>
                <w:webHidden/>
              </w:rPr>
            </w:r>
            <w:r>
              <w:rPr>
                <w:noProof/>
                <w:webHidden/>
              </w:rPr>
              <w:fldChar w:fldCharType="separate"/>
            </w:r>
            <w:r>
              <w:rPr>
                <w:noProof/>
                <w:webHidden/>
              </w:rPr>
              <w:t>93</w:t>
            </w:r>
            <w:r>
              <w:rPr>
                <w:noProof/>
                <w:webHidden/>
              </w:rPr>
              <w:fldChar w:fldCharType="end"/>
            </w:r>
          </w:hyperlink>
        </w:p>
        <w:p w14:paraId="7C4C42AE" w14:textId="739534D8" w:rsidR="005D7683" w:rsidRDefault="005D7683">
          <w:pPr>
            <w:pStyle w:val="TDC2"/>
            <w:tabs>
              <w:tab w:val="right" w:leader="dot" w:pos="9962"/>
            </w:tabs>
            <w:rPr>
              <w:noProof/>
              <w:kern w:val="2"/>
              <w:sz w:val="24"/>
              <w:szCs w:val="24"/>
              <w:lang w:eastAsia="es-CL"/>
              <w14:ligatures w14:val="standardContextual"/>
            </w:rPr>
          </w:pPr>
          <w:hyperlink w:anchor="_Toc188579933" w:history="1">
            <w:r w:rsidRPr="00504644">
              <w:rPr>
                <w:rStyle w:val="Hipervnculo"/>
                <w:noProof/>
              </w:rPr>
              <w:t>Capítulo IV - Las sanciones y reclamos</w:t>
            </w:r>
            <w:r>
              <w:rPr>
                <w:noProof/>
                <w:webHidden/>
              </w:rPr>
              <w:tab/>
            </w:r>
            <w:r>
              <w:rPr>
                <w:noProof/>
                <w:webHidden/>
              </w:rPr>
              <w:fldChar w:fldCharType="begin"/>
            </w:r>
            <w:r>
              <w:rPr>
                <w:noProof/>
                <w:webHidden/>
              </w:rPr>
              <w:instrText xml:space="preserve"> PAGEREF _Toc188579933 \h </w:instrText>
            </w:r>
            <w:r>
              <w:rPr>
                <w:noProof/>
                <w:webHidden/>
              </w:rPr>
            </w:r>
            <w:r>
              <w:rPr>
                <w:noProof/>
                <w:webHidden/>
              </w:rPr>
              <w:fldChar w:fldCharType="separate"/>
            </w:r>
            <w:r>
              <w:rPr>
                <w:noProof/>
                <w:webHidden/>
              </w:rPr>
              <w:t>94</w:t>
            </w:r>
            <w:r>
              <w:rPr>
                <w:noProof/>
                <w:webHidden/>
              </w:rPr>
              <w:fldChar w:fldCharType="end"/>
            </w:r>
          </w:hyperlink>
        </w:p>
        <w:p w14:paraId="14A6F8E3" w14:textId="01619A35" w:rsidR="005D7683" w:rsidRDefault="005D7683">
          <w:pPr>
            <w:pStyle w:val="TDC2"/>
            <w:tabs>
              <w:tab w:val="right" w:leader="dot" w:pos="9962"/>
            </w:tabs>
            <w:rPr>
              <w:noProof/>
              <w:kern w:val="2"/>
              <w:sz w:val="24"/>
              <w:szCs w:val="24"/>
              <w:lang w:eastAsia="es-CL"/>
              <w14:ligatures w14:val="standardContextual"/>
            </w:rPr>
          </w:pPr>
          <w:hyperlink w:anchor="_Toc188579934" w:history="1">
            <w:r w:rsidRPr="00504644">
              <w:rPr>
                <w:rStyle w:val="Hipervnculo"/>
                <w:noProof/>
              </w:rPr>
              <w:t>Capítulo V - Procedimientos, recursos y reclamos</w:t>
            </w:r>
            <w:r>
              <w:rPr>
                <w:noProof/>
                <w:webHidden/>
              </w:rPr>
              <w:tab/>
            </w:r>
            <w:r>
              <w:rPr>
                <w:noProof/>
                <w:webHidden/>
              </w:rPr>
              <w:fldChar w:fldCharType="begin"/>
            </w:r>
            <w:r>
              <w:rPr>
                <w:noProof/>
                <w:webHidden/>
              </w:rPr>
              <w:instrText xml:space="preserve"> PAGEREF _Toc188579934 \h </w:instrText>
            </w:r>
            <w:r>
              <w:rPr>
                <w:noProof/>
                <w:webHidden/>
              </w:rPr>
            </w:r>
            <w:r>
              <w:rPr>
                <w:noProof/>
                <w:webHidden/>
              </w:rPr>
              <w:fldChar w:fldCharType="separate"/>
            </w:r>
            <w:r>
              <w:rPr>
                <w:noProof/>
                <w:webHidden/>
              </w:rPr>
              <w:t>96</w:t>
            </w:r>
            <w:r>
              <w:rPr>
                <w:noProof/>
                <w:webHidden/>
              </w:rPr>
              <w:fldChar w:fldCharType="end"/>
            </w:r>
          </w:hyperlink>
        </w:p>
        <w:p w14:paraId="64A6D0B0" w14:textId="65959531" w:rsidR="005D7683" w:rsidRDefault="005D7683">
          <w:pPr>
            <w:pStyle w:val="TDC3"/>
            <w:tabs>
              <w:tab w:val="right" w:leader="dot" w:pos="9962"/>
            </w:tabs>
            <w:rPr>
              <w:noProof/>
              <w:kern w:val="2"/>
              <w:sz w:val="24"/>
              <w:szCs w:val="24"/>
              <w:lang w:eastAsia="es-CL"/>
              <w14:ligatures w14:val="standardContextual"/>
            </w:rPr>
          </w:pPr>
          <w:hyperlink w:anchor="_Toc188579935" w:history="1">
            <w:r w:rsidRPr="00504644">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_Toc188579935 \h </w:instrText>
            </w:r>
            <w:r>
              <w:rPr>
                <w:noProof/>
                <w:webHidden/>
              </w:rPr>
            </w:r>
            <w:r>
              <w:rPr>
                <w:noProof/>
                <w:webHidden/>
              </w:rPr>
              <w:fldChar w:fldCharType="separate"/>
            </w:r>
            <w:r>
              <w:rPr>
                <w:noProof/>
                <w:webHidden/>
              </w:rPr>
              <w:t>96</w:t>
            </w:r>
            <w:r>
              <w:rPr>
                <w:noProof/>
                <w:webHidden/>
              </w:rPr>
              <w:fldChar w:fldCharType="end"/>
            </w:r>
          </w:hyperlink>
        </w:p>
        <w:p w14:paraId="6EA0E0ED" w14:textId="69C24D47" w:rsidR="005D7683" w:rsidRDefault="005D7683">
          <w:pPr>
            <w:pStyle w:val="TDC2"/>
            <w:tabs>
              <w:tab w:val="right" w:leader="dot" w:pos="9962"/>
            </w:tabs>
            <w:rPr>
              <w:noProof/>
              <w:kern w:val="2"/>
              <w:sz w:val="24"/>
              <w:szCs w:val="24"/>
              <w:lang w:eastAsia="es-CL"/>
              <w14:ligatures w14:val="standardContextual"/>
            </w:rPr>
          </w:pPr>
          <w:hyperlink w:anchor="_Toc188579936" w:history="1">
            <w:r w:rsidRPr="00504644">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_Toc188579936 \h </w:instrText>
            </w:r>
            <w:r>
              <w:rPr>
                <w:noProof/>
                <w:webHidden/>
              </w:rPr>
            </w:r>
            <w:r>
              <w:rPr>
                <w:noProof/>
                <w:webHidden/>
              </w:rPr>
              <w:fldChar w:fldCharType="separate"/>
            </w:r>
            <w:r>
              <w:rPr>
                <w:noProof/>
                <w:webHidden/>
              </w:rPr>
              <w:t>98</w:t>
            </w:r>
            <w:r>
              <w:rPr>
                <w:noProof/>
                <w:webHidden/>
              </w:rPr>
              <w:fldChar w:fldCharType="end"/>
            </w:r>
          </w:hyperlink>
        </w:p>
        <w:p w14:paraId="2CE1E101" w14:textId="0D13CAE0" w:rsidR="005D7683" w:rsidRDefault="005D7683">
          <w:pPr>
            <w:pStyle w:val="TDC3"/>
            <w:tabs>
              <w:tab w:val="right" w:leader="dot" w:pos="9962"/>
            </w:tabs>
            <w:rPr>
              <w:noProof/>
              <w:kern w:val="2"/>
              <w:sz w:val="24"/>
              <w:szCs w:val="24"/>
              <w:lang w:eastAsia="es-CL"/>
              <w14:ligatures w14:val="standardContextual"/>
            </w:rPr>
          </w:pPr>
          <w:hyperlink w:anchor="_Toc188579937" w:history="1">
            <w:r w:rsidRPr="00504644">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_Toc188579937 \h </w:instrText>
            </w:r>
            <w:r>
              <w:rPr>
                <w:noProof/>
                <w:webHidden/>
              </w:rPr>
            </w:r>
            <w:r>
              <w:rPr>
                <w:noProof/>
                <w:webHidden/>
              </w:rPr>
              <w:fldChar w:fldCharType="separate"/>
            </w:r>
            <w:r>
              <w:rPr>
                <w:noProof/>
                <w:webHidden/>
              </w:rPr>
              <w:t>98</w:t>
            </w:r>
            <w:r>
              <w:rPr>
                <w:noProof/>
                <w:webHidden/>
              </w:rPr>
              <w:fldChar w:fldCharType="end"/>
            </w:r>
          </w:hyperlink>
        </w:p>
        <w:p w14:paraId="7081B568" w14:textId="3B8A14FA" w:rsidR="005D7683" w:rsidRDefault="005D7683">
          <w:pPr>
            <w:pStyle w:val="TDC3"/>
            <w:tabs>
              <w:tab w:val="right" w:leader="dot" w:pos="9962"/>
            </w:tabs>
            <w:rPr>
              <w:noProof/>
              <w:kern w:val="2"/>
              <w:sz w:val="24"/>
              <w:szCs w:val="24"/>
              <w:lang w:eastAsia="es-CL"/>
              <w14:ligatures w14:val="standardContextual"/>
            </w:rPr>
          </w:pPr>
          <w:hyperlink w:anchor="_Toc188579938" w:history="1">
            <w:r w:rsidRPr="00504644">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_Toc188579938 \h </w:instrText>
            </w:r>
            <w:r>
              <w:rPr>
                <w:noProof/>
                <w:webHidden/>
              </w:rPr>
            </w:r>
            <w:r>
              <w:rPr>
                <w:noProof/>
                <w:webHidden/>
              </w:rPr>
              <w:fldChar w:fldCharType="separate"/>
            </w:r>
            <w:r>
              <w:rPr>
                <w:noProof/>
                <w:webHidden/>
              </w:rPr>
              <w:t>99</w:t>
            </w:r>
            <w:r>
              <w:rPr>
                <w:noProof/>
                <w:webHidden/>
              </w:rPr>
              <w:fldChar w:fldCharType="end"/>
            </w:r>
          </w:hyperlink>
        </w:p>
        <w:p w14:paraId="3B195303" w14:textId="4E724018" w:rsidR="005D7683" w:rsidRDefault="005D7683">
          <w:pPr>
            <w:pStyle w:val="TDC2"/>
            <w:tabs>
              <w:tab w:val="right" w:leader="dot" w:pos="9962"/>
            </w:tabs>
            <w:rPr>
              <w:noProof/>
              <w:kern w:val="2"/>
              <w:sz w:val="24"/>
              <w:szCs w:val="24"/>
              <w:lang w:eastAsia="es-CL"/>
              <w14:ligatures w14:val="standardContextual"/>
            </w:rPr>
          </w:pPr>
          <w:hyperlink w:anchor="_Toc188579939" w:history="1">
            <w:r w:rsidRPr="00504644">
              <w:rPr>
                <w:rStyle w:val="Hipervnculo"/>
                <w:noProof/>
              </w:rPr>
              <w:t>Capítulo VII - Típicos y medidas preventivas</w:t>
            </w:r>
            <w:r>
              <w:rPr>
                <w:noProof/>
                <w:webHidden/>
              </w:rPr>
              <w:tab/>
            </w:r>
            <w:r>
              <w:rPr>
                <w:noProof/>
                <w:webHidden/>
              </w:rPr>
              <w:fldChar w:fldCharType="begin"/>
            </w:r>
            <w:r>
              <w:rPr>
                <w:noProof/>
                <w:webHidden/>
              </w:rPr>
              <w:instrText xml:space="preserve"> PAGEREF _Toc188579939 \h </w:instrText>
            </w:r>
            <w:r>
              <w:rPr>
                <w:noProof/>
                <w:webHidden/>
              </w:rPr>
            </w:r>
            <w:r>
              <w:rPr>
                <w:noProof/>
                <w:webHidden/>
              </w:rPr>
              <w:fldChar w:fldCharType="separate"/>
            </w:r>
            <w:r>
              <w:rPr>
                <w:noProof/>
                <w:webHidden/>
              </w:rPr>
              <w:t>101</w:t>
            </w:r>
            <w:r>
              <w:rPr>
                <w:noProof/>
                <w:webHidden/>
              </w:rPr>
              <w:fldChar w:fldCharType="end"/>
            </w:r>
          </w:hyperlink>
        </w:p>
        <w:p w14:paraId="55927A39" w14:textId="292F08C6" w:rsidR="005D7683" w:rsidRDefault="005D7683">
          <w:pPr>
            <w:pStyle w:val="TDC1"/>
            <w:rPr>
              <w:b w:val="0"/>
              <w:color w:val="auto"/>
              <w:kern w:val="2"/>
              <w:sz w:val="24"/>
              <w:szCs w:val="24"/>
              <w:lang w:eastAsia="es-CL"/>
              <w14:ligatures w14:val="standardContextual"/>
            </w:rPr>
          </w:pPr>
          <w:hyperlink w:anchor="_Toc188579940" w:history="1">
            <w:r w:rsidRPr="00504644">
              <w:rPr>
                <w:rStyle w:val="Hipervnculo"/>
              </w:rPr>
              <w:t>DISPOSICIÓN FINAL - VIGENCIA DEL REGLAMENTO INTERNO</w:t>
            </w:r>
            <w:r>
              <w:rPr>
                <w:webHidden/>
              </w:rPr>
              <w:tab/>
            </w:r>
            <w:r>
              <w:rPr>
                <w:webHidden/>
              </w:rPr>
              <w:fldChar w:fldCharType="begin"/>
            </w:r>
            <w:r>
              <w:rPr>
                <w:webHidden/>
              </w:rPr>
              <w:instrText xml:space="preserve"> PAGEREF _Toc188579940 \h </w:instrText>
            </w:r>
            <w:r>
              <w:rPr>
                <w:webHidden/>
              </w:rPr>
            </w:r>
            <w:r>
              <w:rPr>
                <w:webHidden/>
              </w:rPr>
              <w:fldChar w:fldCharType="separate"/>
            </w:r>
            <w:r>
              <w:rPr>
                <w:webHidden/>
              </w:rPr>
              <w:t>102</w:t>
            </w:r>
            <w:r>
              <w:rPr>
                <w:webHidden/>
              </w:rPr>
              <w:fldChar w:fldCharType="end"/>
            </w:r>
          </w:hyperlink>
        </w:p>
        <w:p w14:paraId="6F67B844" w14:textId="13B6498B" w:rsidR="005D7683" w:rsidRDefault="005D7683">
          <w:pPr>
            <w:pStyle w:val="TDC1"/>
            <w:rPr>
              <w:b w:val="0"/>
              <w:color w:val="auto"/>
              <w:kern w:val="2"/>
              <w:sz w:val="24"/>
              <w:szCs w:val="24"/>
              <w:lang w:eastAsia="es-CL"/>
              <w14:ligatures w14:val="standardContextual"/>
            </w:rPr>
          </w:pPr>
          <w:hyperlink w:anchor="_Toc188579941" w:history="1">
            <w:r w:rsidRPr="00504644">
              <w:rPr>
                <w:rStyle w:val="Hipervnculo"/>
              </w:rPr>
              <w:t>ANEXOS</w:t>
            </w:r>
            <w:r>
              <w:rPr>
                <w:webHidden/>
              </w:rPr>
              <w:tab/>
            </w:r>
            <w:r>
              <w:rPr>
                <w:webHidden/>
              </w:rPr>
              <w:fldChar w:fldCharType="begin"/>
            </w:r>
            <w:r>
              <w:rPr>
                <w:webHidden/>
              </w:rPr>
              <w:instrText xml:space="preserve"> PAGEREF _Toc188579941 \h </w:instrText>
            </w:r>
            <w:r>
              <w:rPr>
                <w:webHidden/>
              </w:rPr>
            </w:r>
            <w:r>
              <w:rPr>
                <w:webHidden/>
              </w:rPr>
              <w:fldChar w:fldCharType="separate"/>
            </w:r>
            <w:r>
              <w:rPr>
                <w:webHidden/>
              </w:rPr>
              <w:t>103</w:t>
            </w:r>
            <w:r>
              <w:rPr>
                <w:webHidden/>
              </w:rPr>
              <w:fldChar w:fldCharType="end"/>
            </w:r>
          </w:hyperlink>
        </w:p>
        <w:p w14:paraId="7915078E" w14:textId="2CB15856" w:rsidR="005D7683" w:rsidRDefault="005D7683">
          <w:pPr>
            <w:pStyle w:val="TDC2"/>
            <w:tabs>
              <w:tab w:val="right" w:leader="dot" w:pos="9962"/>
            </w:tabs>
            <w:rPr>
              <w:noProof/>
              <w:kern w:val="2"/>
              <w:sz w:val="24"/>
              <w:szCs w:val="24"/>
              <w:lang w:eastAsia="es-CL"/>
              <w14:ligatures w14:val="standardContextual"/>
            </w:rPr>
          </w:pPr>
          <w:hyperlink w:anchor="_Toc188579942" w:history="1">
            <w:r w:rsidRPr="00504644">
              <w:rPr>
                <w:rStyle w:val="Hipervnculo"/>
                <w:noProof/>
              </w:rPr>
              <w:t>Anexo 1 - Turnos normales y por sistemas de Las personas trabajadoras</w:t>
            </w:r>
            <w:r>
              <w:rPr>
                <w:noProof/>
                <w:webHidden/>
              </w:rPr>
              <w:tab/>
            </w:r>
            <w:r>
              <w:rPr>
                <w:noProof/>
                <w:webHidden/>
              </w:rPr>
              <w:fldChar w:fldCharType="begin"/>
            </w:r>
            <w:r>
              <w:rPr>
                <w:noProof/>
                <w:webHidden/>
              </w:rPr>
              <w:instrText xml:space="preserve"> PAGEREF _Toc188579942 \h </w:instrText>
            </w:r>
            <w:r>
              <w:rPr>
                <w:noProof/>
                <w:webHidden/>
              </w:rPr>
            </w:r>
            <w:r>
              <w:rPr>
                <w:noProof/>
                <w:webHidden/>
              </w:rPr>
              <w:fldChar w:fldCharType="separate"/>
            </w:r>
            <w:r>
              <w:rPr>
                <w:noProof/>
                <w:webHidden/>
              </w:rPr>
              <w:t>103</w:t>
            </w:r>
            <w:r>
              <w:rPr>
                <w:noProof/>
                <w:webHidden/>
              </w:rPr>
              <w:fldChar w:fldCharType="end"/>
            </w:r>
          </w:hyperlink>
        </w:p>
        <w:p w14:paraId="36CFC05B" w14:textId="21820CDC" w:rsidR="005D7683" w:rsidRDefault="005D7683">
          <w:pPr>
            <w:pStyle w:val="TDC2"/>
            <w:tabs>
              <w:tab w:val="right" w:leader="dot" w:pos="9962"/>
            </w:tabs>
            <w:rPr>
              <w:noProof/>
              <w:kern w:val="2"/>
              <w:sz w:val="24"/>
              <w:szCs w:val="24"/>
              <w:lang w:eastAsia="es-CL"/>
              <w14:ligatures w14:val="standardContextual"/>
            </w:rPr>
          </w:pPr>
          <w:hyperlink w:anchor="_Toc188579943" w:history="1">
            <w:r w:rsidRPr="00504644">
              <w:rPr>
                <w:rStyle w:val="Hipervnculo"/>
                <w:noProof/>
              </w:rPr>
              <w:t>Anexo 2 - Registro de cargos de la entidad empleadora</w:t>
            </w:r>
            <w:r>
              <w:rPr>
                <w:noProof/>
                <w:webHidden/>
              </w:rPr>
              <w:tab/>
            </w:r>
            <w:r>
              <w:rPr>
                <w:noProof/>
                <w:webHidden/>
              </w:rPr>
              <w:fldChar w:fldCharType="begin"/>
            </w:r>
            <w:r>
              <w:rPr>
                <w:noProof/>
                <w:webHidden/>
              </w:rPr>
              <w:instrText xml:space="preserve"> PAGEREF _Toc188579943 \h </w:instrText>
            </w:r>
            <w:r>
              <w:rPr>
                <w:noProof/>
                <w:webHidden/>
              </w:rPr>
            </w:r>
            <w:r>
              <w:rPr>
                <w:noProof/>
                <w:webHidden/>
              </w:rPr>
              <w:fldChar w:fldCharType="separate"/>
            </w:r>
            <w:r>
              <w:rPr>
                <w:noProof/>
                <w:webHidden/>
              </w:rPr>
              <w:t>104</w:t>
            </w:r>
            <w:r>
              <w:rPr>
                <w:noProof/>
                <w:webHidden/>
              </w:rPr>
              <w:fldChar w:fldCharType="end"/>
            </w:r>
          </w:hyperlink>
        </w:p>
        <w:p w14:paraId="5B1340F1" w14:textId="0F7F9E4F" w:rsidR="005D7683" w:rsidRDefault="005D7683">
          <w:pPr>
            <w:pStyle w:val="TDC2"/>
            <w:tabs>
              <w:tab w:val="right" w:leader="dot" w:pos="9962"/>
            </w:tabs>
            <w:rPr>
              <w:noProof/>
              <w:kern w:val="2"/>
              <w:sz w:val="24"/>
              <w:szCs w:val="24"/>
              <w:lang w:eastAsia="es-CL"/>
              <w14:ligatures w14:val="standardContextual"/>
            </w:rPr>
          </w:pPr>
          <w:hyperlink w:anchor="_Toc188579944" w:history="1">
            <w:r w:rsidRPr="00504644">
              <w:rPr>
                <w:rStyle w:val="Hipervnculo"/>
                <w:noProof/>
              </w:rPr>
              <w:t>Anexo 3 - Protocolos MINSAL</w:t>
            </w:r>
            <w:r>
              <w:rPr>
                <w:noProof/>
                <w:webHidden/>
              </w:rPr>
              <w:tab/>
            </w:r>
            <w:r>
              <w:rPr>
                <w:noProof/>
                <w:webHidden/>
              </w:rPr>
              <w:fldChar w:fldCharType="begin"/>
            </w:r>
            <w:r>
              <w:rPr>
                <w:noProof/>
                <w:webHidden/>
              </w:rPr>
              <w:instrText xml:space="preserve"> PAGEREF _Toc188579944 \h </w:instrText>
            </w:r>
            <w:r>
              <w:rPr>
                <w:noProof/>
                <w:webHidden/>
              </w:rPr>
            </w:r>
            <w:r>
              <w:rPr>
                <w:noProof/>
                <w:webHidden/>
              </w:rPr>
              <w:fldChar w:fldCharType="separate"/>
            </w:r>
            <w:r>
              <w:rPr>
                <w:noProof/>
                <w:webHidden/>
              </w:rPr>
              <w:t>105</w:t>
            </w:r>
            <w:r>
              <w:rPr>
                <w:noProof/>
                <w:webHidden/>
              </w:rPr>
              <w:fldChar w:fldCharType="end"/>
            </w:r>
          </w:hyperlink>
        </w:p>
        <w:p w14:paraId="0CAF4E3F" w14:textId="6D4001E2" w:rsidR="005D7683" w:rsidRDefault="005D7683">
          <w:pPr>
            <w:pStyle w:val="TDC3"/>
            <w:tabs>
              <w:tab w:val="right" w:leader="dot" w:pos="9962"/>
            </w:tabs>
            <w:rPr>
              <w:noProof/>
              <w:kern w:val="2"/>
              <w:sz w:val="24"/>
              <w:szCs w:val="24"/>
              <w:lang w:eastAsia="es-CL"/>
              <w14:ligatures w14:val="standardContextual"/>
            </w:rPr>
          </w:pPr>
          <w:hyperlink w:anchor="_Toc188579945" w:history="1">
            <w:r w:rsidRPr="00504644">
              <w:rPr>
                <w:rStyle w:val="Hipervnculo"/>
                <w:noProof/>
              </w:rPr>
              <w:t>Exposición de radiación UV</w:t>
            </w:r>
            <w:r>
              <w:rPr>
                <w:noProof/>
                <w:webHidden/>
              </w:rPr>
              <w:tab/>
            </w:r>
            <w:r>
              <w:rPr>
                <w:noProof/>
                <w:webHidden/>
              </w:rPr>
              <w:fldChar w:fldCharType="begin"/>
            </w:r>
            <w:r>
              <w:rPr>
                <w:noProof/>
                <w:webHidden/>
              </w:rPr>
              <w:instrText xml:space="preserve"> PAGEREF _Toc188579945 \h </w:instrText>
            </w:r>
            <w:r>
              <w:rPr>
                <w:noProof/>
                <w:webHidden/>
              </w:rPr>
            </w:r>
            <w:r>
              <w:rPr>
                <w:noProof/>
                <w:webHidden/>
              </w:rPr>
              <w:fldChar w:fldCharType="separate"/>
            </w:r>
            <w:r>
              <w:rPr>
                <w:noProof/>
                <w:webHidden/>
              </w:rPr>
              <w:t>105</w:t>
            </w:r>
            <w:r>
              <w:rPr>
                <w:noProof/>
                <w:webHidden/>
              </w:rPr>
              <w:fldChar w:fldCharType="end"/>
            </w:r>
          </w:hyperlink>
        </w:p>
        <w:p w14:paraId="3C59818E" w14:textId="3FE1314B" w:rsidR="005D7683" w:rsidRDefault="005D7683">
          <w:pPr>
            <w:pStyle w:val="TDC3"/>
            <w:tabs>
              <w:tab w:val="right" w:leader="dot" w:pos="9962"/>
            </w:tabs>
            <w:rPr>
              <w:noProof/>
              <w:kern w:val="2"/>
              <w:sz w:val="24"/>
              <w:szCs w:val="24"/>
              <w:lang w:eastAsia="es-CL"/>
              <w14:ligatures w14:val="standardContextual"/>
            </w:rPr>
          </w:pPr>
          <w:hyperlink w:anchor="_Toc188579946" w:history="1">
            <w:r w:rsidRPr="00504644">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_Toc188579946 \h </w:instrText>
            </w:r>
            <w:r>
              <w:rPr>
                <w:noProof/>
                <w:webHidden/>
              </w:rPr>
            </w:r>
            <w:r>
              <w:rPr>
                <w:noProof/>
                <w:webHidden/>
              </w:rPr>
              <w:fldChar w:fldCharType="separate"/>
            </w:r>
            <w:r>
              <w:rPr>
                <w:noProof/>
                <w:webHidden/>
              </w:rPr>
              <w:t>105</w:t>
            </w:r>
            <w:r>
              <w:rPr>
                <w:noProof/>
                <w:webHidden/>
              </w:rPr>
              <w:fldChar w:fldCharType="end"/>
            </w:r>
          </w:hyperlink>
        </w:p>
        <w:p w14:paraId="50CC070A" w14:textId="6038AAAB" w:rsidR="005D7683" w:rsidRDefault="005D7683">
          <w:pPr>
            <w:pStyle w:val="TDC3"/>
            <w:tabs>
              <w:tab w:val="right" w:leader="dot" w:pos="9962"/>
            </w:tabs>
            <w:rPr>
              <w:noProof/>
              <w:kern w:val="2"/>
              <w:sz w:val="24"/>
              <w:szCs w:val="24"/>
              <w:lang w:eastAsia="es-CL"/>
              <w14:ligatures w14:val="standardContextual"/>
            </w:rPr>
          </w:pPr>
          <w:hyperlink w:anchor="_Toc188579947" w:history="1">
            <w:r w:rsidRPr="00504644">
              <w:rPr>
                <w:rStyle w:val="Hipervnculo"/>
                <w:noProof/>
              </w:rPr>
              <w:t>Protocolo riesgos psicosociales</w:t>
            </w:r>
            <w:r>
              <w:rPr>
                <w:noProof/>
                <w:webHidden/>
              </w:rPr>
              <w:tab/>
            </w:r>
            <w:r>
              <w:rPr>
                <w:noProof/>
                <w:webHidden/>
              </w:rPr>
              <w:fldChar w:fldCharType="begin"/>
            </w:r>
            <w:r>
              <w:rPr>
                <w:noProof/>
                <w:webHidden/>
              </w:rPr>
              <w:instrText xml:space="preserve"> PAGEREF _Toc188579947 \h </w:instrText>
            </w:r>
            <w:r>
              <w:rPr>
                <w:noProof/>
                <w:webHidden/>
              </w:rPr>
            </w:r>
            <w:r>
              <w:rPr>
                <w:noProof/>
                <w:webHidden/>
              </w:rPr>
              <w:fldChar w:fldCharType="separate"/>
            </w:r>
            <w:r>
              <w:rPr>
                <w:noProof/>
                <w:webHidden/>
              </w:rPr>
              <w:t>107</w:t>
            </w:r>
            <w:r>
              <w:rPr>
                <w:noProof/>
                <w:webHidden/>
              </w:rPr>
              <w:fldChar w:fldCharType="end"/>
            </w:r>
          </w:hyperlink>
        </w:p>
        <w:p w14:paraId="3E36FE66" w14:textId="405BD8B0" w:rsidR="005D7683" w:rsidRDefault="005D7683">
          <w:pPr>
            <w:pStyle w:val="TDC3"/>
            <w:tabs>
              <w:tab w:val="right" w:leader="dot" w:pos="9962"/>
            </w:tabs>
            <w:rPr>
              <w:noProof/>
              <w:kern w:val="2"/>
              <w:sz w:val="24"/>
              <w:szCs w:val="24"/>
              <w:lang w:eastAsia="es-CL"/>
              <w14:ligatures w14:val="standardContextual"/>
            </w:rPr>
          </w:pPr>
          <w:hyperlink w:anchor="_Toc188579948" w:history="1">
            <w:r w:rsidRPr="00504644">
              <w:rPr>
                <w:rStyle w:val="Hipervnculo"/>
                <w:noProof/>
              </w:rPr>
              <w:t>Exposición a ruido ocupacional (PREXOR)</w:t>
            </w:r>
            <w:r>
              <w:rPr>
                <w:noProof/>
                <w:webHidden/>
              </w:rPr>
              <w:tab/>
            </w:r>
            <w:r>
              <w:rPr>
                <w:noProof/>
                <w:webHidden/>
              </w:rPr>
              <w:fldChar w:fldCharType="begin"/>
            </w:r>
            <w:r>
              <w:rPr>
                <w:noProof/>
                <w:webHidden/>
              </w:rPr>
              <w:instrText xml:space="preserve"> PAGEREF _Toc188579948 \h </w:instrText>
            </w:r>
            <w:r>
              <w:rPr>
                <w:noProof/>
                <w:webHidden/>
              </w:rPr>
            </w:r>
            <w:r>
              <w:rPr>
                <w:noProof/>
                <w:webHidden/>
              </w:rPr>
              <w:fldChar w:fldCharType="separate"/>
            </w:r>
            <w:r>
              <w:rPr>
                <w:noProof/>
                <w:webHidden/>
              </w:rPr>
              <w:t>109</w:t>
            </w:r>
            <w:r>
              <w:rPr>
                <w:noProof/>
                <w:webHidden/>
              </w:rPr>
              <w:fldChar w:fldCharType="end"/>
            </w:r>
          </w:hyperlink>
        </w:p>
        <w:p w14:paraId="5ECA5AE1" w14:textId="719CBF37" w:rsidR="005D7683" w:rsidRDefault="005D7683">
          <w:pPr>
            <w:pStyle w:val="TDC3"/>
            <w:tabs>
              <w:tab w:val="right" w:leader="dot" w:pos="9962"/>
            </w:tabs>
            <w:rPr>
              <w:noProof/>
              <w:kern w:val="2"/>
              <w:sz w:val="24"/>
              <w:szCs w:val="24"/>
              <w:lang w:eastAsia="es-CL"/>
              <w14:ligatures w14:val="standardContextual"/>
            </w:rPr>
          </w:pPr>
          <w:hyperlink w:anchor="_Toc188579949" w:history="1">
            <w:r w:rsidRPr="00504644">
              <w:rPr>
                <w:rStyle w:val="Hipervnculo"/>
                <w:noProof/>
              </w:rPr>
              <w:t>Erradicación de la silicosis (PLANESI)</w:t>
            </w:r>
            <w:r>
              <w:rPr>
                <w:noProof/>
                <w:webHidden/>
              </w:rPr>
              <w:tab/>
            </w:r>
            <w:r>
              <w:rPr>
                <w:noProof/>
                <w:webHidden/>
              </w:rPr>
              <w:fldChar w:fldCharType="begin"/>
            </w:r>
            <w:r>
              <w:rPr>
                <w:noProof/>
                <w:webHidden/>
              </w:rPr>
              <w:instrText xml:space="preserve"> PAGEREF _Toc188579949 \h </w:instrText>
            </w:r>
            <w:r>
              <w:rPr>
                <w:noProof/>
                <w:webHidden/>
              </w:rPr>
            </w:r>
            <w:r>
              <w:rPr>
                <w:noProof/>
                <w:webHidden/>
              </w:rPr>
              <w:fldChar w:fldCharType="separate"/>
            </w:r>
            <w:r>
              <w:rPr>
                <w:noProof/>
                <w:webHidden/>
              </w:rPr>
              <w:t>110</w:t>
            </w:r>
            <w:r>
              <w:rPr>
                <w:noProof/>
                <w:webHidden/>
              </w:rPr>
              <w:fldChar w:fldCharType="end"/>
            </w:r>
          </w:hyperlink>
        </w:p>
        <w:p w14:paraId="140D630D" w14:textId="0D2E6327" w:rsidR="005D7683" w:rsidRDefault="005D7683">
          <w:pPr>
            <w:pStyle w:val="TDC3"/>
            <w:tabs>
              <w:tab w:val="right" w:leader="dot" w:pos="9962"/>
            </w:tabs>
            <w:rPr>
              <w:noProof/>
              <w:kern w:val="2"/>
              <w:sz w:val="24"/>
              <w:szCs w:val="24"/>
              <w:lang w:eastAsia="es-CL"/>
              <w14:ligatures w14:val="standardContextual"/>
            </w:rPr>
          </w:pPr>
          <w:hyperlink w:anchor="_Toc188579950" w:history="1">
            <w:r w:rsidRPr="00504644">
              <w:rPr>
                <w:rStyle w:val="Hipervnculo"/>
                <w:noProof/>
              </w:rPr>
              <w:t>Hipobaria intermitente crónica por gran altura</w:t>
            </w:r>
            <w:r>
              <w:rPr>
                <w:noProof/>
                <w:webHidden/>
              </w:rPr>
              <w:tab/>
            </w:r>
            <w:r>
              <w:rPr>
                <w:noProof/>
                <w:webHidden/>
              </w:rPr>
              <w:fldChar w:fldCharType="begin"/>
            </w:r>
            <w:r>
              <w:rPr>
                <w:noProof/>
                <w:webHidden/>
              </w:rPr>
              <w:instrText xml:space="preserve"> PAGEREF _Toc188579950 \h </w:instrText>
            </w:r>
            <w:r>
              <w:rPr>
                <w:noProof/>
                <w:webHidden/>
              </w:rPr>
            </w:r>
            <w:r>
              <w:rPr>
                <w:noProof/>
                <w:webHidden/>
              </w:rPr>
              <w:fldChar w:fldCharType="separate"/>
            </w:r>
            <w:r>
              <w:rPr>
                <w:noProof/>
                <w:webHidden/>
              </w:rPr>
              <w:t>111</w:t>
            </w:r>
            <w:r>
              <w:rPr>
                <w:noProof/>
                <w:webHidden/>
              </w:rPr>
              <w:fldChar w:fldCharType="end"/>
            </w:r>
          </w:hyperlink>
        </w:p>
        <w:p w14:paraId="609DA01E" w14:textId="181B9FE8" w:rsidR="005D7683" w:rsidRDefault="005D7683">
          <w:pPr>
            <w:pStyle w:val="TDC3"/>
            <w:tabs>
              <w:tab w:val="right" w:leader="dot" w:pos="9962"/>
            </w:tabs>
            <w:rPr>
              <w:noProof/>
              <w:kern w:val="2"/>
              <w:sz w:val="24"/>
              <w:szCs w:val="24"/>
              <w:lang w:eastAsia="es-CL"/>
              <w14:ligatures w14:val="standardContextual"/>
            </w:rPr>
          </w:pPr>
          <w:hyperlink w:anchor="_Toc188579951" w:history="1">
            <w:r w:rsidRPr="00504644">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_Toc188579951 \h </w:instrText>
            </w:r>
            <w:r>
              <w:rPr>
                <w:noProof/>
                <w:webHidden/>
              </w:rPr>
            </w:r>
            <w:r>
              <w:rPr>
                <w:noProof/>
                <w:webHidden/>
              </w:rPr>
              <w:fldChar w:fldCharType="separate"/>
            </w:r>
            <w:r>
              <w:rPr>
                <w:noProof/>
                <w:webHidden/>
              </w:rPr>
              <w:t>112</w:t>
            </w:r>
            <w:r>
              <w:rPr>
                <w:noProof/>
                <w:webHidden/>
              </w:rPr>
              <w:fldChar w:fldCharType="end"/>
            </w:r>
          </w:hyperlink>
        </w:p>
        <w:p w14:paraId="1A149A28" w14:textId="200CA493" w:rsidR="005D7683" w:rsidRDefault="005D7683">
          <w:pPr>
            <w:pStyle w:val="TDC3"/>
            <w:tabs>
              <w:tab w:val="right" w:leader="dot" w:pos="9962"/>
            </w:tabs>
            <w:rPr>
              <w:noProof/>
              <w:kern w:val="2"/>
              <w:sz w:val="24"/>
              <w:szCs w:val="24"/>
              <w:lang w:eastAsia="es-CL"/>
              <w14:ligatures w14:val="standardContextual"/>
            </w:rPr>
          </w:pPr>
          <w:hyperlink w:anchor="_Toc188579952" w:history="1">
            <w:r w:rsidRPr="00504644">
              <w:rPr>
                <w:rStyle w:val="Hipervnculo"/>
                <w:noProof/>
              </w:rPr>
              <w:t>Radiaciones ionizantes en ámbito laboral</w:t>
            </w:r>
            <w:r>
              <w:rPr>
                <w:noProof/>
                <w:webHidden/>
              </w:rPr>
              <w:tab/>
            </w:r>
            <w:r>
              <w:rPr>
                <w:noProof/>
                <w:webHidden/>
              </w:rPr>
              <w:fldChar w:fldCharType="begin"/>
            </w:r>
            <w:r>
              <w:rPr>
                <w:noProof/>
                <w:webHidden/>
              </w:rPr>
              <w:instrText xml:space="preserve"> PAGEREF _Toc188579952 \h </w:instrText>
            </w:r>
            <w:r>
              <w:rPr>
                <w:noProof/>
                <w:webHidden/>
              </w:rPr>
            </w:r>
            <w:r>
              <w:rPr>
                <w:noProof/>
                <w:webHidden/>
              </w:rPr>
              <w:fldChar w:fldCharType="separate"/>
            </w:r>
            <w:r>
              <w:rPr>
                <w:noProof/>
                <w:webHidden/>
              </w:rPr>
              <w:t>113</w:t>
            </w:r>
            <w:r>
              <w:rPr>
                <w:noProof/>
                <w:webHidden/>
              </w:rPr>
              <w:fldChar w:fldCharType="end"/>
            </w:r>
          </w:hyperlink>
        </w:p>
        <w:p w14:paraId="236AC2A8" w14:textId="40E03DB4" w:rsidR="005D7683" w:rsidRDefault="005D7683">
          <w:pPr>
            <w:pStyle w:val="TDC3"/>
            <w:tabs>
              <w:tab w:val="right" w:leader="dot" w:pos="9962"/>
            </w:tabs>
            <w:rPr>
              <w:noProof/>
              <w:kern w:val="2"/>
              <w:sz w:val="24"/>
              <w:szCs w:val="24"/>
              <w:lang w:eastAsia="es-CL"/>
              <w14:ligatures w14:val="standardContextual"/>
            </w:rPr>
          </w:pPr>
          <w:hyperlink w:anchor="_Toc188579953" w:history="1">
            <w:r w:rsidRPr="00504644">
              <w:rPr>
                <w:rStyle w:val="Hipervnculo"/>
                <w:noProof/>
              </w:rPr>
              <w:t>Exposición a citostáticos</w:t>
            </w:r>
            <w:r>
              <w:rPr>
                <w:noProof/>
                <w:webHidden/>
              </w:rPr>
              <w:tab/>
            </w:r>
            <w:r>
              <w:rPr>
                <w:noProof/>
                <w:webHidden/>
              </w:rPr>
              <w:fldChar w:fldCharType="begin"/>
            </w:r>
            <w:r>
              <w:rPr>
                <w:noProof/>
                <w:webHidden/>
              </w:rPr>
              <w:instrText xml:space="preserve"> PAGEREF _Toc188579953 \h </w:instrText>
            </w:r>
            <w:r>
              <w:rPr>
                <w:noProof/>
                <w:webHidden/>
              </w:rPr>
            </w:r>
            <w:r>
              <w:rPr>
                <w:noProof/>
                <w:webHidden/>
              </w:rPr>
              <w:fldChar w:fldCharType="separate"/>
            </w:r>
            <w:r>
              <w:rPr>
                <w:noProof/>
                <w:webHidden/>
              </w:rPr>
              <w:t>114</w:t>
            </w:r>
            <w:r>
              <w:rPr>
                <w:noProof/>
                <w:webHidden/>
              </w:rPr>
              <w:fldChar w:fldCharType="end"/>
            </w:r>
          </w:hyperlink>
        </w:p>
        <w:p w14:paraId="51BA5D81" w14:textId="6D1654F6" w:rsidR="005D7683" w:rsidRDefault="005D7683">
          <w:pPr>
            <w:pStyle w:val="TDC3"/>
            <w:tabs>
              <w:tab w:val="right" w:leader="dot" w:pos="9962"/>
            </w:tabs>
            <w:rPr>
              <w:noProof/>
              <w:kern w:val="2"/>
              <w:sz w:val="24"/>
              <w:szCs w:val="24"/>
              <w:lang w:eastAsia="es-CL"/>
              <w14:ligatures w14:val="standardContextual"/>
            </w:rPr>
          </w:pPr>
          <w:hyperlink w:anchor="_Toc188579954" w:history="1">
            <w:r w:rsidRPr="00504644">
              <w:rPr>
                <w:rStyle w:val="Hipervnculo"/>
                <w:noProof/>
              </w:rPr>
              <w:t>Exposición a condiciones hiperbáricas</w:t>
            </w:r>
            <w:r>
              <w:rPr>
                <w:noProof/>
                <w:webHidden/>
              </w:rPr>
              <w:tab/>
            </w:r>
            <w:r>
              <w:rPr>
                <w:noProof/>
                <w:webHidden/>
              </w:rPr>
              <w:fldChar w:fldCharType="begin"/>
            </w:r>
            <w:r>
              <w:rPr>
                <w:noProof/>
                <w:webHidden/>
              </w:rPr>
              <w:instrText xml:space="preserve"> PAGEREF _Toc188579954 \h </w:instrText>
            </w:r>
            <w:r>
              <w:rPr>
                <w:noProof/>
                <w:webHidden/>
              </w:rPr>
            </w:r>
            <w:r>
              <w:rPr>
                <w:noProof/>
                <w:webHidden/>
              </w:rPr>
              <w:fldChar w:fldCharType="separate"/>
            </w:r>
            <w:r>
              <w:rPr>
                <w:noProof/>
                <w:webHidden/>
              </w:rPr>
              <w:t>115</w:t>
            </w:r>
            <w:r>
              <w:rPr>
                <w:noProof/>
                <w:webHidden/>
              </w:rPr>
              <w:fldChar w:fldCharType="end"/>
            </w:r>
          </w:hyperlink>
        </w:p>
        <w:p w14:paraId="75A1F9B9" w14:textId="5CAEFDF8" w:rsidR="005D7683" w:rsidRDefault="005D7683">
          <w:pPr>
            <w:pStyle w:val="TDC3"/>
            <w:tabs>
              <w:tab w:val="right" w:leader="dot" w:pos="9962"/>
            </w:tabs>
            <w:rPr>
              <w:noProof/>
              <w:kern w:val="2"/>
              <w:sz w:val="24"/>
              <w:szCs w:val="24"/>
              <w:lang w:eastAsia="es-CL"/>
              <w14:ligatures w14:val="standardContextual"/>
            </w:rPr>
          </w:pPr>
          <w:hyperlink w:anchor="_Toc188579955" w:history="1">
            <w:r w:rsidRPr="00504644">
              <w:rPr>
                <w:rStyle w:val="Hipervnculo"/>
                <w:noProof/>
              </w:rPr>
              <w:t>Exposición coxiella burnetti</w:t>
            </w:r>
            <w:r>
              <w:rPr>
                <w:noProof/>
                <w:webHidden/>
              </w:rPr>
              <w:tab/>
            </w:r>
            <w:r>
              <w:rPr>
                <w:noProof/>
                <w:webHidden/>
              </w:rPr>
              <w:fldChar w:fldCharType="begin"/>
            </w:r>
            <w:r>
              <w:rPr>
                <w:noProof/>
                <w:webHidden/>
              </w:rPr>
              <w:instrText xml:space="preserve"> PAGEREF _Toc188579955 \h </w:instrText>
            </w:r>
            <w:r>
              <w:rPr>
                <w:noProof/>
                <w:webHidden/>
              </w:rPr>
            </w:r>
            <w:r>
              <w:rPr>
                <w:noProof/>
                <w:webHidden/>
              </w:rPr>
              <w:fldChar w:fldCharType="separate"/>
            </w:r>
            <w:r>
              <w:rPr>
                <w:noProof/>
                <w:webHidden/>
              </w:rPr>
              <w:t>116</w:t>
            </w:r>
            <w:r>
              <w:rPr>
                <w:noProof/>
                <w:webHidden/>
              </w:rPr>
              <w:fldChar w:fldCharType="end"/>
            </w:r>
          </w:hyperlink>
        </w:p>
        <w:p w14:paraId="61F62292" w14:textId="3F59052F" w:rsidR="005D7683" w:rsidRDefault="005D7683">
          <w:pPr>
            <w:pStyle w:val="TDC3"/>
            <w:tabs>
              <w:tab w:val="right" w:leader="dot" w:pos="9962"/>
            </w:tabs>
            <w:rPr>
              <w:noProof/>
              <w:kern w:val="2"/>
              <w:sz w:val="24"/>
              <w:szCs w:val="24"/>
              <w:lang w:eastAsia="es-CL"/>
              <w14:ligatures w14:val="standardContextual"/>
            </w:rPr>
          </w:pPr>
          <w:hyperlink w:anchor="_Toc188579956" w:history="1">
            <w:r w:rsidRPr="00504644">
              <w:rPr>
                <w:rStyle w:val="Hipervnculo"/>
                <w:noProof/>
              </w:rPr>
              <w:t>Uso intensivo de la voz</w:t>
            </w:r>
            <w:r>
              <w:rPr>
                <w:noProof/>
                <w:webHidden/>
              </w:rPr>
              <w:tab/>
            </w:r>
            <w:r>
              <w:rPr>
                <w:noProof/>
                <w:webHidden/>
              </w:rPr>
              <w:fldChar w:fldCharType="begin"/>
            </w:r>
            <w:r>
              <w:rPr>
                <w:noProof/>
                <w:webHidden/>
              </w:rPr>
              <w:instrText xml:space="preserve"> PAGEREF _Toc188579956 \h </w:instrText>
            </w:r>
            <w:r>
              <w:rPr>
                <w:noProof/>
                <w:webHidden/>
              </w:rPr>
            </w:r>
            <w:r>
              <w:rPr>
                <w:noProof/>
                <w:webHidden/>
              </w:rPr>
              <w:fldChar w:fldCharType="separate"/>
            </w:r>
            <w:r>
              <w:rPr>
                <w:noProof/>
                <w:webHidden/>
              </w:rPr>
              <w:t>117</w:t>
            </w:r>
            <w:r>
              <w:rPr>
                <w:noProof/>
                <w:webHidden/>
              </w:rPr>
              <w:fldChar w:fldCharType="end"/>
            </w:r>
          </w:hyperlink>
        </w:p>
        <w:p w14:paraId="3A991853" w14:textId="33D0FAD7" w:rsidR="005D7683" w:rsidRDefault="005D7683">
          <w:pPr>
            <w:pStyle w:val="TDC3"/>
            <w:tabs>
              <w:tab w:val="right" w:leader="dot" w:pos="9962"/>
            </w:tabs>
            <w:rPr>
              <w:noProof/>
              <w:kern w:val="2"/>
              <w:sz w:val="24"/>
              <w:szCs w:val="24"/>
              <w:lang w:eastAsia="es-CL"/>
              <w14:ligatures w14:val="standardContextual"/>
            </w:rPr>
          </w:pPr>
          <w:hyperlink w:anchor="_Toc188579957" w:history="1">
            <w:r w:rsidRPr="00504644">
              <w:rPr>
                <w:rStyle w:val="Hipervnculo"/>
                <w:noProof/>
              </w:rPr>
              <w:t>Exposición a agentes que producen dermatitis</w:t>
            </w:r>
            <w:r>
              <w:rPr>
                <w:noProof/>
                <w:webHidden/>
              </w:rPr>
              <w:tab/>
            </w:r>
            <w:r>
              <w:rPr>
                <w:noProof/>
                <w:webHidden/>
              </w:rPr>
              <w:fldChar w:fldCharType="begin"/>
            </w:r>
            <w:r>
              <w:rPr>
                <w:noProof/>
                <w:webHidden/>
              </w:rPr>
              <w:instrText xml:space="preserve"> PAGEREF _Toc188579957 \h </w:instrText>
            </w:r>
            <w:r>
              <w:rPr>
                <w:noProof/>
                <w:webHidden/>
              </w:rPr>
            </w:r>
            <w:r>
              <w:rPr>
                <w:noProof/>
                <w:webHidden/>
              </w:rPr>
              <w:fldChar w:fldCharType="separate"/>
            </w:r>
            <w:r>
              <w:rPr>
                <w:noProof/>
                <w:webHidden/>
              </w:rPr>
              <w:t>118</w:t>
            </w:r>
            <w:r>
              <w:rPr>
                <w:noProof/>
                <w:webHidden/>
              </w:rPr>
              <w:fldChar w:fldCharType="end"/>
            </w:r>
          </w:hyperlink>
        </w:p>
        <w:p w14:paraId="1E470777" w14:textId="569D7F28" w:rsidR="005D7683" w:rsidRDefault="005D7683">
          <w:pPr>
            <w:pStyle w:val="TDC3"/>
            <w:tabs>
              <w:tab w:val="right" w:leader="dot" w:pos="9962"/>
            </w:tabs>
            <w:rPr>
              <w:noProof/>
              <w:kern w:val="2"/>
              <w:sz w:val="24"/>
              <w:szCs w:val="24"/>
              <w:lang w:eastAsia="es-CL"/>
              <w14:ligatures w14:val="standardContextual"/>
            </w:rPr>
          </w:pPr>
          <w:hyperlink w:anchor="_Toc188579958" w:history="1">
            <w:r w:rsidRPr="00504644">
              <w:rPr>
                <w:rStyle w:val="Hipervnculo"/>
                <w:noProof/>
              </w:rPr>
              <w:t>Género y salud en el trabajo</w:t>
            </w:r>
            <w:r>
              <w:rPr>
                <w:noProof/>
                <w:webHidden/>
              </w:rPr>
              <w:tab/>
            </w:r>
            <w:r>
              <w:rPr>
                <w:noProof/>
                <w:webHidden/>
              </w:rPr>
              <w:fldChar w:fldCharType="begin"/>
            </w:r>
            <w:r>
              <w:rPr>
                <w:noProof/>
                <w:webHidden/>
              </w:rPr>
              <w:instrText xml:space="preserve"> PAGEREF _Toc188579958 \h </w:instrText>
            </w:r>
            <w:r>
              <w:rPr>
                <w:noProof/>
                <w:webHidden/>
              </w:rPr>
            </w:r>
            <w:r>
              <w:rPr>
                <w:noProof/>
                <w:webHidden/>
              </w:rPr>
              <w:fldChar w:fldCharType="separate"/>
            </w:r>
            <w:r>
              <w:rPr>
                <w:noProof/>
                <w:webHidden/>
              </w:rPr>
              <w:t>119</w:t>
            </w:r>
            <w:r>
              <w:rPr>
                <w:noProof/>
                <w:webHidden/>
              </w:rPr>
              <w:fldChar w:fldCharType="end"/>
            </w:r>
          </w:hyperlink>
        </w:p>
        <w:p w14:paraId="25F61582" w14:textId="4A126BC7" w:rsidR="005D7683" w:rsidRDefault="005D7683">
          <w:pPr>
            <w:pStyle w:val="TDC3"/>
            <w:tabs>
              <w:tab w:val="right" w:leader="dot" w:pos="9962"/>
            </w:tabs>
            <w:rPr>
              <w:noProof/>
              <w:kern w:val="2"/>
              <w:sz w:val="24"/>
              <w:szCs w:val="24"/>
              <w:lang w:eastAsia="es-CL"/>
              <w14:ligatures w14:val="standardContextual"/>
            </w:rPr>
          </w:pPr>
          <w:hyperlink w:anchor="_Toc188579959" w:history="1">
            <w:r w:rsidRPr="00504644">
              <w:rPr>
                <w:rStyle w:val="Hipervnculo"/>
                <w:noProof/>
              </w:rPr>
              <w:t>Exposición a asbesto</w:t>
            </w:r>
            <w:r>
              <w:rPr>
                <w:noProof/>
                <w:webHidden/>
              </w:rPr>
              <w:tab/>
            </w:r>
            <w:r>
              <w:rPr>
                <w:noProof/>
                <w:webHidden/>
              </w:rPr>
              <w:fldChar w:fldCharType="begin"/>
            </w:r>
            <w:r>
              <w:rPr>
                <w:noProof/>
                <w:webHidden/>
              </w:rPr>
              <w:instrText xml:space="preserve"> PAGEREF _Toc188579959 \h </w:instrText>
            </w:r>
            <w:r>
              <w:rPr>
                <w:noProof/>
                <w:webHidden/>
              </w:rPr>
            </w:r>
            <w:r>
              <w:rPr>
                <w:noProof/>
                <w:webHidden/>
              </w:rPr>
              <w:fldChar w:fldCharType="separate"/>
            </w:r>
            <w:r>
              <w:rPr>
                <w:noProof/>
                <w:webHidden/>
              </w:rPr>
              <w:t>120</w:t>
            </w:r>
            <w:r>
              <w:rPr>
                <w:noProof/>
                <w:webHidden/>
              </w:rPr>
              <w:fldChar w:fldCharType="end"/>
            </w:r>
          </w:hyperlink>
        </w:p>
        <w:p w14:paraId="6CA3D552" w14:textId="73804E83" w:rsidR="005D7683" w:rsidRDefault="005D7683">
          <w:pPr>
            <w:pStyle w:val="TDC2"/>
            <w:tabs>
              <w:tab w:val="right" w:leader="dot" w:pos="9962"/>
            </w:tabs>
            <w:rPr>
              <w:noProof/>
              <w:kern w:val="2"/>
              <w:sz w:val="24"/>
              <w:szCs w:val="24"/>
              <w:lang w:eastAsia="es-CL"/>
              <w14:ligatures w14:val="standardContextual"/>
            </w:rPr>
          </w:pPr>
          <w:hyperlink w:anchor="_Toc188579960" w:history="1">
            <w:r w:rsidRPr="00504644">
              <w:rPr>
                <w:rStyle w:val="Hipervnculo"/>
                <w:noProof/>
              </w:rPr>
              <w:t>Anexo 4 - De la Información de los riesgos laborales</w:t>
            </w:r>
            <w:r>
              <w:rPr>
                <w:noProof/>
                <w:webHidden/>
              </w:rPr>
              <w:tab/>
            </w:r>
            <w:r>
              <w:rPr>
                <w:noProof/>
                <w:webHidden/>
              </w:rPr>
              <w:fldChar w:fldCharType="begin"/>
            </w:r>
            <w:r>
              <w:rPr>
                <w:noProof/>
                <w:webHidden/>
              </w:rPr>
              <w:instrText xml:space="preserve"> PAGEREF _Toc188579960 \h </w:instrText>
            </w:r>
            <w:r>
              <w:rPr>
                <w:noProof/>
                <w:webHidden/>
              </w:rPr>
            </w:r>
            <w:r>
              <w:rPr>
                <w:noProof/>
                <w:webHidden/>
              </w:rPr>
              <w:fldChar w:fldCharType="separate"/>
            </w:r>
            <w:r>
              <w:rPr>
                <w:noProof/>
                <w:webHidden/>
              </w:rPr>
              <w:t>121</w:t>
            </w:r>
            <w:r>
              <w:rPr>
                <w:noProof/>
                <w:webHidden/>
              </w:rPr>
              <w:fldChar w:fldCharType="end"/>
            </w:r>
          </w:hyperlink>
        </w:p>
        <w:p w14:paraId="643B945C" w14:textId="55A65ED7" w:rsidR="005D7683" w:rsidRDefault="005D7683">
          <w:pPr>
            <w:pStyle w:val="TDC3"/>
            <w:tabs>
              <w:tab w:val="right" w:leader="dot" w:pos="9962"/>
            </w:tabs>
            <w:rPr>
              <w:noProof/>
              <w:kern w:val="2"/>
              <w:sz w:val="24"/>
              <w:szCs w:val="24"/>
              <w:lang w:eastAsia="es-CL"/>
              <w14:ligatures w14:val="standardContextual"/>
            </w:rPr>
          </w:pPr>
          <w:hyperlink w:anchor="_Toc188579961" w:history="1">
            <w:r w:rsidRPr="00504644">
              <w:rPr>
                <w:rStyle w:val="Hipervnculo"/>
                <w:noProof/>
              </w:rPr>
              <w:t>Riesgos generales</w:t>
            </w:r>
            <w:r>
              <w:rPr>
                <w:noProof/>
                <w:webHidden/>
              </w:rPr>
              <w:tab/>
            </w:r>
            <w:r>
              <w:rPr>
                <w:noProof/>
                <w:webHidden/>
              </w:rPr>
              <w:fldChar w:fldCharType="begin"/>
            </w:r>
            <w:r>
              <w:rPr>
                <w:noProof/>
                <w:webHidden/>
              </w:rPr>
              <w:instrText xml:space="preserve"> PAGEREF _Toc188579961 \h </w:instrText>
            </w:r>
            <w:r>
              <w:rPr>
                <w:noProof/>
                <w:webHidden/>
              </w:rPr>
            </w:r>
            <w:r>
              <w:rPr>
                <w:noProof/>
                <w:webHidden/>
              </w:rPr>
              <w:fldChar w:fldCharType="separate"/>
            </w:r>
            <w:r>
              <w:rPr>
                <w:noProof/>
                <w:webHidden/>
              </w:rPr>
              <w:t>122</w:t>
            </w:r>
            <w:r>
              <w:rPr>
                <w:noProof/>
                <w:webHidden/>
              </w:rPr>
              <w:fldChar w:fldCharType="end"/>
            </w:r>
          </w:hyperlink>
        </w:p>
        <w:p w14:paraId="5CB78B13" w14:textId="1D9E3674" w:rsidR="005D7683" w:rsidRDefault="005D7683">
          <w:pPr>
            <w:pStyle w:val="TDC3"/>
            <w:tabs>
              <w:tab w:val="right" w:leader="dot" w:pos="9962"/>
            </w:tabs>
            <w:rPr>
              <w:noProof/>
              <w:kern w:val="2"/>
              <w:sz w:val="24"/>
              <w:szCs w:val="24"/>
              <w:lang w:eastAsia="es-CL"/>
              <w14:ligatures w14:val="standardContextual"/>
            </w:rPr>
          </w:pPr>
          <w:hyperlink w:anchor="_Toc188579962" w:history="1">
            <w:r w:rsidRPr="00504644">
              <w:rPr>
                <w:rStyle w:val="Hipervnculo"/>
                <w:noProof/>
              </w:rPr>
              <w:t>Riesgos en los trabajos con máquinas</w:t>
            </w:r>
            <w:r>
              <w:rPr>
                <w:noProof/>
                <w:webHidden/>
              </w:rPr>
              <w:tab/>
            </w:r>
            <w:r>
              <w:rPr>
                <w:noProof/>
                <w:webHidden/>
              </w:rPr>
              <w:fldChar w:fldCharType="begin"/>
            </w:r>
            <w:r>
              <w:rPr>
                <w:noProof/>
                <w:webHidden/>
              </w:rPr>
              <w:instrText xml:space="preserve"> PAGEREF _Toc188579962 \h </w:instrText>
            </w:r>
            <w:r>
              <w:rPr>
                <w:noProof/>
                <w:webHidden/>
              </w:rPr>
            </w:r>
            <w:r>
              <w:rPr>
                <w:noProof/>
                <w:webHidden/>
              </w:rPr>
              <w:fldChar w:fldCharType="separate"/>
            </w:r>
            <w:r>
              <w:rPr>
                <w:noProof/>
                <w:webHidden/>
              </w:rPr>
              <w:t>124</w:t>
            </w:r>
            <w:r>
              <w:rPr>
                <w:noProof/>
                <w:webHidden/>
              </w:rPr>
              <w:fldChar w:fldCharType="end"/>
            </w:r>
          </w:hyperlink>
        </w:p>
        <w:p w14:paraId="085F4933" w14:textId="11A9B1B6" w:rsidR="005D7683" w:rsidRDefault="005D7683">
          <w:pPr>
            <w:pStyle w:val="TDC3"/>
            <w:tabs>
              <w:tab w:val="right" w:leader="dot" w:pos="9962"/>
            </w:tabs>
            <w:rPr>
              <w:noProof/>
              <w:kern w:val="2"/>
              <w:sz w:val="24"/>
              <w:szCs w:val="24"/>
              <w:lang w:eastAsia="es-CL"/>
              <w14:ligatures w14:val="standardContextual"/>
            </w:rPr>
          </w:pPr>
          <w:hyperlink w:anchor="_Toc188579963" w:history="1">
            <w:r w:rsidRPr="00504644">
              <w:rPr>
                <w:rStyle w:val="Hipervnculo"/>
                <w:noProof/>
              </w:rPr>
              <w:t>Riesgos por agentes químicos</w:t>
            </w:r>
            <w:r>
              <w:rPr>
                <w:noProof/>
                <w:webHidden/>
              </w:rPr>
              <w:tab/>
            </w:r>
            <w:r>
              <w:rPr>
                <w:noProof/>
                <w:webHidden/>
              </w:rPr>
              <w:fldChar w:fldCharType="begin"/>
            </w:r>
            <w:r>
              <w:rPr>
                <w:noProof/>
                <w:webHidden/>
              </w:rPr>
              <w:instrText xml:space="preserve"> PAGEREF _Toc188579963 \h </w:instrText>
            </w:r>
            <w:r>
              <w:rPr>
                <w:noProof/>
                <w:webHidden/>
              </w:rPr>
            </w:r>
            <w:r>
              <w:rPr>
                <w:noProof/>
                <w:webHidden/>
              </w:rPr>
              <w:fldChar w:fldCharType="separate"/>
            </w:r>
            <w:r>
              <w:rPr>
                <w:noProof/>
                <w:webHidden/>
              </w:rPr>
              <w:t>128</w:t>
            </w:r>
            <w:r>
              <w:rPr>
                <w:noProof/>
                <w:webHidden/>
              </w:rPr>
              <w:fldChar w:fldCharType="end"/>
            </w:r>
          </w:hyperlink>
        </w:p>
        <w:p w14:paraId="4A87CF37" w14:textId="62D513FE" w:rsidR="005D7683" w:rsidRDefault="005D7683">
          <w:pPr>
            <w:pStyle w:val="TDC3"/>
            <w:tabs>
              <w:tab w:val="right" w:leader="dot" w:pos="9962"/>
            </w:tabs>
            <w:rPr>
              <w:noProof/>
              <w:kern w:val="2"/>
              <w:sz w:val="24"/>
              <w:szCs w:val="24"/>
              <w:lang w:eastAsia="es-CL"/>
              <w14:ligatures w14:val="standardContextual"/>
            </w:rPr>
          </w:pPr>
          <w:hyperlink w:anchor="_Toc188579964" w:history="1">
            <w:r w:rsidRPr="00504644">
              <w:rPr>
                <w:rStyle w:val="Hipervnculo"/>
                <w:noProof/>
              </w:rPr>
              <w:t>Riesgos por agentes biológicos</w:t>
            </w:r>
            <w:r>
              <w:rPr>
                <w:noProof/>
                <w:webHidden/>
              </w:rPr>
              <w:tab/>
            </w:r>
            <w:r>
              <w:rPr>
                <w:noProof/>
                <w:webHidden/>
              </w:rPr>
              <w:fldChar w:fldCharType="begin"/>
            </w:r>
            <w:r>
              <w:rPr>
                <w:noProof/>
                <w:webHidden/>
              </w:rPr>
              <w:instrText xml:space="preserve"> PAGEREF _Toc188579964 \h </w:instrText>
            </w:r>
            <w:r>
              <w:rPr>
                <w:noProof/>
                <w:webHidden/>
              </w:rPr>
            </w:r>
            <w:r>
              <w:rPr>
                <w:noProof/>
                <w:webHidden/>
              </w:rPr>
              <w:fldChar w:fldCharType="separate"/>
            </w:r>
            <w:r>
              <w:rPr>
                <w:noProof/>
                <w:webHidden/>
              </w:rPr>
              <w:t>129</w:t>
            </w:r>
            <w:r>
              <w:rPr>
                <w:noProof/>
                <w:webHidden/>
              </w:rPr>
              <w:fldChar w:fldCharType="end"/>
            </w:r>
          </w:hyperlink>
        </w:p>
        <w:p w14:paraId="572558D4" w14:textId="06070184" w:rsidR="005D7683" w:rsidRDefault="005D7683">
          <w:pPr>
            <w:pStyle w:val="TDC2"/>
            <w:tabs>
              <w:tab w:val="right" w:leader="dot" w:pos="9962"/>
            </w:tabs>
            <w:rPr>
              <w:noProof/>
              <w:kern w:val="2"/>
              <w:sz w:val="24"/>
              <w:szCs w:val="24"/>
              <w:lang w:eastAsia="es-CL"/>
              <w14:ligatures w14:val="standardContextual"/>
            </w:rPr>
          </w:pPr>
          <w:hyperlink w:anchor="_Toc188579965" w:history="1">
            <w:r w:rsidRPr="00504644">
              <w:rPr>
                <w:rStyle w:val="Hipervnculo"/>
                <w:noProof/>
              </w:rPr>
              <w:t>Anexo 5 - Formatos de registros</w:t>
            </w:r>
            <w:r>
              <w:rPr>
                <w:noProof/>
                <w:webHidden/>
              </w:rPr>
              <w:tab/>
            </w:r>
            <w:r>
              <w:rPr>
                <w:noProof/>
                <w:webHidden/>
              </w:rPr>
              <w:fldChar w:fldCharType="begin"/>
            </w:r>
            <w:r>
              <w:rPr>
                <w:noProof/>
                <w:webHidden/>
              </w:rPr>
              <w:instrText xml:space="preserve"> PAGEREF _Toc188579965 \h </w:instrText>
            </w:r>
            <w:r>
              <w:rPr>
                <w:noProof/>
                <w:webHidden/>
              </w:rPr>
            </w:r>
            <w:r>
              <w:rPr>
                <w:noProof/>
                <w:webHidden/>
              </w:rPr>
              <w:fldChar w:fldCharType="separate"/>
            </w:r>
            <w:r>
              <w:rPr>
                <w:noProof/>
                <w:webHidden/>
              </w:rPr>
              <w:t>132</w:t>
            </w:r>
            <w:r>
              <w:rPr>
                <w:noProof/>
                <w:webHidden/>
              </w:rPr>
              <w:fldChar w:fldCharType="end"/>
            </w:r>
          </w:hyperlink>
        </w:p>
        <w:p w14:paraId="4ECDB3C7" w14:textId="28D94F7E" w:rsidR="005D7683" w:rsidRDefault="005D7683">
          <w:pPr>
            <w:pStyle w:val="TDC2"/>
            <w:tabs>
              <w:tab w:val="right" w:leader="dot" w:pos="9962"/>
            </w:tabs>
            <w:rPr>
              <w:noProof/>
              <w:kern w:val="2"/>
              <w:sz w:val="24"/>
              <w:szCs w:val="24"/>
              <w:lang w:eastAsia="es-CL"/>
              <w14:ligatures w14:val="standardContextual"/>
            </w:rPr>
          </w:pPr>
          <w:hyperlink w:anchor="_Toc188579966" w:history="1">
            <w:r w:rsidRPr="00504644">
              <w:rPr>
                <w:rStyle w:val="Hipervnculo"/>
                <w:noProof/>
              </w:rPr>
              <w:t>Anexo 6 – Protocolo de prevención del acoso laboral, sexual y violencia en el trabajo</w:t>
            </w:r>
            <w:r>
              <w:rPr>
                <w:noProof/>
                <w:webHidden/>
              </w:rPr>
              <w:tab/>
            </w:r>
            <w:r>
              <w:rPr>
                <w:noProof/>
                <w:webHidden/>
              </w:rPr>
              <w:fldChar w:fldCharType="begin"/>
            </w:r>
            <w:r>
              <w:rPr>
                <w:noProof/>
                <w:webHidden/>
              </w:rPr>
              <w:instrText xml:space="preserve"> PAGEREF _Toc188579966 \h </w:instrText>
            </w:r>
            <w:r>
              <w:rPr>
                <w:noProof/>
                <w:webHidden/>
              </w:rPr>
            </w:r>
            <w:r>
              <w:rPr>
                <w:noProof/>
                <w:webHidden/>
              </w:rPr>
              <w:fldChar w:fldCharType="separate"/>
            </w:r>
            <w:r>
              <w:rPr>
                <w:noProof/>
                <w:webHidden/>
              </w:rPr>
              <w:t>135</w:t>
            </w:r>
            <w:r>
              <w:rPr>
                <w:noProof/>
                <w:webHidden/>
              </w:rPr>
              <w:fldChar w:fldCharType="end"/>
            </w:r>
          </w:hyperlink>
        </w:p>
        <w:p w14:paraId="4476AF50" w14:textId="6900B33B" w:rsidR="005D7683" w:rsidRDefault="005D7683">
          <w:pPr>
            <w:pStyle w:val="TDC2"/>
            <w:tabs>
              <w:tab w:val="right" w:leader="dot" w:pos="9962"/>
            </w:tabs>
            <w:rPr>
              <w:noProof/>
              <w:kern w:val="2"/>
              <w:sz w:val="24"/>
              <w:szCs w:val="24"/>
              <w:lang w:eastAsia="es-CL"/>
              <w14:ligatures w14:val="standardContextual"/>
            </w:rPr>
          </w:pPr>
          <w:hyperlink w:anchor="_Toc188579967" w:history="1">
            <w:r w:rsidRPr="00504644">
              <w:rPr>
                <w:rStyle w:val="Hipervnculo"/>
                <w:noProof/>
              </w:rPr>
              <w:t>Anexo 7 – Procedimiento de investigación y sanción del acoso laboral, sexual y violencia en el trabajo</w:t>
            </w:r>
            <w:r>
              <w:rPr>
                <w:noProof/>
                <w:webHidden/>
              </w:rPr>
              <w:tab/>
            </w:r>
            <w:r>
              <w:rPr>
                <w:noProof/>
                <w:webHidden/>
              </w:rPr>
              <w:fldChar w:fldCharType="begin"/>
            </w:r>
            <w:r>
              <w:rPr>
                <w:noProof/>
                <w:webHidden/>
              </w:rPr>
              <w:instrText xml:space="preserve"> PAGEREF _Toc188579967 \h </w:instrText>
            </w:r>
            <w:r>
              <w:rPr>
                <w:noProof/>
                <w:webHidden/>
              </w:rPr>
            </w:r>
            <w:r>
              <w:rPr>
                <w:noProof/>
                <w:webHidden/>
              </w:rPr>
              <w:fldChar w:fldCharType="separate"/>
            </w:r>
            <w:r>
              <w:rPr>
                <w:noProof/>
                <w:webHidden/>
              </w:rPr>
              <w:t>136</w:t>
            </w:r>
            <w:r>
              <w:rPr>
                <w:noProof/>
                <w:webHidden/>
              </w:rPr>
              <w:fldChar w:fldCharType="end"/>
            </w:r>
          </w:hyperlink>
        </w:p>
        <w:p w14:paraId="1830579F" w14:textId="54135146" w:rsidR="005D7683" w:rsidRDefault="005D7683">
          <w:pPr>
            <w:pStyle w:val="TDC2"/>
            <w:tabs>
              <w:tab w:val="right" w:leader="dot" w:pos="9962"/>
            </w:tabs>
            <w:rPr>
              <w:noProof/>
              <w:kern w:val="2"/>
              <w:sz w:val="24"/>
              <w:szCs w:val="24"/>
              <w:lang w:eastAsia="es-CL"/>
              <w14:ligatures w14:val="standardContextual"/>
            </w:rPr>
          </w:pPr>
          <w:hyperlink w:anchor="_Toc188579968" w:history="1">
            <w:r w:rsidRPr="00504644">
              <w:rPr>
                <w:rStyle w:val="Hipervnculo"/>
                <w:noProof/>
              </w:rPr>
              <w:t>Anexo 8 - Legislación aplicable</w:t>
            </w:r>
            <w:r>
              <w:rPr>
                <w:noProof/>
                <w:webHidden/>
              </w:rPr>
              <w:tab/>
            </w:r>
            <w:r>
              <w:rPr>
                <w:noProof/>
                <w:webHidden/>
              </w:rPr>
              <w:fldChar w:fldCharType="begin"/>
            </w:r>
            <w:r>
              <w:rPr>
                <w:noProof/>
                <w:webHidden/>
              </w:rPr>
              <w:instrText xml:space="preserve"> PAGEREF _Toc188579968 \h </w:instrText>
            </w:r>
            <w:r>
              <w:rPr>
                <w:noProof/>
                <w:webHidden/>
              </w:rPr>
            </w:r>
            <w:r>
              <w:rPr>
                <w:noProof/>
                <w:webHidden/>
              </w:rPr>
              <w:fldChar w:fldCharType="separate"/>
            </w:r>
            <w:r>
              <w:rPr>
                <w:noProof/>
                <w:webHidden/>
              </w:rPr>
              <w:t>137</w:t>
            </w:r>
            <w:r>
              <w:rPr>
                <w:noProof/>
                <w:webHidden/>
              </w:rPr>
              <w:fldChar w:fldCharType="end"/>
            </w:r>
          </w:hyperlink>
        </w:p>
        <w:p w14:paraId="340A65C2" w14:textId="30E44104" w:rsidR="00530A18" w:rsidRPr="00327286" w:rsidRDefault="00003246">
          <w:r w:rsidRPr="00327286">
            <w:rPr>
              <w:b/>
            </w:rPr>
            <w:fldChar w:fldCharType="end"/>
          </w:r>
          <w:r w:rsidR="00E63CED" w:rsidRPr="00327286">
            <w:rPr>
              <w:b/>
            </w:rPr>
            <w:br w:type="page"/>
          </w:r>
        </w:p>
      </w:sdtContent>
    </w:sdt>
    <w:p w14:paraId="02FEA571" w14:textId="6482AA42" w:rsidR="001D69E6" w:rsidRPr="00327286" w:rsidRDefault="00F67695" w:rsidP="005D7683">
      <w:pPr>
        <w:pStyle w:val="Ttulo1"/>
      </w:pPr>
      <w:bookmarkStart w:id="2" w:name="_Toc9896450"/>
      <w:bookmarkStart w:id="3" w:name="_Toc188579881"/>
      <w:r w:rsidRPr="00327286">
        <w:t>TÍTULO 1</w:t>
      </w:r>
      <w:r w:rsidR="00392D9C" w:rsidRPr="00327286">
        <w:t xml:space="preserve"> -</w:t>
      </w:r>
      <w:r w:rsidRPr="00327286">
        <w:t xml:space="preserve"> REGLAMENTO INTERNO DE ORDEN</w:t>
      </w:r>
      <w:bookmarkEnd w:id="2"/>
      <w:bookmarkEnd w:id="3"/>
    </w:p>
    <w:p w14:paraId="783FEF49" w14:textId="77777777" w:rsidR="001D69E6" w:rsidRPr="00327286" w:rsidRDefault="001D69E6" w:rsidP="001D69E6">
      <w:pPr>
        <w:pStyle w:val="Sinespaciado"/>
        <w:rPr>
          <w:sz w:val="10"/>
          <w:szCs w:val="10"/>
          <w:lang w:val="es-CL"/>
        </w:rPr>
      </w:pPr>
    </w:p>
    <w:p w14:paraId="24BDB1EB" w14:textId="77777777" w:rsidR="001D69E6" w:rsidRPr="00327286" w:rsidRDefault="001D69E6" w:rsidP="005A7A1D">
      <w:pPr>
        <w:spacing w:after="120"/>
        <w:rPr>
          <w:b/>
          <w:color w:val="004C14"/>
        </w:rPr>
      </w:pPr>
      <w:bookmarkStart w:id="4" w:name="_Toc9896451"/>
      <w:r w:rsidRPr="00327286">
        <w:rPr>
          <w:b/>
          <w:color w:val="004C14"/>
        </w:rPr>
        <w:t>PREÁMBULO</w:t>
      </w:r>
      <w:bookmarkEnd w:id="4"/>
    </w:p>
    <w:p w14:paraId="4476771F" w14:textId="300D43D6" w:rsidR="001D69E6" w:rsidRPr="00327286" w:rsidRDefault="001D69E6" w:rsidP="001D69E6">
      <w:r w:rsidRPr="00327286">
        <w:t xml:space="preserve">El Reglamento Interno es un instrumento jurídico que constituye el estatuto de la </w:t>
      </w:r>
      <w:r w:rsidR="00561E1C" w:rsidRPr="00327286">
        <w:t>Entidad</w:t>
      </w:r>
      <w:r w:rsidR="00A859D4" w:rsidRPr="00327286">
        <w:t xml:space="preserve"> empleadora</w:t>
      </w:r>
      <w:r w:rsidRPr="00327286">
        <w:t xml:space="preserve">, que fija las condiciones generales de Orden por las cuales se rige el trabajo dentro de la </w:t>
      </w:r>
      <w:r w:rsidR="00561E1C" w:rsidRPr="00327286">
        <w:t>entidad</w:t>
      </w:r>
      <w:r w:rsidR="00A859D4" w:rsidRPr="00327286">
        <w:t xml:space="preserve"> empleadora</w:t>
      </w:r>
      <w:r w:rsidRPr="00327286">
        <w:t xml:space="preserve"> e informa al trabajador sobre las normas de Higiene y Seguridad que le son aplicables. Sus normas son obligatorias para tod</w:t>
      </w:r>
      <w:r w:rsidR="00E400A2">
        <w:t>a</w:t>
      </w:r>
      <w:r w:rsidRPr="00327286">
        <w:t xml:space="preserve">s </w:t>
      </w:r>
      <w:r w:rsidR="00E400A2">
        <w:t>l</w:t>
      </w:r>
      <w:r w:rsidR="00A859D4" w:rsidRPr="00327286">
        <w:t>as personas trabajadoras</w:t>
      </w:r>
      <w:r w:rsidRPr="00327286">
        <w:t xml:space="preserve"> de la </w:t>
      </w:r>
      <w:r w:rsidR="00561E1C" w:rsidRPr="00327286">
        <w:t>Entidad</w:t>
      </w:r>
      <w:r w:rsidR="00A859D4" w:rsidRPr="00327286">
        <w:t xml:space="preserve"> empleadora</w:t>
      </w:r>
      <w:r w:rsidRPr="00327286">
        <w:t>, cualquiera sea el establecimiento en que presten sus servicios.</w:t>
      </w:r>
    </w:p>
    <w:p w14:paraId="0952470D" w14:textId="07F02750" w:rsidR="001D69E6" w:rsidRPr="00327286" w:rsidRDefault="001D69E6" w:rsidP="001D69E6">
      <w:r w:rsidRPr="00327286">
        <w:t>El Reglamento Interno de Orden, Higiene y Seguridad está fundado en el orden jurídico laboral vigente, establecido especialmente por el Código del Trabajo, en la Ley Nº 16.744 que, respectivamente, establecen normas acerca de la relación laboral, terminación de contrato de trabajo, Accidentes del Trabajo y Enfermedades Profesionales y Prevención de Riesgos Profesionales.</w:t>
      </w:r>
    </w:p>
    <w:p w14:paraId="269C315B" w14:textId="38710220" w:rsidR="001D69E6" w:rsidRPr="00327286" w:rsidRDefault="001D69E6" w:rsidP="001D69E6">
      <w:r w:rsidRPr="00327286">
        <w:t xml:space="preserve">Art. 153, inciso 1°, del Código del Trabajo. “Las </w:t>
      </w:r>
      <w:r w:rsidR="00561E1C" w:rsidRPr="00327286">
        <w:t>entidad</w:t>
      </w:r>
      <w:r w:rsidR="00A859D4" w:rsidRPr="00327286">
        <w:t xml:space="preserve"> empleadora</w:t>
      </w:r>
      <w:r w:rsidRPr="00327286">
        <w:t xml:space="preserve">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w:t>
      </w:r>
      <w:r w:rsidR="00A859D4" w:rsidRPr="00327286">
        <w:t>Las personas trabajadoras</w:t>
      </w:r>
      <w:r w:rsidRPr="00327286">
        <w:t xml:space="preserve">, en relación con sus labores, permanencia y vida en las dependencias de la respectiva </w:t>
      </w:r>
      <w:r w:rsidR="00561E1C" w:rsidRPr="00327286">
        <w:t>entidad</w:t>
      </w:r>
      <w:r w:rsidR="00A859D4" w:rsidRPr="00327286">
        <w:t xml:space="preserve"> empleadora</w:t>
      </w:r>
      <w:r w:rsidRPr="00327286">
        <w:t xml:space="preserve"> o establecimiento”.</w:t>
      </w:r>
    </w:p>
    <w:p w14:paraId="511E29D4" w14:textId="79851C9B" w:rsidR="001D69E6" w:rsidRPr="00327286" w:rsidRDefault="001D69E6" w:rsidP="001D69E6">
      <w:r w:rsidRPr="00327286">
        <w:t xml:space="preserve">Especialmente, se deberán estipular las normas que se deben observar para garantizar un ambiente laboral digno y de mutuo respeto entre </w:t>
      </w:r>
      <w:r w:rsidR="00A859D4" w:rsidRPr="00327286">
        <w:t>Las personas trabajadoras</w:t>
      </w:r>
      <w:r w:rsidRPr="00327286">
        <w:t>.</w:t>
      </w:r>
    </w:p>
    <w:p w14:paraId="260C5742" w14:textId="7FED76C8" w:rsidR="001D69E6" w:rsidRPr="00327286" w:rsidRDefault="001D69E6" w:rsidP="001D69E6">
      <w:r w:rsidRPr="00327286">
        <w:t xml:space="preserve">Art. 67 de la Ley N°16.744. “Las </w:t>
      </w:r>
      <w:r w:rsidR="00561E1C" w:rsidRPr="00327286">
        <w:t>entidad</w:t>
      </w:r>
      <w:r w:rsidR="00B11285">
        <w:t>es</w:t>
      </w:r>
      <w:r w:rsidR="00A859D4" w:rsidRPr="00327286">
        <w:t xml:space="preserve"> empleadora</w:t>
      </w:r>
      <w:r w:rsidRPr="00327286">
        <w:t xml:space="preserve">s o </w:t>
      </w:r>
      <w:r w:rsidR="00561E1C" w:rsidRPr="00327286">
        <w:t>entidad</w:t>
      </w:r>
      <w:r w:rsidRPr="00327286">
        <w:t xml:space="preserve">es estarán obligadas a mantener al día los Reglamentos de Higiene y Seguridad en el trabajo y </w:t>
      </w:r>
      <w:r w:rsidR="00A859D4" w:rsidRPr="00327286">
        <w:t>Las personas trabajadoras</w:t>
      </w:r>
      <w:r w:rsidRPr="00327286">
        <w:t xml:space="preserve"> a cumplir con las exigencias que dichos reglamentos les impongan. Los Reglamentos deberán consultar la aplicación de multas a </w:t>
      </w:r>
      <w:r w:rsidR="00A859D4" w:rsidRPr="00327286">
        <w:t>Las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CF32F15" w14:textId="53E8FEE6" w:rsidR="00E84F65" w:rsidRPr="00327286" w:rsidRDefault="001D69E6" w:rsidP="00410CE7">
      <w:r w:rsidRPr="00327286">
        <w:t xml:space="preserve">Art. </w:t>
      </w:r>
      <w:r w:rsidR="004D0B2E" w:rsidRPr="00327286">
        <w:t>56</w:t>
      </w:r>
      <w:r w:rsidRPr="00327286">
        <w:t xml:space="preserve"> del Decreto Supremo Nº 4</w:t>
      </w:r>
      <w:r w:rsidR="00410CE7" w:rsidRPr="00327286">
        <w:t>4</w:t>
      </w:r>
      <w:r w:rsidRPr="00327286">
        <w:t>. “</w:t>
      </w:r>
      <w:r w:rsidR="00410CE7" w:rsidRPr="00327286">
        <w:t xml:space="preserve">Toda </w:t>
      </w:r>
      <w:r w:rsidR="00561E1C" w:rsidRPr="00327286">
        <w:t>entidad</w:t>
      </w:r>
      <w:r w:rsidR="00410CE7" w:rsidRPr="00327286">
        <w:t xml:space="preserve"> empleadora estará obligada a establecer y mantener al día un Reglamento Interno de Higiene y Seguridad en el Trabajo, cuyo cumplimiento será obligatorio para las personas trabajadoras. La </w:t>
      </w:r>
      <w:r w:rsidR="00561E1C" w:rsidRPr="00327286">
        <w:t>entidad</w:t>
      </w:r>
      <w:r w:rsidR="00A859D4" w:rsidRPr="00327286">
        <w:t xml:space="preserve"> empleadora</w:t>
      </w:r>
      <w:r w:rsidR="00410CE7" w:rsidRPr="00327286">
        <w:t xml:space="preserve"> o </w:t>
      </w:r>
      <w:r w:rsidR="00561E1C" w:rsidRPr="00327286">
        <w:t>entidad</w:t>
      </w:r>
      <w:r w:rsidR="00410CE7" w:rsidRPr="00327286">
        <w:t xml:space="preserve"> empleadora deberá proporcionar gratuitamente un ejemplar del reglamento a cada persona trabajadora”.</w:t>
      </w:r>
    </w:p>
    <w:p w14:paraId="10F19A47" w14:textId="55C1F7C9" w:rsidR="001D69E6" w:rsidRPr="00327286" w:rsidRDefault="001D69E6" w:rsidP="001D69E6">
      <w:r w:rsidRPr="00327286">
        <w:br w:type="page"/>
      </w:r>
    </w:p>
    <w:p w14:paraId="199FDD9A" w14:textId="131575C2" w:rsidR="001D69E6" w:rsidRPr="00327286" w:rsidRDefault="00F67695" w:rsidP="008B477C">
      <w:pPr>
        <w:pStyle w:val="Ttulo2"/>
      </w:pPr>
      <w:bookmarkStart w:id="5" w:name="_Toc9896452"/>
      <w:bookmarkStart w:id="6" w:name="_Toc188579882"/>
      <w:r w:rsidRPr="00327286">
        <w:t>Capítulo I</w:t>
      </w:r>
      <w:r w:rsidR="00392D9C" w:rsidRPr="00327286">
        <w:t xml:space="preserve"> -</w:t>
      </w:r>
      <w:r w:rsidRPr="00327286">
        <w:t xml:space="preserve"> Normas generales</w:t>
      </w:r>
      <w:bookmarkEnd w:id="5"/>
      <w:bookmarkEnd w:id="6"/>
    </w:p>
    <w:p w14:paraId="50171C9A" w14:textId="77777777" w:rsidR="001D69E6" w:rsidRPr="00327286" w:rsidRDefault="001D69E6" w:rsidP="00D70705">
      <w:pPr>
        <w:pStyle w:val="Articulo"/>
      </w:pPr>
      <w:r w:rsidRPr="00327286">
        <w:t>ARTICULO 1°</w:t>
      </w:r>
    </w:p>
    <w:p w14:paraId="21B11E82" w14:textId="6F746F1A" w:rsidR="001D69E6" w:rsidRPr="00327286" w:rsidRDefault="001D69E6" w:rsidP="00D70705">
      <w:r w:rsidRPr="00327286">
        <w:t xml:space="preserve">El presente Reglamento Interno regula los requisitos y las condiciones de ingreso, derechos, obligaciones, prohibiciones, normas, instrucciones y, en general, las modalidades y condiciones de trabajo de </w:t>
      </w:r>
      <w:r w:rsidR="009B5364" w:rsidRPr="00327286">
        <w:t xml:space="preserve">todas </w:t>
      </w:r>
      <w:r w:rsidR="009B5364">
        <w:t>l</w:t>
      </w:r>
      <w:r w:rsidR="009B5364" w:rsidRPr="00327286">
        <w:t>as personas trabajadoras dependientes</w:t>
      </w:r>
      <w:r w:rsidRPr="00327286">
        <w:t xml:space="preserve"> de la </w:t>
      </w:r>
      <w:sdt>
        <w:sdtPr>
          <w:rPr>
            <w:b/>
            <w:color w:val="12431D" w:themeColor="text2" w:themeShade="BF"/>
          </w:rPr>
          <w:alias w:val="Empresa/Organización"/>
          <w:tag w:val=""/>
          <w:id w:val="-602644102"/>
          <w:placeholder>
            <w:docPart w:val="90EF13486B3D469DAE84BBA393C90F73"/>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D70705" w:rsidRPr="00327286">
        <w:t xml:space="preserve"> </w:t>
      </w:r>
      <w:r w:rsidRPr="00327286">
        <w:t xml:space="preserve">y de las </w:t>
      </w:r>
      <w:r w:rsidR="00561E1C" w:rsidRPr="00327286">
        <w:t>Entidad</w:t>
      </w:r>
      <w:r w:rsidR="00A859D4" w:rsidRPr="00327286">
        <w:t xml:space="preserve"> empleadora</w:t>
      </w:r>
      <w:r w:rsidRPr="00327286">
        <w:t>s contratistas, cualquiera sea el lugar en donde presten sus servicios.</w:t>
      </w:r>
    </w:p>
    <w:p w14:paraId="57363FCD" w14:textId="77777777" w:rsidR="001D69E6" w:rsidRPr="00327286" w:rsidRDefault="001D69E6" w:rsidP="00D70705">
      <w:pPr>
        <w:pStyle w:val="Articulo"/>
      </w:pPr>
      <w:r w:rsidRPr="00327286">
        <w:t>ARTICULO 2°</w:t>
      </w:r>
    </w:p>
    <w:p w14:paraId="573A814D" w14:textId="77777777" w:rsidR="001D69E6" w:rsidRPr="00327286" w:rsidRDefault="001D69E6" w:rsidP="00D70705">
      <w:r w:rsidRPr="00327286">
        <w:t>El presente reglamento se entregará formalmente en una charla de inducción al personal contratado, una vez iniciadas sus funciones en el cargo y se dejará un registro.</w:t>
      </w:r>
    </w:p>
    <w:p w14:paraId="42CF2B4F" w14:textId="77777777" w:rsidR="008A67B9" w:rsidRPr="00327286" w:rsidRDefault="008A67B9" w:rsidP="00D70705"/>
    <w:p w14:paraId="7E08E730" w14:textId="77777777" w:rsidR="001D69E6" w:rsidRPr="00327286" w:rsidRDefault="001D69E6" w:rsidP="00D70705">
      <w:pPr>
        <w:pStyle w:val="Articulo"/>
      </w:pPr>
      <w:r w:rsidRPr="00327286">
        <w:t>ARTICULO 3°</w:t>
      </w:r>
    </w:p>
    <w:p w14:paraId="369A26AE" w14:textId="77777777" w:rsidR="001D69E6" w:rsidRPr="00327286" w:rsidRDefault="001D69E6" w:rsidP="00D70705">
      <w:r w:rsidRPr="00327286">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327286" w:rsidRDefault="001D69E6" w:rsidP="00D70705">
      <w:pPr>
        <w:pStyle w:val="Articulo"/>
      </w:pPr>
      <w:r w:rsidRPr="00327286">
        <w:t>ARTICULO 4°</w:t>
      </w:r>
    </w:p>
    <w:p w14:paraId="40F44FDD" w14:textId="079E665D" w:rsidR="00D70705" w:rsidRPr="00327286" w:rsidRDefault="001D69E6" w:rsidP="00D70705">
      <w:r w:rsidRPr="00327286">
        <w:t xml:space="preserve">La potestad de dirección y disciplina del empleador, contenidas en el presente Reglamento, y en general el ejercicio de las facultades que la ley le reconoce al empleador, tiene como límite el respeto a las garantías constitucionales de </w:t>
      </w:r>
      <w:r w:rsidR="00A859D4" w:rsidRPr="00327286">
        <w:t>Las personas trabajadoras</w:t>
      </w:r>
      <w:r w:rsidRPr="00327286">
        <w:t>, en especial cuando pudieran afectar la intimidad, la vida privada o la honra de éstos.</w:t>
      </w:r>
      <w:bookmarkStart w:id="7" w:name="_Toc9896453"/>
      <w:r w:rsidRPr="00327286">
        <w:t xml:space="preserve"> Del mismo modo, cualquier trabajador o las organizaciones sindicales de la </w:t>
      </w:r>
      <w:r w:rsidR="00561E1C" w:rsidRPr="00327286">
        <w:t>entidad</w:t>
      </w:r>
      <w:r w:rsidR="00A859D4" w:rsidRPr="00327286">
        <w:t xml:space="preserve"> empleadora</w:t>
      </w:r>
      <w:r w:rsidRPr="00327286">
        <w:t xml:space="preserve"> respectiva podrán impugnar las disposiciones del reglamento interno que estimaren ilegales, mediante presentación efectuada ante la autoridad de salud o ante la Dirección del Trabajo, según corresponda.</w:t>
      </w:r>
    </w:p>
    <w:p w14:paraId="642EE5F0" w14:textId="77777777" w:rsidR="00D70705" w:rsidRPr="00327286" w:rsidRDefault="00D70705">
      <w:pPr>
        <w:spacing w:after="0" w:line="240" w:lineRule="auto"/>
      </w:pPr>
      <w:r w:rsidRPr="00327286">
        <w:br w:type="page"/>
      </w:r>
    </w:p>
    <w:p w14:paraId="1EB0C5AB" w14:textId="2287271E" w:rsidR="001D69E6" w:rsidRPr="00327286" w:rsidRDefault="00F67695" w:rsidP="008B477C">
      <w:pPr>
        <w:pStyle w:val="Ttulo2"/>
      </w:pPr>
      <w:bookmarkStart w:id="8" w:name="_Toc188579883"/>
      <w:r w:rsidRPr="00327286">
        <w:t>Capítulo II</w:t>
      </w:r>
      <w:r w:rsidR="00392D9C" w:rsidRPr="00327286">
        <w:t xml:space="preserve"> -</w:t>
      </w:r>
      <w:r w:rsidRPr="00327286">
        <w:t xml:space="preserve"> Terminología y definiciones</w:t>
      </w:r>
      <w:bookmarkEnd w:id="7"/>
      <w:bookmarkEnd w:id="8"/>
      <w:r w:rsidRPr="00327286">
        <w:t xml:space="preserve"> </w:t>
      </w:r>
    </w:p>
    <w:p w14:paraId="3EB74695" w14:textId="77777777" w:rsidR="001D69E6" w:rsidRPr="00327286" w:rsidRDefault="001D69E6" w:rsidP="00D70705">
      <w:pPr>
        <w:pStyle w:val="Articulo"/>
      </w:pPr>
      <w:r w:rsidRPr="00327286">
        <w:t>ARTICULO 5°</w:t>
      </w:r>
    </w:p>
    <w:p w14:paraId="181B874A" w14:textId="56E5DEF4" w:rsidR="001D69E6" w:rsidRPr="00327286" w:rsidRDefault="001D69E6" w:rsidP="00D70705">
      <w:r w:rsidRPr="00327286">
        <w:t>Para los efectos del presente Reglamento</w:t>
      </w:r>
      <w:r w:rsidR="00F41A24" w:rsidRPr="00327286">
        <w:t xml:space="preserve"> Interno</w:t>
      </w:r>
      <w:r w:rsidRPr="00327286">
        <w:t xml:space="preserve"> se entenderá por:</w:t>
      </w:r>
    </w:p>
    <w:p w14:paraId="77C5F0C4" w14:textId="77777777" w:rsidR="001D69E6" w:rsidRPr="00327286" w:rsidRDefault="001D69E6" w:rsidP="00F41A24">
      <w:pPr>
        <w:pStyle w:val="Prrafodelista"/>
        <w:ind w:left="142"/>
        <w:rPr>
          <w:lang w:eastAsia="es-ES_tradnl"/>
        </w:rPr>
      </w:pPr>
      <w:r w:rsidRPr="00327286">
        <w:rPr>
          <w:b/>
          <w:lang w:eastAsia="es-ES_tradnl"/>
        </w:rPr>
        <w:t>Accidente del Trabajo:</w:t>
      </w:r>
      <w:r w:rsidRPr="00327286">
        <w:rPr>
          <w:lang w:eastAsia="es-ES_tradnl"/>
        </w:rPr>
        <w:t xml:space="preserve"> Toda lesión que una persona sufra a causa o con ocasión del trabajo, y que le produzca incapacidad o muerte (Art. 5° Ley 16.744).</w:t>
      </w:r>
    </w:p>
    <w:p w14:paraId="7FB28F8D" w14:textId="77777777" w:rsidR="001D69E6" w:rsidRPr="00327286" w:rsidRDefault="001D69E6" w:rsidP="00F41A24">
      <w:pPr>
        <w:pStyle w:val="Prrafodelista"/>
        <w:ind w:left="142"/>
      </w:pPr>
      <w:r w:rsidRPr="00327286">
        <w:rPr>
          <w:b/>
          <w:bCs/>
        </w:rPr>
        <w:t>Accidente de Trayecto:</w:t>
      </w:r>
      <w:r w:rsidRPr="00327286">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5CC264D" w14:textId="0EF16F24" w:rsidR="000A776D" w:rsidRPr="00327286" w:rsidRDefault="000A776D" w:rsidP="00F41A24">
      <w:pPr>
        <w:pStyle w:val="Prrafodelista"/>
        <w:ind w:left="142"/>
        <w:rPr>
          <w:lang w:eastAsia="es-ES_tradnl"/>
        </w:rPr>
      </w:pPr>
      <w:r w:rsidRPr="00327286">
        <w:rPr>
          <w:b/>
          <w:lang w:eastAsia="es-ES_tradnl"/>
        </w:rPr>
        <w:t>Acoso laboral:</w:t>
      </w:r>
      <w:r w:rsidRPr="00327286">
        <w:rPr>
          <w:lang w:eastAsia="es-ES_tradnl"/>
        </w:rPr>
        <w:t xml:space="preserve"> </w:t>
      </w:r>
      <w:r w:rsidR="00855802" w:rsidRPr="00327286">
        <w:rPr>
          <w:lang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Pr="00327286" w:rsidRDefault="00267A20" w:rsidP="00F41A24">
      <w:pPr>
        <w:pStyle w:val="Prrafodelista"/>
        <w:ind w:left="142"/>
        <w:rPr>
          <w:lang w:eastAsia="es-ES_tradnl"/>
        </w:rPr>
      </w:pPr>
      <w:r w:rsidRPr="00327286">
        <w:rPr>
          <w:b/>
          <w:lang w:eastAsia="es-ES_tradnl"/>
        </w:rPr>
        <w:t>Acoso sexual</w:t>
      </w:r>
      <w:r w:rsidR="001F3998" w:rsidRPr="00327286">
        <w:rPr>
          <w:b/>
          <w:lang w:eastAsia="es-ES_tradnl"/>
        </w:rPr>
        <w:t>:</w:t>
      </w:r>
      <w:r w:rsidR="001F3998" w:rsidRPr="00327286">
        <w:rPr>
          <w:lang w:eastAsia="es-ES_tradnl"/>
        </w:rPr>
        <w:t xml:space="preserve"> </w:t>
      </w:r>
      <w:r w:rsidR="00171102" w:rsidRPr="00327286">
        <w:rPr>
          <w:lang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sidRPr="00327286">
        <w:rPr>
          <w:lang w:eastAsia="es-ES_tradnl"/>
        </w:rPr>
        <w:t xml:space="preserve"> 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9141901" w14:textId="1A2F367B" w:rsidR="00AE4362" w:rsidRPr="00327286" w:rsidRDefault="00AE4362" w:rsidP="00F41A24">
      <w:pPr>
        <w:pStyle w:val="Prrafodelista"/>
        <w:ind w:left="142"/>
        <w:rPr>
          <w:lang w:eastAsia="es-ES_tradnl"/>
        </w:rPr>
      </w:pPr>
      <w:r w:rsidRPr="00327286">
        <w:rPr>
          <w:b/>
          <w:bCs/>
          <w:lang w:eastAsia="es-ES_tradnl"/>
        </w:rPr>
        <w:t>Condiciones y entorno de trabajo</w:t>
      </w:r>
      <w:r w:rsidRPr="00327286">
        <w:rPr>
          <w:lang w:eastAsia="es-ES_tradnl"/>
        </w:rPr>
        <w:t>: Corresponden a las características del lugar de trabajo y a</w:t>
      </w:r>
      <w:r w:rsidR="000A62B1" w:rsidRPr="00327286">
        <w:rPr>
          <w:lang w:eastAsia="es-ES_tradnl"/>
        </w:rPr>
        <w:t xml:space="preserve"> </w:t>
      </w:r>
      <w:r w:rsidRPr="00327286">
        <w:rPr>
          <w:lang w:eastAsia="es-ES_tradnl"/>
        </w:rPr>
        <w:t>la forma de organización del trabajo que pueden influir en la generación de riesgos para la seguridad</w:t>
      </w:r>
      <w:r w:rsidR="000A62B1" w:rsidRPr="00327286">
        <w:rPr>
          <w:lang w:eastAsia="es-ES_tradnl"/>
        </w:rPr>
        <w:t xml:space="preserve"> </w:t>
      </w:r>
      <w:r w:rsidRPr="00327286">
        <w:rPr>
          <w:lang w:eastAsia="es-ES_tradnl"/>
        </w:rPr>
        <w:t>y salud de las personas trabajadoras. Quedan específicamente incluidas en esta definición:</w:t>
      </w:r>
    </w:p>
    <w:p w14:paraId="3ABCA10E" w14:textId="282B60C1" w:rsidR="00AE4362" w:rsidRPr="00327286" w:rsidRDefault="00AE4362" w:rsidP="00F41A24">
      <w:pPr>
        <w:pStyle w:val="Prrafodelista"/>
        <w:ind w:left="142"/>
        <w:rPr>
          <w:lang w:eastAsia="es-ES_tradnl"/>
        </w:rPr>
      </w:pPr>
      <w:r w:rsidRPr="00327286">
        <w:rPr>
          <w:lang w:eastAsia="es-ES_tradnl"/>
        </w:rPr>
        <w:t>a) Las características generales de los locales, instalaciones, equipos, materias primas, productos</w:t>
      </w:r>
      <w:r w:rsidR="000A62B1" w:rsidRPr="00327286">
        <w:rPr>
          <w:lang w:eastAsia="es-ES_tradnl"/>
        </w:rPr>
        <w:t xml:space="preserve"> </w:t>
      </w:r>
      <w:r w:rsidRPr="00327286">
        <w:rPr>
          <w:lang w:eastAsia="es-ES_tradnl"/>
        </w:rPr>
        <w:t>y demás útiles existentes en el centro de trabajo.</w:t>
      </w:r>
    </w:p>
    <w:p w14:paraId="717B6BA7" w14:textId="77777777" w:rsidR="00AE4362" w:rsidRPr="00327286" w:rsidRDefault="00AE4362" w:rsidP="00F41A24">
      <w:pPr>
        <w:pStyle w:val="Prrafodelista"/>
        <w:ind w:left="142"/>
        <w:rPr>
          <w:lang w:eastAsia="es-ES_tradnl"/>
        </w:rPr>
      </w:pPr>
      <w:r w:rsidRPr="00327286">
        <w:rPr>
          <w:lang w:eastAsia="es-ES_tradnl"/>
        </w:rPr>
        <w:t>b) Los agentes físicos, químicos y biológicos presentes en el entorno de trabajo y sus correspondientes</w:t>
      </w:r>
    </w:p>
    <w:p w14:paraId="26DDD025" w14:textId="77777777" w:rsidR="00AE4362" w:rsidRPr="00327286" w:rsidRDefault="00AE4362" w:rsidP="00F41A24">
      <w:pPr>
        <w:pStyle w:val="Prrafodelista"/>
        <w:ind w:left="142"/>
        <w:rPr>
          <w:lang w:eastAsia="es-ES_tradnl"/>
        </w:rPr>
      </w:pPr>
      <w:r w:rsidRPr="00327286">
        <w:rPr>
          <w:lang w:eastAsia="es-ES_tradnl"/>
        </w:rPr>
        <w:t>intensidades, concentraciones o niveles de presencia.</w:t>
      </w:r>
    </w:p>
    <w:p w14:paraId="1D63978B" w14:textId="20AF6F28" w:rsidR="00AE4362" w:rsidRPr="00327286" w:rsidRDefault="00AE4362" w:rsidP="00F41A24">
      <w:pPr>
        <w:pStyle w:val="Prrafodelista"/>
        <w:ind w:left="142"/>
        <w:rPr>
          <w:lang w:eastAsia="es-ES_tradnl"/>
        </w:rPr>
      </w:pPr>
      <w:r w:rsidRPr="00327286">
        <w:rPr>
          <w:lang w:eastAsia="es-ES_tradnl"/>
        </w:rPr>
        <w:t>c) Los procedimientos para la utilización de los agentes citados anteriormente que influyan en la</w:t>
      </w:r>
      <w:r w:rsidR="000A62B1" w:rsidRPr="00327286">
        <w:rPr>
          <w:lang w:eastAsia="es-ES_tradnl"/>
        </w:rPr>
        <w:t xml:space="preserve"> </w:t>
      </w:r>
      <w:r w:rsidRPr="00327286">
        <w:rPr>
          <w:lang w:eastAsia="es-ES_tradnl"/>
        </w:rPr>
        <w:t>generación de los riesgos mencionados.</w:t>
      </w:r>
    </w:p>
    <w:p w14:paraId="32D235E4" w14:textId="70E10F25" w:rsidR="00AE4362" w:rsidRPr="00327286" w:rsidRDefault="00AE4362" w:rsidP="00F41A24">
      <w:pPr>
        <w:pStyle w:val="Prrafodelista"/>
        <w:ind w:left="142"/>
        <w:rPr>
          <w:lang w:eastAsia="es-ES_tradnl"/>
        </w:rPr>
      </w:pPr>
      <w:r w:rsidRPr="00327286">
        <w:rPr>
          <w:lang w:eastAsia="es-ES_tradnl"/>
        </w:rPr>
        <w:t xml:space="preserve">d) La organización del trabajo y las relaciones interpersonales al interior de la </w:t>
      </w:r>
      <w:r w:rsidR="00561E1C" w:rsidRPr="00327286">
        <w:rPr>
          <w:lang w:eastAsia="es-ES_tradnl"/>
        </w:rPr>
        <w:t>entidad</w:t>
      </w:r>
      <w:r w:rsidR="00A859D4" w:rsidRPr="00327286">
        <w:rPr>
          <w:lang w:eastAsia="es-ES_tradnl"/>
        </w:rPr>
        <w:t xml:space="preserve"> empleadora</w:t>
      </w:r>
      <w:r w:rsidRPr="00327286">
        <w:rPr>
          <w:lang w:eastAsia="es-ES_tradnl"/>
        </w:rPr>
        <w:t>, que</w:t>
      </w:r>
      <w:r w:rsidR="000A62B1" w:rsidRPr="00327286">
        <w:rPr>
          <w:lang w:eastAsia="es-ES_tradnl"/>
        </w:rPr>
        <w:t xml:space="preserve"> </w:t>
      </w:r>
      <w:r w:rsidRPr="00327286">
        <w:rPr>
          <w:lang w:eastAsia="es-ES_tradnl"/>
        </w:rPr>
        <w:t>incluyen los factores ergonómicos y psicosociales, la violencia y acoso en el trabajo.</w:t>
      </w:r>
    </w:p>
    <w:p w14:paraId="4D5D25E0" w14:textId="3A792D0D" w:rsidR="005F4F36" w:rsidRPr="00327286" w:rsidRDefault="005F4F36" w:rsidP="00F41A24">
      <w:pPr>
        <w:pStyle w:val="Prrafodelista"/>
        <w:ind w:left="142"/>
        <w:rPr>
          <w:lang w:eastAsia="es-ES_tradnl"/>
        </w:rPr>
      </w:pPr>
      <w:r w:rsidRPr="00327286">
        <w:rPr>
          <w:b/>
          <w:lang w:eastAsia="es-ES_tradnl"/>
        </w:rPr>
        <w:t>Conductas incívicas:</w:t>
      </w:r>
      <w:r w:rsidRPr="00327286">
        <w:rPr>
          <w:lang w:eastAsia="es-ES_tradnl"/>
        </w:rPr>
        <w:t xml:space="preserve"> </w:t>
      </w:r>
      <w:r w:rsidR="00D629D3" w:rsidRPr="00327286">
        <w:rPr>
          <w:lang w:eastAsia="es-ES_tradnl"/>
        </w:rPr>
        <w:t xml:space="preserve">Son aquellos </w:t>
      </w:r>
      <w:r w:rsidR="003F29A6" w:rsidRPr="00327286">
        <w:rPr>
          <w:lang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14:paraId="003A1A46" w14:textId="2B8C4E3C" w:rsidR="001D69E6" w:rsidRPr="00327286" w:rsidRDefault="001D69E6" w:rsidP="00F41A24">
      <w:pPr>
        <w:pStyle w:val="Prrafodelista"/>
        <w:ind w:left="142"/>
      </w:pPr>
      <w:r w:rsidRPr="00327286">
        <w:rPr>
          <w:b/>
          <w:bCs/>
        </w:rPr>
        <w:t>Comité Paritario de Higiene y Seguridad:</w:t>
      </w:r>
      <w:r w:rsidRPr="00327286">
        <w:t xml:space="preserve"> </w:t>
      </w:r>
      <w:r w:rsidR="002B03A6" w:rsidRPr="00327286">
        <w:t>Es aquel a que se refiere el artículo 66 de la ley N°</w:t>
      </w:r>
      <w:r w:rsidR="000A62B1" w:rsidRPr="00327286">
        <w:t xml:space="preserve"> </w:t>
      </w:r>
      <w:r w:rsidR="002B03A6" w:rsidRPr="00327286">
        <w:t>16.744, cuya constitución y funcionamiento se regirá por las disposiciones del párrafo 3 del Título III</w:t>
      </w:r>
      <w:r w:rsidR="000A62B1" w:rsidRPr="00327286">
        <w:t xml:space="preserve"> </w:t>
      </w:r>
      <w:r w:rsidR="002B03A6" w:rsidRPr="00327286">
        <w:t>del DS 44, las que se aplicarán supletoriamente a los reglamentos de los Comités Paritarios</w:t>
      </w:r>
      <w:r w:rsidR="000A62B1" w:rsidRPr="00327286">
        <w:t xml:space="preserve"> </w:t>
      </w:r>
      <w:r w:rsidR="002B03A6" w:rsidRPr="00327286">
        <w:t>indicados en los artículos 66 bis y 66 ter de la ley.</w:t>
      </w:r>
      <w:r w:rsidR="00670BE0" w:rsidRPr="00327286">
        <w:t xml:space="preserve"> </w:t>
      </w:r>
    </w:p>
    <w:p w14:paraId="233D2D66" w14:textId="6CF6F335" w:rsidR="00670BE0" w:rsidRPr="00327286" w:rsidRDefault="001D69E6" w:rsidP="00F41A24">
      <w:pPr>
        <w:pStyle w:val="Prrafodelista"/>
        <w:ind w:left="142"/>
      </w:pPr>
      <w:r w:rsidRPr="00327286">
        <w:rPr>
          <w:b/>
          <w:bCs/>
        </w:rPr>
        <w:t>Departamento de Prevención de Riesgos</w:t>
      </w:r>
      <w:r w:rsidRPr="00327286">
        <w:t xml:space="preserve">: </w:t>
      </w:r>
      <w:r w:rsidR="00670BE0" w:rsidRPr="00327286">
        <w:t xml:space="preserve">Corresponde a aquel órgano de la </w:t>
      </w:r>
      <w:r w:rsidR="00561E1C" w:rsidRPr="00327286">
        <w:t>entidad</w:t>
      </w:r>
      <w:r w:rsidR="00670BE0" w:rsidRPr="00327286">
        <w:t xml:space="preserve"> empleadora</w:t>
      </w:r>
      <w:r w:rsidR="000A62B1" w:rsidRPr="00327286">
        <w:t xml:space="preserve"> </w:t>
      </w:r>
      <w:r w:rsidR="00670BE0" w:rsidRPr="00327286">
        <w:t>encargada de planificar, organizar, asesorar, implementar, supervisar y tomar acciones para la mejora</w:t>
      </w:r>
      <w:r w:rsidR="000A62B1" w:rsidRPr="00327286">
        <w:t xml:space="preserve"> </w:t>
      </w:r>
      <w:r w:rsidR="00670BE0" w:rsidRPr="00327286">
        <w:t xml:space="preserve">continua de la gestión en prevención de riesgos laborales en la </w:t>
      </w:r>
      <w:r w:rsidR="00561E1C" w:rsidRPr="00327286">
        <w:t>entidad</w:t>
      </w:r>
      <w:r w:rsidR="00670BE0" w:rsidRPr="00327286">
        <w:t xml:space="preserve"> empleadora, a fin evitar los</w:t>
      </w:r>
      <w:r w:rsidR="000A62B1" w:rsidRPr="00327286">
        <w:t xml:space="preserve"> </w:t>
      </w:r>
      <w:r w:rsidR="00670BE0" w:rsidRPr="00327286">
        <w:t>accidentes del trabajo, las enfermedades profesionales y los daños a la salud de las personas trabajadoras.</w:t>
      </w:r>
    </w:p>
    <w:p w14:paraId="13CF8EFF" w14:textId="4307F48A" w:rsidR="001D69E6" w:rsidRPr="00327286" w:rsidRDefault="001D69E6" w:rsidP="00F41A24">
      <w:pPr>
        <w:pStyle w:val="Prrafodelista"/>
        <w:ind w:left="142"/>
        <w:rPr>
          <w:lang w:eastAsia="es-ES_tradnl"/>
        </w:rPr>
      </w:pPr>
      <w:r w:rsidRPr="00327286">
        <w:rPr>
          <w:b/>
          <w:lang w:eastAsia="es-ES_tradnl"/>
        </w:rPr>
        <w:t>Enfermedad Profesional</w:t>
      </w:r>
      <w:r w:rsidRPr="00327286">
        <w:rPr>
          <w:lang w:eastAsia="es-ES_tradnl"/>
        </w:rPr>
        <w:t>: Es aquella causada de una manera directa por el ejercicio de la profesión o el trabajo que realice una persona y que le produzca incapacidad o muerte (Art. 7° Ley 16.744).</w:t>
      </w:r>
    </w:p>
    <w:p w14:paraId="1CAD8CC7" w14:textId="0253FD6A" w:rsidR="001D69E6" w:rsidRPr="00327286" w:rsidRDefault="00561E1C" w:rsidP="00F41A24">
      <w:pPr>
        <w:pStyle w:val="Prrafodelista"/>
        <w:ind w:left="142"/>
      </w:pPr>
      <w:r w:rsidRPr="00327286">
        <w:rPr>
          <w:b/>
          <w:bCs/>
        </w:rPr>
        <w:t>Entidad</w:t>
      </w:r>
      <w:r w:rsidR="001D69E6" w:rsidRPr="00327286">
        <w:rPr>
          <w:b/>
          <w:bCs/>
        </w:rPr>
        <w:t xml:space="preserve"> Empleadora:</w:t>
      </w:r>
      <w:r w:rsidR="001D69E6" w:rsidRPr="00327286">
        <w:t xml:space="preserve"> Toda </w:t>
      </w:r>
      <w:r w:rsidRPr="00327286">
        <w:t>entidad</w:t>
      </w:r>
      <w:r w:rsidR="00A859D4" w:rsidRPr="00327286">
        <w:t xml:space="preserve"> empleadora</w:t>
      </w:r>
      <w:r w:rsidR="001D69E6" w:rsidRPr="00327286">
        <w:t>, institución, servicio o persona que proporcione trabajo (Art. 25° Ley N°</w:t>
      </w:r>
      <w:r w:rsidR="008007FB" w:rsidRPr="00327286">
        <w:t xml:space="preserve"> </w:t>
      </w:r>
      <w:r w:rsidR="001D69E6" w:rsidRPr="00327286">
        <w:t>16.744).</w:t>
      </w:r>
    </w:p>
    <w:p w14:paraId="294C96D3" w14:textId="49035707" w:rsidR="00202BF6" w:rsidRPr="00327286" w:rsidRDefault="00202BF6" w:rsidP="00F41A24">
      <w:pPr>
        <w:pStyle w:val="Prrafodelista"/>
        <w:ind w:left="142"/>
      </w:pPr>
      <w:r w:rsidRPr="00327286">
        <w:rPr>
          <w:b/>
          <w:bCs/>
        </w:rPr>
        <w:t>Entorno de trabajo seguro y saludable</w:t>
      </w:r>
      <w:r w:rsidRPr="00327286">
        <w:t>: Es aquel en que se han eliminado los riesgos laborales</w:t>
      </w:r>
      <w:r w:rsidR="000A62B1" w:rsidRPr="00327286">
        <w:t xml:space="preserve"> </w:t>
      </w:r>
      <w:r w:rsidRPr="00327286">
        <w:t xml:space="preserve">presentes en los lugares de trabajo, o se han tomado todas las medidas necesarias para reducir al mínimo o controlar tales riesgos y se ha integrado la prevención de riesgos con la cultura organizacional de la respectiva </w:t>
      </w:r>
      <w:r w:rsidR="00561E1C" w:rsidRPr="00327286">
        <w:t>entidad</w:t>
      </w:r>
      <w:r w:rsidRPr="00327286">
        <w:t xml:space="preserve"> empleadora.</w:t>
      </w:r>
    </w:p>
    <w:p w14:paraId="48FE745A" w14:textId="77777777" w:rsidR="001D69E6" w:rsidRPr="00327286" w:rsidRDefault="001D69E6" w:rsidP="00F41A24">
      <w:pPr>
        <w:pStyle w:val="Prrafodelista"/>
        <w:ind w:left="142"/>
        <w:rPr>
          <w:lang w:eastAsia="es-ES_tradnl"/>
        </w:rPr>
      </w:pPr>
      <w:r w:rsidRPr="00327286">
        <w:rPr>
          <w:b/>
          <w:lang w:eastAsia="es-ES_tradnl"/>
        </w:rPr>
        <w:t>Empleador</w:t>
      </w:r>
      <w:r w:rsidRPr="00327286">
        <w:rPr>
          <w:lang w:eastAsia="es-ES_tradnl"/>
        </w:rPr>
        <w:t>: Persona natural o jurídica que utiliza los servicios intelectuales o materiales de una o más personas en virtud de un contrato de trabajo (Art. 3° letra a del Código del Trabajo).</w:t>
      </w:r>
    </w:p>
    <w:p w14:paraId="64C2742A" w14:textId="3154B33A" w:rsidR="001D69E6" w:rsidRPr="00327286" w:rsidRDefault="00561E1C" w:rsidP="00F41A24">
      <w:pPr>
        <w:pStyle w:val="Prrafodelista"/>
        <w:ind w:left="142"/>
        <w:rPr>
          <w:lang w:eastAsia="es-ES_tradnl"/>
        </w:rPr>
      </w:pPr>
      <w:r w:rsidRPr="00327286">
        <w:rPr>
          <w:b/>
          <w:lang w:eastAsia="es-ES_tradnl"/>
        </w:rPr>
        <w:t>Entidad</w:t>
      </w:r>
      <w:r w:rsidR="00A859D4" w:rsidRPr="00327286">
        <w:rPr>
          <w:b/>
          <w:lang w:eastAsia="es-ES_tradnl"/>
        </w:rPr>
        <w:t xml:space="preserve"> empleadora</w:t>
      </w:r>
      <w:r w:rsidR="001D69E6" w:rsidRPr="00327286">
        <w:rPr>
          <w:b/>
          <w:lang w:eastAsia="es-ES_tradnl"/>
        </w:rPr>
        <w:t>:</w:t>
      </w:r>
      <w:r w:rsidR="001D69E6" w:rsidRPr="00327286">
        <w:rPr>
          <w:lang w:eastAsia="es-ES_tradnl"/>
        </w:rPr>
        <w:t xml:space="preserve"> Toda organización de medios personales, materiales e inmateriales, ordenados bajo la dirección de un empleador, para el logro de fines económicos, sociales, culturales o benéficos, dotada de una</w:t>
      </w:r>
      <w:r w:rsidR="000A62B1" w:rsidRPr="00327286">
        <w:rPr>
          <w:lang w:eastAsia="es-ES_tradnl"/>
        </w:rPr>
        <w:t xml:space="preserve"> </w:t>
      </w:r>
      <w:r w:rsidR="001D69E6" w:rsidRPr="00327286">
        <w:rPr>
          <w:lang w:eastAsia="es-ES_tradnl"/>
        </w:rPr>
        <w:t>individualidad legal determinada. (Art. 3° del Código del Trabajo).</w:t>
      </w:r>
    </w:p>
    <w:p w14:paraId="12EF5670" w14:textId="77777777" w:rsidR="001D69E6" w:rsidRPr="00327286" w:rsidRDefault="001D69E6" w:rsidP="00F41A24">
      <w:pPr>
        <w:pStyle w:val="Prrafodelista"/>
        <w:ind w:left="142"/>
      </w:pPr>
      <w:r w:rsidRPr="00327286">
        <w:rPr>
          <w:b/>
          <w:bCs/>
        </w:rPr>
        <w:t>Elemento de Protección Personal</w:t>
      </w:r>
      <w:r w:rsidRPr="00327286">
        <w:t>: Todo equipo, aparato o dispositivo especialmente proyectado y fabricado para preservar el cuerpo humano, en todo o en parte, de riesgos específicos de accidentes del trabajo o enfermedades profesionales. Art. 1° Decreto Supremo Nº 173 Ministerio de Salud.</w:t>
      </w:r>
    </w:p>
    <w:p w14:paraId="2A1B729F" w14:textId="71A591AA" w:rsidR="0039110A" w:rsidRPr="00327286" w:rsidRDefault="00202BF6" w:rsidP="00F41A24">
      <w:pPr>
        <w:pStyle w:val="Prrafodelista"/>
        <w:ind w:left="142"/>
      </w:pPr>
      <w:r w:rsidRPr="00327286">
        <w:rPr>
          <w:b/>
          <w:bCs/>
        </w:rPr>
        <w:t>Gestión preventiva</w:t>
      </w:r>
      <w:r w:rsidRPr="00327286">
        <w:t>: Corresponde a aquellas acciones sistematizadas que debe ejecutar la</w:t>
      </w:r>
      <w:r w:rsidR="000A62B1" w:rsidRPr="00327286">
        <w:t xml:space="preserve"> </w:t>
      </w:r>
      <w:r w:rsidR="00561E1C" w:rsidRPr="00327286">
        <w:t>entidad</w:t>
      </w:r>
      <w:r w:rsidR="000A62B1" w:rsidRPr="00327286">
        <w:t xml:space="preserve"> </w:t>
      </w:r>
      <w:r w:rsidRPr="00327286">
        <w:t>empleadora, de acuerdo con la normativa vigente, para proteger eficazmente la vida y salud</w:t>
      </w:r>
      <w:r w:rsidR="000A62B1" w:rsidRPr="00327286">
        <w:t xml:space="preserve"> </w:t>
      </w:r>
      <w:r w:rsidRPr="00327286">
        <w:t>de las personas trabajadoras.</w:t>
      </w:r>
    </w:p>
    <w:p w14:paraId="3203539C" w14:textId="3C15943E" w:rsidR="00F03F92" w:rsidRPr="00327286" w:rsidRDefault="00F03F92" w:rsidP="00F41A24">
      <w:pPr>
        <w:pStyle w:val="Prrafodelista"/>
        <w:ind w:left="142"/>
      </w:pPr>
      <w:r w:rsidRPr="00327286">
        <w:rPr>
          <w:b/>
          <w:bCs/>
        </w:rPr>
        <w:t>Incidentes o sucesos peligrosos:</w:t>
      </w:r>
      <w:r w:rsidRPr="00327286">
        <w:t xml:space="preserve"> Son aquellos eventos que potencialmente pueden tener como</w:t>
      </w:r>
      <w:r w:rsidR="000A62B1" w:rsidRPr="00327286">
        <w:t xml:space="preserve"> </w:t>
      </w:r>
      <w:r w:rsidRPr="00327286">
        <w:t>consecuencia un accidente o un daño a la salud de las personas, tales como incendios, explosiones,</w:t>
      </w:r>
      <w:r w:rsidR="000A62B1" w:rsidRPr="00327286">
        <w:t xml:space="preserve"> </w:t>
      </w:r>
      <w:r w:rsidRPr="00327286">
        <w:t>derrumbes, caídas de andamios y máquinas elevadoras, cortos circuitos, fallos en los sistemas de</w:t>
      </w:r>
      <w:r w:rsidR="000A62B1" w:rsidRPr="00327286">
        <w:t xml:space="preserve"> </w:t>
      </w:r>
      <w:r w:rsidRPr="00327286">
        <w:t>presión u otros análogos, siempre que todos ellos impidan el normal desarrollo de las actividades</w:t>
      </w:r>
    </w:p>
    <w:p w14:paraId="3A6E9805" w14:textId="77777777" w:rsidR="009B5364" w:rsidRDefault="00F03F92" w:rsidP="00F41A24">
      <w:pPr>
        <w:pStyle w:val="Prrafodelista"/>
        <w:ind w:left="142"/>
      </w:pPr>
      <w:r w:rsidRPr="00327286">
        <w:t>laborales afectadas.</w:t>
      </w:r>
    </w:p>
    <w:p w14:paraId="5B3B7D1F" w14:textId="60D7308E" w:rsidR="003A3911" w:rsidRPr="00327286" w:rsidRDefault="0067666C" w:rsidP="00F41A24">
      <w:pPr>
        <w:pStyle w:val="Prrafodelista"/>
        <w:ind w:left="142"/>
        <w:rPr>
          <w:bCs/>
          <w:lang w:eastAsia="es-ES_tradnl"/>
        </w:rPr>
      </w:pPr>
      <w:r w:rsidRPr="00327286">
        <w:rPr>
          <w:b/>
          <w:lang w:eastAsia="es-ES_tradnl"/>
        </w:rPr>
        <w:t>Normas de prevención de riesgos laborales</w:t>
      </w:r>
      <w:r w:rsidRPr="00327286">
        <w:rPr>
          <w:bCs/>
          <w:lang w:eastAsia="es-ES_tradnl"/>
        </w:rPr>
        <w:t>: Son todas aquellas disposiciones, cualquiera sea su origen, que exijan la adopción de medidas de prevención y protección de los riesgos de accidentes del trabajo y enfermedades profesionales; que procuren la eliminación o reducción de cualquier riesgo que</w:t>
      </w:r>
      <w:r w:rsidR="000A62B1" w:rsidRPr="00327286">
        <w:rPr>
          <w:bCs/>
          <w:lang w:eastAsia="es-ES_tradnl"/>
        </w:rPr>
        <w:t xml:space="preserve"> </w:t>
      </w:r>
      <w:r w:rsidRPr="00327286">
        <w:rPr>
          <w:bCs/>
          <w:lang w:eastAsia="es-ES_tradnl"/>
        </w:rPr>
        <w:t xml:space="preserve">pueda dañar la vida o salud de las personas trabajadoras, sea que se derive del desempeño de sus actividades laborales o de la organización productiva de la </w:t>
      </w:r>
      <w:r w:rsidR="00561E1C" w:rsidRPr="00327286">
        <w:rPr>
          <w:bCs/>
          <w:lang w:eastAsia="es-ES_tradnl"/>
        </w:rPr>
        <w:t>entidad</w:t>
      </w:r>
      <w:r w:rsidRPr="00327286">
        <w:rPr>
          <w:bCs/>
          <w:lang w:eastAsia="es-ES_tradnl"/>
        </w:rPr>
        <w:t xml:space="preserve"> empleadora o del centro de trabajo.</w:t>
      </w:r>
    </w:p>
    <w:p w14:paraId="26B3C5A5" w14:textId="33F6F6E3" w:rsidR="00E83303" w:rsidRPr="00327286" w:rsidRDefault="003765B5" w:rsidP="00F41A24">
      <w:pPr>
        <w:pStyle w:val="Prrafodelista"/>
        <w:ind w:left="142"/>
        <w:rPr>
          <w:bCs/>
          <w:lang w:eastAsia="es-ES_tradnl"/>
        </w:rPr>
      </w:pPr>
      <w:r w:rsidRPr="00327286">
        <w:rPr>
          <w:b/>
          <w:lang w:eastAsia="es-ES_tradnl"/>
        </w:rPr>
        <w:t>Lugares o centros de trabajo:</w:t>
      </w:r>
      <w:r w:rsidRPr="00327286">
        <w:rPr>
          <w:bCs/>
          <w:lang w:eastAsia="es-ES_tradnl"/>
        </w:rPr>
        <w:t xml:space="preserve"> Corresponden a todos los sitios o faenas donde las personas</w:t>
      </w:r>
      <w:r w:rsidR="000A62B1" w:rsidRPr="00327286">
        <w:rPr>
          <w:bCs/>
          <w:lang w:eastAsia="es-ES_tradnl"/>
        </w:rPr>
        <w:t xml:space="preserve"> </w:t>
      </w:r>
      <w:r w:rsidRPr="00327286">
        <w:rPr>
          <w:bCs/>
          <w:lang w:eastAsia="es-ES_tradnl"/>
        </w:rPr>
        <w:t>trabajadoras deban permanecer o acudir por razón de su trabajo, y que se encuentren bajo el control</w:t>
      </w:r>
      <w:r w:rsidR="000A62B1" w:rsidRPr="00327286">
        <w:rPr>
          <w:bCs/>
          <w:lang w:eastAsia="es-ES_tradnl"/>
        </w:rPr>
        <w:t xml:space="preserve"> </w:t>
      </w:r>
      <w:r w:rsidRPr="00327286">
        <w:rPr>
          <w:bCs/>
          <w:lang w:eastAsia="es-ES_tradnl"/>
        </w:rPr>
        <w:t>directo o indirecto del empleador, dueño o encargado del lugar.</w:t>
      </w:r>
    </w:p>
    <w:p w14:paraId="7E79692A" w14:textId="1B572538" w:rsidR="002F1461" w:rsidRPr="00327286" w:rsidRDefault="002F1461" w:rsidP="00F41A24">
      <w:pPr>
        <w:pStyle w:val="Prrafodelista"/>
        <w:ind w:left="142"/>
        <w:rPr>
          <w:bCs/>
          <w:lang w:eastAsia="es-ES_tradnl"/>
        </w:rPr>
      </w:pPr>
      <w:r w:rsidRPr="00327286">
        <w:rPr>
          <w:b/>
          <w:lang w:eastAsia="es-ES_tradnl"/>
        </w:rPr>
        <w:t>Medidas preventivas:</w:t>
      </w:r>
      <w:r w:rsidRPr="00327286">
        <w:rPr>
          <w:bCs/>
          <w:lang w:eastAsia="es-ES_tradnl"/>
        </w:rPr>
        <w:t xml:space="preserve"> Son aquellas acciones que se implementan para evitar la ocurrencia de</w:t>
      </w:r>
      <w:r w:rsidR="000A62B1" w:rsidRPr="00327286">
        <w:rPr>
          <w:bCs/>
          <w:lang w:eastAsia="es-ES_tradnl"/>
        </w:rPr>
        <w:t xml:space="preserve"> </w:t>
      </w:r>
      <w:r w:rsidRPr="00327286">
        <w:rPr>
          <w:bCs/>
          <w:lang w:eastAsia="es-ES_tradnl"/>
        </w:rPr>
        <w:t>un accidente del trabajo, una enfermedad profesional o un daño a la salud de la persona trabajadora.</w:t>
      </w:r>
    </w:p>
    <w:p w14:paraId="21EF21B1" w14:textId="349C054F" w:rsidR="00E83303" w:rsidRPr="00327286" w:rsidRDefault="002F1461" w:rsidP="00F41A24">
      <w:pPr>
        <w:pStyle w:val="Prrafodelista"/>
        <w:ind w:left="142"/>
        <w:rPr>
          <w:bCs/>
          <w:lang w:eastAsia="es-ES_tradnl"/>
        </w:rPr>
      </w:pPr>
      <w:r w:rsidRPr="00327286">
        <w:rPr>
          <w:b/>
          <w:lang w:eastAsia="es-ES_tradnl"/>
        </w:rPr>
        <w:t>Medidas correctivas:</w:t>
      </w:r>
      <w:r w:rsidRPr="00327286">
        <w:rPr>
          <w:bCs/>
          <w:lang w:eastAsia="es-ES_tradnl"/>
        </w:rPr>
        <w:t xml:space="preserve"> Son aquellas medidas que se adoptan para evitar que se repita la ocurrencia</w:t>
      </w:r>
      <w:r w:rsidR="000A62B1" w:rsidRPr="00327286">
        <w:rPr>
          <w:bCs/>
          <w:lang w:eastAsia="es-ES_tradnl"/>
        </w:rPr>
        <w:t xml:space="preserve"> </w:t>
      </w:r>
      <w:r w:rsidRPr="00327286">
        <w:rPr>
          <w:bCs/>
          <w:lang w:eastAsia="es-ES_tradnl"/>
        </w:rPr>
        <w:t>de un accidente del trabajo, una enfermedad profesional o un daño a la salud de la persona trabajadora.</w:t>
      </w:r>
    </w:p>
    <w:p w14:paraId="1049070B" w14:textId="52BB8739" w:rsidR="001D69E6" w:rsidRPr="00327286" w:rsidRDefault="001D69E6" w:rsidP="00F41A24">
      <w:pPr>
        <w:pStyle w:val="Prrafodelista"/>
        <w:ind w:left="142"/>
      </w:pPr>
      <w:r w:rsidRPr="00327286">
        <w:rPr>
          <w:b/>
          <w:bCs/>
        </w:rPr>
        <w:t>Organismo Administrador del Seguro:</w:t>
      </w:r>
      <w:r w:rsidRPr="00327286">
        <w:t xml:space="preserve"> Organismo que tiene por fin administrar sin ánimo de lucro, el Seguro Social contra Riesgos de Accidentes del Trabajo y Enfermedades Profesionales, de acuerdo con la Ley Nº</w:t>
      </w:r>
      <w:r w:rsidR="000A62B1" w:rsidRPr="00327286">
        <w:t xml:space="preserve"> </w:t>
      </w:r>
      <w:r w:rsidRPr="00327286">
        <w:t>16.744.</w:t>
      </w:r>
    </w:p>
    <w:p w14:paraId="46776E27" w14:textId="182C279E" w:rsidR="00B7425E" w:rsidRPr="00327286" w:rsidRDefault="00B7425E" w:rsidP="00F41A24">
      <w:pPr>
        <w:pStyle w:val="Prrafodelista"/>
        <w:ind w:left="142"/>
      </w:pPr>
      <w:r w:rsidRPr="00327286">
        <w:rPr>
          <w:b/>
          <w:bCs/>
        </w:rPr>
        <w:t>Peligro:</w:t>
      </w:r>
      <w:r w:rsidRPr="00327286">
        <w:t xml:space="preserve"> Corresponde a cualquier fuente, situación o condición con potencial de causar lesiones</w:t>
      </w:r>
      <w:r w:rsidR="008E5570" w:rsidRPr="00327286">
        <w:t xml:space="preserve"> </w:t>
      </w:r>
      <w:r w:rsidRPr="00327286">
        <w:t>o afectar la salud de las personas.</w:t>
      </w:r>
    </w:p>
    <w:p w14:paraId="41FCEE3A" w14:textId="290BE4AA" w:rsidR="001A738F" w:rsidRPr="00327286" w:rsidRDefault="00F41A24" w:rsidP="00F41A24">
      <w:pPr>
        <w:pStyle w:val="Prrafodelista"/>
        <w:ind w:left="142"/>
      </w:pPr>
      <w:r w:rsidRPr="00327286">
        <w:rPr>
          <w:b/>
          <w:bCs/>
        </w:rPr>
        <w:t>Personas trabajadoras especialmente sensibles a determinados riesgos</w:t>
      </w:r>
      <w:r w:rsidRPr="00327286">
        <w:t>: Son aquellas personas</w:t>
      </w:r>
      <w:r w:rsidR="000A62B1" w:rsidRPr="00327286">
        <w:t xml:space="preserve"> </w:t>
      </w:r>
      <w:r w:rsidRPr="00327286">
        <w:t>que, por sus características o condiciones personales, son más sensibles o vulnerables a determinados</w:t>
      </w:r>
      <w:r w:rsidR="000A62B1" w:rsidRPr="00327286">
        <w:t xml:space="preserve"> </w:t>
      </w:r>
      <w:r w:rsidRPr="00327286">
        <w:t>riesgos y requieren de un mayor grado de protección. Se consideran, entre otras, las personas con</w:t>
      </w:r>
      <w:r w:rsidR="000A62B1" w:rsidRPr="00327286">
        <w:t xml:space="preserve"> </w:t>
      </w:r>
      <w:r w:rsidRPr="00327286">
        <w:t>alguna discapacidad física, cognitiva o sensorial, trabajadoras embarazadas y en período de lactancia,</w:t>
      </w:r>
      <w:r w:rsidR="000A62B1" w:rsidRPr="00327286">
        <w:t xml:space="preserve"> </w:t>
      </w:r>
      <w:r w:rsidRPr="00327286">
        <w:t xml:space="preserve">adolescentes con edad para trabajar, adultas mayores y aquellas otras personas que posean alguna otra condición análoga conocida por la </w:t>
      </w:r>
      <w:r w:rsidR="00561E1C" w:rsidRPr="00327286">
        <w:t>entidad</w:t>
      </w:r>
      <w:r w:rsidRPr="00327286">
        <w:t xml:space="preserve"> empleadora.</w:t>
      </w:r>
    </w:p>
    <w:p w14:paraId="3B70EAC2" w14:textId="4EC2E23F" w:rsidR="000A62B1" w:rsidRPr="00327286" w:rsidRDefault="003765B5" w:rsidP="00F41A24">
      <w:pPr>
        <w:pStyle w:val="Prrafodelista"/>
        <w:ind w:left="142"/>
      </w:pPr>
      <w:r w:rsidRPr="00327286">
        <w:rPr>
          <w:b/>
          <w:bCs/>
        </w:rPr>
        <w:t>Puesto de trabajo:</w:t>
      </w:r>
      <w:r w:rsidRPr="00327286">
        <w:t xml:space="preserve"> Lugar donde se desarrolla un conjunto de tareas y obligaciones desempeñadas</w:t>
      </w:r>
      <w:r w:rsidR="000A62B1" w:rsidRPr="00327286">
        <w:t xml:space="preserve"> </w:t>
      </w:r>
      <w:r w:rsidRPr="00327286">
        <w:t>por una persona, o que se prevé que una persona desempeñe conforme al servicio convenido</w:t>
      </w:r>
      <w:r w:rsidR="000A62B1" w:rsidRPr="00327286">
        <w:t>.</w:t>
      </w:r>
    </w:p>
    <w:p w14:paraId="49B95AE7" w14:textId="54722E8E" w:rsidR="00E131F7" w:rsidRPr="00327286" w:rsidRDefault="00E131F7" w:rsidP="00F41A24">
      <w:pPr>
        <w:pStyle w:val="Prrafodelista"/>
        <w:ind w:left="142"/>
      </w:pPr>
      <w:r w:rsidRPr="00327286">
        <w:rPr>
          <w:b/>
          <w:bCs/>
        </w:rPr>
        <w:t>Riesgo laboral:</w:t>
      </w:r>
      <w:r w:rsidRPr="00327286">
        <w:t xml:space="preserve"> Es aquella posibilidad de que las personas trabajadoras sufran un daño a su</w:t>
      </w:r>
      <w:r w:rsidR="008E5570" w:rsidRPr="00327286">
        <w:t xml:space="preserve"> </w:t>
      </w:r>
      <w:r w:rsidRPr="00327286">
        <w:t>vida o salud, a consecuencia de los peligros involucrados en la actividad laboral, considerando la</w:t>
      </w:r>
      <w:r w:rsidR="008E5570" w:rsidRPr="00327286">
        <w:t xml:space="preserve"> </w:t>
      </w:r>
      <w:r w:rsidRPr="00327286">
        <w:t>probabilidad que el daño ocurra y la gravedad de éste.</w:t>
      </w:r>
    </w:p>
    <w:p w14:paraId="0258E2EC" w14:textId="4E4F3FF1" w:rsidR="00931CFC" w:rsidRPr="00327286" w:rsidRDefault="00931CFC" w:rsidP="00F41A24">
      <w:pPr>
        <w:pStyle w:val="Prrafodelista"/>
        <w:ind w:left="142"/>
      </w:pPr>
      <w:r w:rsidRPr="00327286">
        <w:rPr>
          <w:b/>
          <w:bCs/>
        </w:rPr>
        <w:t>Representantes de las personas trabajadoras</w:t>
      </w:r>
      <w:r w:rsidRPr="00327286">
        <w:t>: Son las personas elegidas por éstas, de conformidad</w:t>
      </w:r>
      <w:r w:rsidR="000A62B1" w:rsidRPr="00327286">
        <w:t xml:space="preserve"> </w:t>
      </w:r>
      <w:r w:rsidRPr="00327286">
        <w:t>con la legislación vigente, para intervenir en el análisis de los problemas relacionados con la protección</w:t>
      </w:r>
      <w:r w:rsidR="000A62B1" w:rsidRPr="00327286">
        <w:t xml:space="preserve"> </w:t>
      </w:r>
      <w:r w:rsidRPr="00327286">
        <w:t>de la seguridad y salud de las personas trabajadoras, incluyendo a sus representantes en el Comité</w:t>
      </w:r>
      <w:r w:rsidR="000A62B1" w:rsidRPr="00327286">
        <w:t xml:space="preserve"> </w:t>
      </w:r>
      <w:r w:rsidRPr="00327286">
        <w:t>Paritario y al Delegado de Seguridad y Salud en el Trabajo, y sin perjuicio de las atribuciones que, en</w:t>
      </w:r>
      <w:r w:rsidR="000A62B1" w:rsidRPr="00327286">
        <w:t xml:space="preserve"> </w:t>
      </w:r>
      <w:r w:rsidRPr="00327286">
        <w:t xml:space="preserve">materia de prevención de riesgos laborales, les corresponde a las organizaciones sindicales </w:t>
      </w:r>
      <w:r w:rsidR="00A65223" w:rsidRPr="00327286">
        <w:t>presentes</w:t>
      </w:r>
      <w:r w:rsidR="000A62B1" w:rsidRPr="00327286">
        <w:t xml:space="preserve"> </w:t>
      </w:r>
      <w:r w:rsidRPr="00327286">
        <w:t>en los lugares de trabajo, conforme al artículo 220 N°8 del Código del Trabajo.</w:t>
      </w:r>
    </w:p>
    <w:p w14:paraId="5BCC011E" w14:textId="1978F641" w:rsidR="00E131F7" w:rsidRPr="00327286" w:rsidRDefault="00E131F7" w:rsidP="00F41A24">
      <w:pPr>
        <w:pStyle w:val="Prrafodelista"/>
        <w:ind w:left="142"/>
      </w:pPr>
      <w:r w:rsidRPr="00327286">
        <w:rPr>
          <w:b/>
          <w:bCs/>
        </w:rPr>
        <w:t>Riesgo grave e inminente</w:t>
      </w:r>
      <w:r w:rsidRPr="00327286">
        <w:t xml:space="preserve">: Es aquel que, manifestado a través de circunstancias objetivas, </w:t>
      </w:r>
      <w:proofErr w:type="spellStart"/>
      <w:r w:rsidRPr="00327286">
        <w:t>ofrec</w:t>
      </w:r>
      <w:r w:rsidR="00A65223">
        <w:t>e</w:t>
      </w:r>
      <w:r w:rsidRPr="00327286">
        <w:t>posibilidades</w:t>
      </w:r>
      <w:proofErr w:type="spellEnd"/>
      <w:r w:rsidRPr="00327286">
        <w:t xml:space="preserve"> ciertas que se origine un siniestro laboral, en un futuro inmediato o que esté pronto a suceder</w:t>
      </w:r>
      <w:r w:rsidR="008E5570" w:rsidRPr="00327286">
        <w:t xml:space="preserve"> </w:t>
      </w:r>
      <w:r w:rsidRPr="00327286">
        <w:t>y que pueda suponer consecuencias graves para la vida, seguridad o salud de la persona trabajadora.</w:t>
      </w:r>
    </w:p>
    <w:p w14:paraId="5C9FF52F" w14:textId="77777777" w:rsidR="001D69E6" w:rsidRPr="00327286" w:rsidRDefault="001D69E6" w:rsidP="00F41A24">
      <w:pPr>
        <w:pStyle w:val="Prrafodelista"/>
        <w:ind w:left="142"/>
      </w:pPr>
      <w:r w:rsidRPr="00327286">
        <w:rPr>
          <w:b/>
          <w:bCs/>
        </w:rPr>
        <w:t>Riesgo Profesional:</w:t>
      </w:r>
      <w:r w:rsidRPr="00327286">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Pr="00327286" w:rsidRDefault="00D30FF4" w:rsidP="00F41A24">
      <w:pPr>
        <w:pStyle w:val="Prrafodelista"/>
        <w:ind w:left="142"/>
        <w:rPr>
          <w:lang w:eastAsia="es-ES_tradnl"/>
        </w:rPr>
      </w:pPr>
      <w:r w:rsidRPr="00327286">
        <w:rPr>
          <w:b/>
          <w:lang w:eastAsia="es-ES_tradnl"/>
        </w:rPr>
        <w:t>Sexismo:</w:t>
      </w:r>
      <w:r w:rsidRPr="00327286">
        <w:rPr>
          <w:lang w:eastAsia="es-ES_tradnl"/>
        </w:rPr>
        <w:t xml:space="preserve"> </w:t>
      </w:r>
      <w:r w:rsidR="00844694" w:rsidRPr="00327286">
        <w:rPr>
          <w:lang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Pr="00327286" w:rsidRDefault="001D69E6" w:rsidP="00F41A24">
      <w:pPr>
        <w:pStyle w:val="Prrafodelista"/>
        <w:ind w:left="142"/>
        <w:rPr>
          <w:lang w:eastAsia="es-ES_tradnl"/>
        </w:rPr>
      </w:pPr>
      <w:r w:rsidRPr="00327286">
        <w:rPr>
          <w:b/>
          <w:lang w:eastAsia="es-ES_tradnl"/>
        </w:rPr>
        <w:t>Teletrabajo:</w:t>
      </w:r>
      <w:r w:rsidRPr="00327286">
        <w:t xml:space="preserve"> </w:t>
      </w:r>
      <w:r w:rsidRPr="00327286">
        <w:rPr>
          <w:lang w:eastAsia="es-ES_tradnl"/>
        </w:rPr>
        <w:t>Aquel en que los servicios son prestados mediante la utilización de medios tecnológicos, informáticos o de telecomunicaciones, o si tales servicios deben reportarse mediante estos medios.</w:t>
      </w:r>
    </w:p>
    <w:p w14:paraId="011BFACC" w14:textId="45317415" w:rsidR="001D69E6" w:rsidRPr="00327286" w:rsidRDefault="001D69E6" w:rsidP="00F41A24">
      <w:pPr>
        <w:pStyle w:val="Prrafodelista"/>
        <w:ind w:left="142"/>
        <w:rPr>
          <w:lang w:eastAsia="es-ES_tradnl"/>
        </w:rPr>
      </w:pPr>
      <w:r w:rsidRPr="00327286">
        <w:rPr>
          <w:b/>
          <w:lang w:eastAsia="es-ES_tradnl"/>
        </w:rPr>
        <w:t>Trabajo a distancia:</w:t>
      </w:r>
      <w:r w:rsidRPr="00327286">
        <w:t xml:space="preserve"> </w:t>
      </w:r>
      <w:r w:rsidRPr="00327286">
        <w:rPr>
          <w:lang w:eastAsia="es-ES_tradnl"/>
        </w:rPr>
        <w:t xml:space="preserve">Aquel en que el trabajador presta sus servicios, total o parcialmente, desde su domicilio u otro lugar o lugares distintos a los establecimientos, instalaciones o faenas de la </w:t>
      </w:r>
      <w:r w:rsidR="00561E1C" w:rsidRPr="00327286">
        <w:rPr>
          <w:lang w:eastAsia="es-ES_tradnl"/>
        </w:rPr>
        <w:t>entidad</w:t>
      </w:r>
      <w:r w:rsidR="00A859D4" w:rsidRPr="00327286">
        <w:rPr>
          <w:lang w:eastAsia="es-ES_tradnl"/>
        </w:rPr>
        <w:t xml:space="preserve"> empleadora</w:t>
      </w:r>
      <w:r w:rsidRPr="00327286">
        <w:rPr>
          <w:lang w:eastAsia="es-ES_tradnl"/>
        </w:rPr>
        <w:t>.</w:t>
      </w:r>
    </w:p>
    <w:p w14:paraId="55292B97" w14:textId="1E36609B" w:rsidR="00AE23FA" w:rsidRPr="00327286" w:rsidRDefault="00AE23FA" w:rsidP="00F41A24">
      <w:pPr>
        <w:pStyle w:val="Prrafodelista"/>
        <w:ind w:left="142"/>
        <w:rPr>
          <w:lang w:eastAsia="es-ES_tradnl"/>
        </w:rPr>
      </w:pPr>
      <w:r w:rsidRPr="00327286">
        <w:rPr>
          <w:b/>
          <w:lang w:eastAsia="es-ES_tradnl"/>
        </w:rPr>
        <w:t>Trabajo peligroso:</w:t>
      </w:r>
      <w:r w:rsidRPr="00327286">
        <w:rPr>
          <w:lang w:eastAsia="es-ES_tradnl"/>
        </w:rPr>
        <w:t xml:space="preserve"> </w:t>
      </w:r>
      <w:r w:rsidR="00441C0E" w:rsidRPr="00327286">
        <w:rPr>
          <w:lang w:eastAsia="es-ES_tradnl"/>
        </w:rPr>
        <w:t xml:space="preserve">según Decreto 1, art. 3 letra f, </w:t>
      </w:r>
      <w:r w:rsidR="008B6720" w:rsidRPr="00327286">
        <w:rPr>
          <w:lang w:eastAsia="es-ES_tradnl"/>
        </w:rPr>
        <w:t xml:space="preserve">es </w:t>
      </w:r>
      <w:r w:rsidR="00441C0E" w:rsidRPr="00327286">
        <w:rPr>
          <w:lang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6334B86B" w:rsidR="00D70705" w:rsidRPr="00327286" w:rsidRDefault="001D69E6" w:rsidP="00F41A24">
      <w:pPr>
        <w:pStyle w:val="Prrafodelista"/>
        <w:ind w:left="142"/>
        <w:rPr>
          <w:lang w:eastAsia="es-ES_tradnl"/>
        </w:rPr>
      </w:pPr>
      <w:r w:rsidRPr="00327286">
        <w:rPr>
          <w:b/>
          <w:lang w:eastAsia="es-ES_tradnl"/>
        </w:rPr>
        <w:t>Trabajador:</w:t>
      </w:r>
      <w:r w:rsidRPr="00327286">
        <w:rPr>
          <w:lang w:eastAsia="es-ES_tradnl"/>
        </w:rPr>
        <w:t xml:space="preserve"> Toda persona natural hombre o mujer que preste servicios personales, intelectuales o</w:t>
      </w:r>
      <w:r w:rsidR="00F93AA6" w:rsidRPr="00327286">
        <w:rPr>
          <w:lang w:eastAsia="es-ES_tradnl"/>
        </w:rPr>
        <w:t xml:space="preserve"> </w:t>
      </w:r>
      <w:r w:rsidRPr="00327286">
        <w:rPr>
          <w:lang w:eastAsia="es-ES_tradnl"/>
        </w:rPr>
        <w:t>materiales, bajo dependencia o subordinación, y en virtud de un contrato de trabajo (Art. 3° letra b del Código del Trabajo).</w:t>
      </w:r>
    </w:p>
    <w:p w14:paraId="7A7757D2" w14:textId="28806C54" w:rsidR="005778E2" w:rsidRPr="00327286" w:rsidRDefault="005778E2" w:rsidP="00F41A24">
      <w:pPr>
        <w:pStyle w:val="Prrafodelista"/>
        <w:ind w:left="142"/>
        <w:rPr>
          <w:lang w:eastAsia="es-ES_tradnl"/>
        </w:rPr>
      </w:pPr>
      <w:r w:rsidRPr="00327286">
        <w:rPr>
          <w:b/>
          <w:lang w:eastAsia="es-ES_tradnl"/>
        </w:rPr>
        <w:t>Violencia en el trabajo</w:t>
      </w:r>
      <w:r w:rsidR="0046457E" w:rsidRPr="00327286">
        <w:rPr>
          <w:b/>
          <w:lang w:eastAsia="es-ES_tradnl"/>
        </w:rPr>
        <w:t xml:space="preserve">: </w:t>
      </w:r>
      <w:r w:rsidR="0046457E" w:rsidRPr="00327286">
        <w:rPr>
          <w:lang w:eastAsia="es-ES_tradnl"/>
        </w:rPr>
        <w:t>Definición aplicable</w:t>
      </w:r>
      <w:r w:rsidR="00826C65" w:rsidRPr="00327286">
        <w:rPr>
          <w:lang w:eastAsia="es-ES_tradnl"/>
        </w:rPr>
        <w:t xml:space="preserve"> para aquella </w:t>
      </w:r>
      <w:r w:rsidR="00C84FB6" w:rsidRPr="00327286">
        <w:rPr>
          <w:lang w:eastAsia="es-ES_tradnl"/>
        </w:rPr>
        <w:t xml:space="preserve">violencia </w:t>
      </w:r>
      <w:r w:rsidR="00826C65" w:rsidRPr="00327286">
        <w:rPr>
          <w:lang w:eastAsia="es-ES_tradnl"/>
        </w:rPr>
        <w:t>ejercida</w:t>
      </w:r>
      <w:r w:rsidRPr="00327286">
        <w:rPr>
          <w:lang w:eastAsia="es-ES_tradnl"/>
        </w:rPr>
        <w:t xml:space="preserve"> por terceros aje</w:t>
      </w:r>
      <w:r w:rsidR="00826C65" w:rsidRPr="00327286">
        <w:rPr>
          <w:lang w:eastAsia="es-ES_tradnl"/>
        </w:rPr>
        <w:t>nos a la relación laboral, que corresponde a aquellas conductas</w:t>
      </w:r>
      <w:r w:rsidR="00242F07" w:rsidRPr="00327286">
        <w:rPr>
          <w:lang w:eastAsia="es-ES_tradnl"/>
        </w:rPr>
        <w:t xml:space="preserve"> que afecten a las trabajadoras y a </w:t>
      </w:r>
      <w:r w:rsidR="00A859D4" w:rsidRPr="00327286">
        <w:rPr>
          <w:lang w:eastAsia="es-ES_tradnl"/>
        </w:rPr>
        <w:t>Las personas trabajadoras</w:t>
      </w:r>
      <w:r w:rsidR="00242F07" w:rsidRPr="00327286">
        <w:rPr>
          <w:lang w:eastAsia="es-ES_tradnl"/>
        </w:rPr>
        <w:t>, con ocasión de la prestación de servicios, por parte de clientes, proveedores, usuarios, visitas, entre otros (artículo 2° inciso segundo del Código</w:t>
      </w:r>
      <w:r w:rsidR="003524D5" w:rsidRPr="00327286">
        <w:rPr>
          <w:lang w:eastAsia="es-ES_tradnl"/>
        </w:rPr>
        <w:t xml:space="preserve"> </w:t>
      </w:r>
      <w:r w:rsidR="00242F07" w:rsidRPr="00327286">
        <w:rPr>
          <w:lang w:eastAsia="es-ES_tradnl"/>
        </w:rPr>
        <w:t>del Trabajo)</w:t>
      </w:r>
      <w:r w:rsidR="00304EC1" w:rsidRPr="00327286">
        <w:rPr>
          <w:lang w:eastAsia="es-ES_tradnl"/>
        </w:rPr>
        <w:t>.</w:t>
      </w:r>
    </w:p>
    <w:p w14:paraId="2824536E" w14:textId="05294D2B" w:rsidR="003524D5" w:rsidRPr="00327286" w:rsidRDefault="003524D5">
      <w:pPr>
        <w:rPr>
          <w:lang w:eastAsia="es-ES_tradnl"/>
        </w:rPr>
      </w:pPr>
    </w:p>
    <w:p w14:paraId="5EE244B7" w14:textId="77777777" w:rsidR="00304EC1" w:rsidRPr="00327286" w:rsidRDefault="00304EC1" w:rsidP="005F4F36">
      <w:pPr>
        <w:pStyle w:val="Prrafodelista"/>
        <w:ind w:left="360"/>
        <w:rPr>
          <w:lang w:eastAsia="es-ES_tradnl"/>
        </w:rPr>
      </w:pPr>
    </w:p>
    <w:p w14:paraId="1DFE3529"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02713B0A" w14:textId="3320BA2E" w:rsidR="00304EC1" w:rsidRPr="00327286" w:rsidRDefault="00D92768"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sidRPr="00327286">
        <w:rPr>
          <w:color w:val="595054"/>
        </w:rPr>
        <w:t xml:space="preserve">El D.S. N° 44 establece nuevas definiciones en su artículo 2. En este reglamento se han considerado aquellas que son más transversales y aplicables a todo tipo de </w:t>
      </w:r>
      <w:r w:rsidR="00561E1C" w:rsidRPr="00327286">
        <w:rPr>
          <w:color w:val="595054"/>
        </w:rPr>
        <w:t>entidad</w:t>
      </w:r>
      <w:r w:rsidRPr="00327286">
        <w:rPr>
          <w:color w:val="595054"/>
        </w:rPr>
        <w:t xml:space="preserve"> empleadora</w:t>
      </w:r>
    </w:p>
    <w:p w14:paraId="44C994FB" w14:textId="77777777" w:rsidR="008B5294" w:rsidRPr="00327286" w:rsidRDefault="008B5294"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4CF2AA93"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1486AF3C"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0E668261" w14:textId="77777777" w:rsidR="00304EC1" w:rsidRPr="00327286" w:rsidRDefault="00304EC1" w:rsidP="005F4F36">
      <w:pPr>
        <w:pStyle w:val="Prrafodelista"/>
        <w:ind w:left="360"/>
        <w:rPr>
          <w:lang w:eastAsia="es-ES_tradnl"/>
        </w:rPr>
      </w:pPr>
    </w:p>
    <w:p w14:paraId="1D0071B2" w14:textId="77777777" w:rsidR="00D70705" w:rsidRPr="00327286" w:rsidRDefault="00D70705">
      <w:pPr>
        <w:spacing w:after="0" w:line="240" w:lineRule="auto"/>
        <w:rPr>
          <w:rFonts w:cs="Arial"/>
          <w:lang w:eastAsia="es-ES_tradnl"/>
        </w:rPr>
      </w:pPr>
      <w:r w:rsidRPr="00327286">
        <w:rPr>
          <w:lang w:eastAsia="es-ES_tradnl"/>
        </w:rPr>
        <w:br w:type="page"/>
      </w:r>
    </w:p>
    <w:p w14:paraId="720D2DE3" w14:textId="7A3A17EB" w:rsidR="001D69E6" w:rsidRPr="00327286" w:rsidRDefault="00F67695" w:rsidP="008B477C">
      <w:pPr>
        <w:pStyle w:val="Ttulo2"/>
      </w:pPr>
      <w:bookmarkStart w:id="9" w:name="_Toc9896454"/>
      <w:bookmarkStart w:id="10" w:name="_Toc188579884"/>
      <w:r w:rsidRPr="00327286">
        <w:t>Capítulo III</w:t>
      </w:r>
      <w:r w:rsidR="00392D9C" w:rsidRPr="00327286">
        <w:t xml:space="preserve"> -</w:t>
      </w:r>
      <w:r w:rsidRPr="00327286">
        <w:t xml:space="preserve"> De las condiciones de ingreso</w:t>
      </w:r>
      <w:bookmarkEnd w:id="9"/>
      <w:bookmarkEnd w:id="10"/>
    </w:p>
    <w:p w14:paraId="4EAAD33F" w14:textId="77777777" w:rsidR="001D69E6" w:rsidRPr="00327286" w:rsidRDefault="001D69E6" w:rsidP="00D70705">
      <w:pPr>
        <w:pStyle w:val="Articulo"/>
      </w:pPr>
      <w:r w:rsidRPr="00327286">
        <w:t>ARTICULO 6°</w:t>
      </w:r>
    </w:p>
    <w:p w14:paraId="0A76F913" w14:textId="0C12FB70" w:rsidR="001D69E6" w:rsidRPr="00327286" w:rsidRDefault="001D69E6" w:rsidP="00810CEE">
      <w:r w:rsidRPr="00327286">
        <w:t>Las personas</w:t>
      </w:r>
      <w:r w:rsidR="00091719">
        <w:t xml:space="preserve"> </w:t>
      </w:r>
      <w:proofErr w:type="gramStart"/>
      <w:r w:rsidR="00091719">
        <w:t xml:space="preserve">trabajadoras </w:t>
      </w:r>
      <w:r w:rsidRPr="00327286">
        <w:t xml:space="preserve"> interesadas</w:t>
      </w:r>
      <w:proofErr w:type="gramEnd"/>
      <w:r w:rsidRPr="00327286">
        <w:t xml:space="preserve"> en ingresar, como </w:t>
      </w:r>
      <w:r w:rsidR="009921E9" w:rsidRPr="00327286">
        <w:t xml:space="preserve">las personas trabajadoras </w:t>
      </w:r>
      <w:r w:rsidRPr="00327286">
        <w:t>de la</w:t>
      </w:r>
      <w:r w:rsidR="00810CEE" w:rsidRPr="00327286">
        <w:rPr>
          <w:b/>
          <w:color w:val="80C7BC"/>
        </w:rPr>
        <w:t xml:space="preserve"> </w:t>
      </w:r>
      <w:sdt>
        <w:sdtPr>
          <w:rPr>
            <w:b/>
            <w:color w:val="12431D" w:themeColor="text2" w:themeShade="BF"/>
          </w:rPr>
          <w:alias w:val="Empresa/Organización"/>
          <w:tag w:val=""/>
          <w:id w:val="1718154737"/>
          <w:placeholder>
            <w:docPart w:val="82C0C1DCDB9444CFAFFB146D6B3936B4"/>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810CEE" w:rsidRPr="00327286">
        <w:rPr>
          <w:color w:val="12431D" w:themeColor="text2" w:themeShade="BF"/>
        </w:rPr>
        <w:t>,</w:t>
      </w:r>
      <w:r w:rsidR="00810CEE" w:rsidRPr="00327286">
        <w:rPr>
          <w:color w:val="595054"/>
        </w:rPr>
        <w:t xml:space="preserve"> </w:t>
      </w:r>
      <w:r w:rsidRPr="00327286">
        <w:t xml:space="preserve">deberán entregar </w:t>
      </w:r>
      <w:r w:rsidRPr="00327286">
        <w:rPr>
          <w:u w:val="single"/>
        </w:rPr>
        <w:t>en la dependencia a la cual se delegue esta responsabilidad</w:t>
      </w:r>
      <w:r w:rsidRPr="00327286">
        <w:t>, todos los antecedentes que ésta requiera y juzgue necesarios, según el caso de que se trate, para la suscripción del respectivo Contrato de Trabajo.</w:t>
      </w:r>
    </w:p>
    <w:p w14:paraId="10693333" w14:textId="77777777" w:rsidR="001D69E6" w:rsidRPr="00327286" w:rsidRDefault="001D69E6" w:rsidP="00DF1BC2">
      <w:pPr>
        <w:pStyle w:val="Sinespaciado"/>
        <w:rPr>
          <w:lang w:val="es-CL"/>
        </w:rPr>
      </w:pPr>
      <w:r w:rsidRPr="00327286">
        <w:rPr>
          <w:lang w:val="es-CL"/>
        </w:rPr>
        <w:t>Con todo, el postulante deberá a acompañar los siguientes documentos:</w:t>
      </w:r>
    </w:p>
    <w:p w14:paraId="1483EFB7" w14:textId="71471CC2" w:rsidR="001D69E6" w:rsidRPr="00327286" w:rsidRDefault="001D69E6" w:rsidP="00FE6EA1">
      <w:pPr>
        <w:pStyle w:val="Prrafodelista"/>
        <w:numPr>
          <w:ilvl w:val="0"/>
          <w:numId w:val="4"/>
        </w:numPr>
        <w:ind w:left="357" w:hanging="357"/>
      </w:pPr>
      <w:r w:rsidRPr="00327286">
        <w:t>Fotocopia de su Cedula Nacional de Id</w:t>
      </w:r>
      <w:r w:rsidR="00561E1C" w:rsidRPr="00327286">
        <w:t>entidad</w:t>
      </w:r>
      <w:r w:rsidRPr="00327286">
        <w:t>.</w:t>
      </w:r>
    </w:p>
    <w:p w14:paraId="248FF308" w14:textId="0480A2E6" w:rsidR="001D69E6" w:rsidRPr="00327286" w:rsidRDefault="008007FB" w:rsidP="00FE6EA1">
      <w:pPr>
        <w:pStyle w:val="Prrafodelista"/>
        <w:numPr>
          <w:ilvl w:val="0"/>
          <w:numId w:val="4"/>
        </w:numPr>
        <w:ind w:left="357" w:hanging="357"/>
      </w:pPr>
      <w:r w:rsidRPr="00327286">
        <w:t>Currículo</w:t>
      </w:r>
      <w:r w:rsidR="001D69E6" w:rsidRPr="00327286">
        <w:t xml:space="preserve"> Vitae.</w:t>
      </w:r>
    </w:p>
    <w:p w14:paraId="416B528C" w14:textId="77777777" w:rsidR="001D69E6" w:rsidRPr="00327286" w:rsidRDefault="001D69E6" w:rsidP="00FE6EA1">
      <w:pPr>
        <w:pStyle w:val="Prrafodelista"/>
        <w:numPr>
          <w:ilvl w:val="0"/>
          <w:numId w:val="4"/>
        </w:numPr>
        <w:ind w:left="357" w:hanging="357"/>
      </w:pPr>
      <w:r w:rsidRPr="00327286">
        <w:t>Certificado de Nacimiento del Postulante.</w:t>
      </w:r>
    </w:p>
    <w:p w14:paraId="4D4A9A21" w14:textId="77777777" w:rsidR="001D69E6" w:rsidRPr="00327286" w:rsidRDefault="001D69E6" w:rsidP="00FE6EA1">
      <w:pPr>
        <w:pStyle w:val="Prrafodelista"/>
        <w:numPr>
          <w:ilvl w:val="0"/>
          <w:numId w:val="4"/>
        </w:numPr>
        <w:ind w:left="357" w:hanging="357"/>
      </w:pPr>
      <w:r w:rsidRPr="00327286">
        <w:t>Certificados de Matrimonio y Nacimiento de cada hijo, cuando corresponda, para fines de asignación familiar y/o de bienestar.</w:t>
      </w:r>
    </w:p>
    <w:p w14:paraId="4207B297" w14:textId="77777777" w:rsidR="001D69E6" w:rsidRPr="00327286" w:rsidRDefault="001D69E6" w:rsidP="00FE6EA1">
      <w:pPr>
        <w:pStyle w:val="Prrafodelista"/>
        <w:numPr>
          <w:ilvl w:val="0"/>
          <w:numId w:val="4"/>
        </w:numPr>
        <w:ind w:left="357" w:hanging="357"/>
      </w:pPr>
      <w:r w:rsidRPr="00327286">
        <w:t>Certificado de Antecedentes para fines particulares al día, emanado del Servicio de Registro Civil e Identificación.</w:t>
      </w:r>
    </w:p>
    <w:p w14:paraId="3C5B1316" w14:textId="09944DE1" w:rsidR="001D69E6" w:rsidRPr="00327286" w:rsidRDefault="001D69E6" w:rsidP="00FE6EA1">
      <w:pPr>
        <w:pStyle w:val="Prrafodelista"/>
        <w:numPr>
          <w:ilvl w:val="0"/>
          <w:numId w:val="4"/>
        </w:numPr>
        <w:ind w:left="357" w:hanging="357"/>
      </w:pPr>
      <w:r w:rsidRPr="00327286">
        <w:t xml:space="preserve">Certificado de Antecedentes Comerciales, solamente cuando la </w:t>
      </w:r>
      <w:r w:rsidR="00561E1C" w:rsidRPr="00327286">
        <w:t>Entidad</w:t>
      </w:r>
      <w:r w:rsidR="00A859D4" w:rsidRPr="00327286">
        <w:t xml:space="preserve"> empleadora</w:t>
      </w:r>
      <w:r w:rsidRPr="00327286">
        <w:t xml:space="preserve"> lo solicite y se trate de trabajadores que tengan poder para representar al empleador, tales como gerentes, subgerentes, agentes o apoderados, siempre que, en todos estos casos, estén dotados, a lo menos, de facultades generales de administración; y </w:t>
      </w:r>
      <w:r w:rsidR="00A859D4" w:rsidRPr="00327286">
        <w:t>Las personas trabajadoras</w:t>
      </w:r>
      <w:r w:rsidRPr="00327286">
        <w:t xml:space="preserve"> que tengan a su cargo la recaudación, administración o custodia de fondos o valores de cualquier naturaleza.</w:t>
      </w:r>
    </w:p>
    <w:p w14:paraId="0CF810BB" w14:textId="77777777" w:rsidR="001D69E6" w:rsidRPr="00327286" w:rsidRDefault="001D69E6" w:rsidP="00FE6EA1">
      <w:pPr>
        <w:pStyle w:val="Prrafodelista"/>
        <w:numPr>
          <w:ilvl w:val="0"/>
          <w:numId w:val="4"/>
        </w:numPr>
        <w:ind w:left="357" w:hanging="357"/>
      </w:pPr>
      <w:r w:rsidRPr="00327286">
        <w:t>Certificado de Situación Militar al día, postulantes hombres entre 18 y 45 años, cuando corresponda.</w:t>
      </w:r>
    </w:p>
    <w:p w14:paraId="23A69254" w14:textId="77777777" w:rsidR="001D69E6" w:rsidRPr="00327286" w:rsidRDefault="001D69E6" w:rsidP="00FE6EA1">
      <w:pPr>
        <w:pStyle w:val="Prrafodelista"/>
        <w:numPr>
          <w:ilvl w:val="0"/>
          <w:numId w:val="4"/>
        </w:numPr>
        <w:ind w:left="357" w:hanging="357"/>
      </w:pPr>
      <w:r w:rsidRPr="00327286">
        <w:t>Certificados de Estudios y/u otros que el cargo requiera.</w:t>
      </w:r>
    </w:p>
    <w:p w14:paraId="4848636D" w14:textId="77777777" w:rsidR="001D69E6" w:rsidRPr="00327286" w:rsidRDefault="001D69E6" w:rsidP="00FE6EA1">
      <w:pPr>
        <w:pStyle w:val="Prrafodelista"/>
        <w:numPr>
          <w:ilvl w:val="0"/>
          <w:numId w:val="4"/>
        </w:numPr>
        <w:ind w:left="357" w:hanging="357"/>
      </w:pPr>
      <w:r w:rsidRPr="00327286">
        <w:t>Certificado de Cesación de Servicios otorgado por el empleador anterior o finiquito, salvo que se trate de su primer trabajo.</w:t>
      </w:r>
    </w:p>
    <w:p w14:paraId="1C1B2E4F" w14:textId="77777777" w:rsidR="001D69E6" w:rsidRPr="00327286" w:rsidRDefault="001D69E6" w:rsidP="00FE6EA1">
      <w:pPr>
        <w:pStyle w:val="Prrafodelista"/>
        <w:numPr>
          <w:ilvl w:val="0"/>
          <w:numId w:val="4"/>
        </w:numPr>
        <w:ind w:left="357" w:hanging="357"/>
      </w:pPr>
      <w:r w:rsidRPr="00327286">
        <w:t>Certificado de Afiliación a las Instituciones u Organismos de Previsión y de Salud a que pertenezca.</w:t>
      </w:r>
    </w:p>
    <w:p w14:paraId="59CC3AC7" w14:textId="56C30AB8" w:rsidR="001D69E6" w:rsidRPr="00327286" w:rsidRDefault="001D69E6" w:rsidP="00FE6EA1">
      <w:pPr>
        <w:pStyle w:val="Prrafodelista"/>
        <w:numPr>
          <w:ilvl w:val="0"/>
          <w:numId w:val="4"/>
        </w:numPr>
        <w:ind w:left="357" w:hanging="357"/>
      </w:pPr>
      <w:r w:rsidRPr="00327286">
        <w:t xml:space="preserve">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w:t>
      </w:r>
      <w:r w:rsidR="00561E1C" w:rsidRPr="00327286">
        <w:t>Entidad</w:t>
      </w:r>
      <w:r w:rsidR="00A859D4" w:rsidRPr="00327286">
        <w:t xml:space="preserve"> empleadora</w:t>
      </w:r>
      <w:r w:rsidRPr="00327286">
        <w:t xml:space="preserve">. La renovación de la licencia será de cargo del trabajador, cuya fotocopia deberá entregar a la </w:t>
      </w:r>
      <w:r w:rsidR="00561E1C" w:rsidRPr="00327286">
        <w:t>entidad</w:t>
      </w:r>
      <w:r w:rsidR="00A859D4" w:rsidRPr="00327286">
        <w:t xml:space="preserve"> empleadora</w:t>
      </w:r>
      <w:r w:rsidRPr="00327286">
        <w:t>.</w:t>
      </w:r>
    </w:p>
    <w:p w14:paraId="091C8141" w14:textId="0EFF559F" w:rsidR="007B15F1" w:rsidRPr="00327286" w:rsidRDefault="001D69E6" w:rsidP="00FE6EA1">
      <w:pPr>
        <w:pStyle w:val="Prrafodelista"/>
        <w:numPr>
          <w:ilvl w:val="0"/>
          <w:numId w:val="4"/>
        </w:numPr>
        <w:ind w:left="426"/>
      </w:pPr>
      <w:r w:rsidRPr="00327286">
        <w:t>Las autorizaciones exigidas por la legislación laboral</w:t>
      </w:r>
      <w:r w:rsidR="007D10E9" w:rsidRPr="00327286">
        <w:t xml:space="preserve"> escrita por su padre o madre, o guardadores legales</w:t>
      </w:r>
      <w:r w:rsidRPr="00327286">
        <w:t xml:space="preserve">, </w:t>
      </w:r>
      <w:r w:rsidR="007D10E9" w:rsidRPr="00327286">
        <w:t>s</w:t>
      </w:r>
      <w:r w:rsidR="007B15F1" w:rsidRPr="00327286">
        <w:t>i fuere</w:t>
      </w:r>
      <w:r w:rsidR="007D10E9" w:rsidRPr="00327286">
        <w:t xml:space="preserve"> menor de 18 años y mayor de 16.</w:t>
      </w:r>
    </w:p>
    <w:p w14:paraId="3CEE15E1" w14:textId="4F922902" w:rsidR="001D69E6" w:rsidRPr="00327286" w:rsidRDefault="001D69E6" w:rsidP="008F5296">
      <w:r w:rsidRPr="00327286">
        <w:t>La adulteración y/o falsificación de antecedentes, será causal de rechazo y/o término d</w:t>
      </w:r>
      <w:r w:rsidR="008F5296" w:rsidRPr="00327286">
        <w:t xml:space="preserve">e </w:t>
      </w:r>
      <w:r w:rsidRPr="00327286">
        <w:t>contrato de trabajo, según corresponda, sin perjuicio de las acciones legales por los delitos que eventualmente se cometieren.</w:t>
      </w:r>
    </w:p>
    <w:p w14:paraId="7A74D184" w14:textId="77777777" w:rsidR="001D69E6" w:rsidRPr="00327286" w:rsidRDefault="001D69E6" w:rsidP="00810CEE">
      <w:pPr>
        <w:pStyle w:val="Articulo"/>
      </w:pPr>
      <w:r w:rsidRPr="00327286">
        <w:t>ARTICULO 7°</w:t>
      </w:r>
    </w:p>
    <w:p w14:paraId="6E96B1A2" w14:textId="0F0C6299" w:rsidR="001D69E6" w:rsidRPr="00327286" w:rsidRDefault="001D69E6" w:rsidP="00810CEE">
      <w:r w:rsidRPr="00327286">
        <w:t xml:space="preserve">Sin perjuicio de las exigencias específicas que el cargo demanda, constituye requisito esencial para ingresar a la </w:t>
      </w:r>
      <w:r w:rsidR="00561E1C" w:rsidRPr="00327286">
        <w:t>entidad</w:t>
      </w:r>
      <w:r w:rsidR="00BD1293" w:rsidRPr="00327286">
        <w:t xml:space="preserve"> empleadora</w:t>
      </w:r>
      <w:r w:rsidRPr="00327286">
        <w:t xml:space="preserve"> someterse a una evaluación Psicológica y </w:t>
      </w:r>
      <w:proofErr w:type="spellStart"/>
      <w:r w:rsidRPr="00327286">
        <w:t>Psicosensotécnica</w:t>
      </w:r>
      <w:proofErr w:type="spellEnd"/>
      <w:r w:rsidRPr="00327286">
        <w:t>. En los casos que corresponda, entrevistas de competencia y exámenes preocupacionales de salud, que esta determine según la idoneidad o capacidad personal que exija el cargo o labor de que se trate.</w:t>
      </w:r>
    </w:p>
    <w:p w14:paraId="1FD1E07F" w14:textId="3CEEEBD3" w:rsidR="001D69E6" w:rsidRPr="00327286" w:rsidRDefault="001D69E6" w:rsidP="00810CEE">
      <w:r w:rsidRPr="00327286">
        <w:t xml:space="preserve">La Evaluación </w:t>
      </w:r>
      <w:proofErr w:type="spellStart"/>
      <w:r w:rsidRPr="00327286">
        <w:t>Psicosensotécnica</w:t>
      </w:r>
      <w:proofErr w:type="spellEnd"/>
      <w:r w:rsidRPr="00327286">
        <w:t xml:space="preserve"> se realiza </w:t>
      </w:r>
      <w:proofErr w:type="gramStart"/>
      <w:r w:rsidRPr="00327286">
        <w:t>de acuerdo a</w:t>
      </w:r>
      <w:proofErr w:type="gramEnd"/>
      <w:r w:rsidRPr="00327286">
        <w:t xml:space="preserve"> las normas exigidas por el art. 42 de la Ley de Seguridad Minera del Sernageomin, el D.S 170/1985</w:t>
      </w:r>
      <w:r w:rsidR="008B5294" w:rsidRPr="00327286">
        <w:t>.</w:t>
      </w:r>
    </w:p>
    <w:p w14:paraId="6DA112A2" w14:textId="57047D13" w:rsidR="005A7A1D" w:rsidRPr="00327286" w:rsidRDefault="001D69E6" w:rsidP="00810CEE">
      <w:r w:rsidRPr="00327286">
        <w:t xml:space="preserve">Los exámenes preocupacionales de salud y la evaluación psicológica serán efectuados previa autorización escrita del postulante, como, asimismo, la entrega de sus resultados a la </w:t>
      </w:r>
      <w:r w:rsidR="00561E1C" w:rsidRPr="00327286">
        <w:t>Entidad</w:t>
      </w:r>
      <w:r w:rsidR="00A859D4" w:rsidRPr="00327286">
        <w:t xml:space="preserve"> empleadora</w:t>
      </w:r>
      <w:r w:rsidRPr="00327286">
        <w:t>.</w:t>
      </w:r>
      <w:r w:rsidRPr="00327286">
        <w:rPr>
          <w:color w:val="FF0000"/>
        </w:rPr>
        <w:t xml:space="preserve"> </w:t>
      </w:r>
      <w:r w:rsidRPr="00327286">
        <w:t>Los resultados de los exámenes serán tratados con absoluta reserva.</w:t>
      </w:r>
    </w:p>
    <w:p w14:paraId="59A4E263" w14:textId="258DDA11" w:rsidR="00810CEE" w:rsidRPr="00327286" w:rsidRDefault="00810CEE">
      <w:pPr>
        <w:spacing w:after="0" w:line="240" w:lineRule="auto"/>
      </w:pPr>
      <w:r w:rsidRPr="00327286">
        <w:br w:type="page"/>
      </w:r>
    </w:p>
    <w:p w14:paraId="5754C943" w14:textId="71B0FB46" w:rsidR="001D69E6" w:rsidRPr="00327286" w:rsidRDefault="00F67695" w:rsidP="00F67695">
      <w:pPr>
        <w:pStyle w:val="Ttulo2"/>
      </w:pPr>
      <w:bookmarkStart w:id="11" w:name="_Toc9896455"/>
      <w:bookmarkStart w:id="12" w:name="_Toc188579885"/>
      <w:r w:rsidRPr="00327286">
        <w:t>Capítulo IV</w:t>
      </w:r>
      <w:r w:rsidR="00392D9C" w:rsidRPr="00327286">
        <w:t xml:space="preserve"> -</w:t>
      </w:r>
      <w:r w:rsidRPr="00327286">
        <w:t xml:space="preserve"> Del contrato de trabajo</w:t>
      </w:r>
      <w:bookmarkEnd w:id="11"/>
      <w:bookmarkEnd w:id="12"/>
    </w:p>
    <w:p w14:paraId="789DE21B" w14:textId="77777777" w:rsidR="001D69E6" w:rsidRPr="00327286" w:rsidRDefault="001D69E6" w:rsidP="00D70705">
      <w:pPr>
        <w:pStyle w:val="Articulo"/>
      </w:pPr>
      <w:r w:rsidRPr="00327286">
        <w:t>ARTICULO 8°</w:t>
      </w:r>
    </w:p>
    <w:p w14:paraId="5BF815AD" w14:textId="4F44B175" w:rsidR="001D69E6" w:rsidRPr="00327286" w:rsidRDefault="001D69E6" w:rsidP="00810CEE">
      <w:r w:rsidRPr="00327286">
        <w:t xml:space="preserve">Si el postulante cumpliera con aprobar los exámenes de selección dispuestos por la </w:t>
      </w:r>
      <w:r w:rsidR="00561E1C" w:rsidRPr="00327286">
        <w:t>entidad</w:t>
      </w:r>
      <w:r w:rsidR="005F3695" w:rsidRPr="00327286">
        <w:t xml:space="preserve"> empleadora</w:t>
      </w:r>
      <w:r w:rsidRPr="00327286">
        <w:t xml:space="preserve"> y esta decidiere contratarlo como trabajador, se escriturará y suscribirá el respectivo Contrato de Trabajo dentro de los plazos establecidos por la ley, del cual un ejemplar quedará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327286" w:rsidRDefault="001D69E6" w:rsidP="00810CEE">
      <w:r w:rsidRPr="00327286">
        <w:t xml:space="preserve">El Contrato de Trabajo impone no sólo las obligaciones que expresamente establece, sino también aquellas que emanen de la naturaleza, </w:t>
      </w:r>
      <w:proofErr w:type="gramStart"/>
      <w:r w:rsidRPr="00327286">
        <w:t>de acuerdo al</w:t>
      </w:r>
      <w:proofErr w:type="gramEnd"/>
      <w:r w:rsidRPr="00327286">
        <w:t xml:space="preserve"> Código del Trabajo y de este Reglamento. De conformidad al Art. 7,8 y 9 del Código del Trabajo, Art. Primero 7º y 8º Ley Nº 18.620, Art. 1º Nº 2 Ley Nº 19.250 y Art. único, Nº 5 Ley Nº 19.759.  </w:t>
      </w:r>
    </w:p>
    <w:p w14:paraId="756B75E8" w14:textId="77777777" w:rsidR="001D69E6" w:rsidRPr="00327286" w:rsidRDefault="001D69E6" w:rsidP="00D70705">
      <w:pPr>
        <w:pStyle w:val="Articulo"/>
      </w:pPr>
      <w:r w:rsidRPr="00327286">
        <w:t>ARTICULO 9°</w:t>
      </w:r>
    </w:p>
    <w:p w14:paraId="3697378C" w14:textId="77777777" w:rsidR="001D69E6" w:rsidRPr="00327286" w:rsidRDefault="001D69E6" w:rsidP="00DF1BC2">
      <w:pPr>
        <w:pStyle w:val="Sinespaciado"/>
        <w:rPr>
          <w:lang w:val="es-CL"/>
        </w:rPr>
      </w:pPr>
      <w:r w:rsidRPr="00327286">
        <w:rPr>
          <w:lang w:val="es-CL"/>
        </w:rPr>
        <w:t>El Contrato de Trabajo contendrá, a lo menos, las estipulaciones previstas en el Art. 10 del Código del Trabajo.</w:t>
      </w:r>
    </w:p>
    <w:p w14:paraId="05449772" w14:textId="77777777" w:rsidR="001D69E6" w:rsidRPr="00327286" w:rsidRDefault="001D69E6" w:rsidP="00FE6EA1">
      <w:pPr>
        <w:pStyle w:val="Prrafodelista"/>
        <w:numPr>
          <w:ilvl w:val="0"/>
          <w:numId w:val="5"/>
        </w:numPr>
        <w:ind w:left="357" w:hanging="357"/>
      </w:pPr>
      <w:r w:rsidRPr="00327286">
        <w:t>Lugar y fecha de contrato.</w:t>
      </w:r>
    </w:p>
    <w:p w14:paraId="33729B33" w14:textId="04E7798A" w:rsidR="001D69E6" w:rsidRPr="00327286" w:rsidRDefault="001D69E6" w:rsidP="00FE6EA1">
      <w:pPr>
        <w:pStyle w:val="Prrafodelista"/>
        <w:numPr>
          <w:ilvl w:val="0"/>
          <w:numId w:val="5"/>
        </w:numPr>
        <w:ind w:left="357" w:hanging="357"/>
      </w:pPr>
      <w:r w:rsidRPr="00327286">
        <w:t xml:space="preserve">Nombre, apellido y domicilio del trabajador e identificación de la </w:t>
      </w:r>
      <w:r w:rsidR="00561E1C" w:rsidRPr="00327286">
        <w:t>entidad</w:t>
      </w:r>
      <w:r w:rsidR="00A859D4" w:rsidRPr="00327286">
        <w:t xml:space="preserve"> empleadora</w:t>
      </w:r>
      <w:r w:rsidRPr="00327286">
        <w:t>.</w:t>
      </w:r>
    </w:p>
    <w:p w14:paraId="4EB8C280" w14:textId="77777777" w:rsidR="001D69E6" w:rsidRPr="00327286" w:rsidRDefault="001D69E6" w:rsidP="00FE6EA1">
      <w:pPr>
        <w:pStyle w:val="Prrafodelista"/>
        <w:numPr>
          <w:ilvl w:val="0"/>
          <w:numId w:val="5"/>
        </w:numPr>
        <w:ind w:left="357" w:hanging="357"/>
      </w:pPr>
      <w:r w:rsidRPr="00327286">
        <w:t xml:space="preserve">Fecha de nacimiento del trabajador. </w:t>
      </w:r>
    </w:p>
    <w:p w14:paraId="210A9393" w14:textId="7221B4CB" w:rsidR="001D69E6" w:rsidRPr="00327286" w:rsidRDefault="001D69E6" w:rsidP="00FE6EA1">
      <w:pPr>
        <w:pStyle w:val="Prrafodelista"/>
        <w:numPr>
          <w:ilvl w:val="0"/>
          <w:numId w:val="5"/>
        </w:numPr>
        <w:ind w:left="357" w:hanging="357"/>
      </w:pPr>
      <w:r w:rsidRPr="00327286">
        <w:t xml:space="preserve">Fecha de ingreso del trabajador a la </w:t>
      </w:r>
      <w:r w:rsidR="00561E1C" w:rsidRPr="00327286">
        <w:t>entidad</w:t>
      </w:r>
      <w:r w:rsidR="00A859D4" w:rsidRPr="00327286">
        <w:t xml:space="preserve"> empleadora</w:t>
      </w:r>
      <w:r w:rsidRPr="00327286">
        <w:t>.</w:t>
      </w:r>
    </w:p>
    <w:p w14:paraId="2DCC3789" w14:textId="36D187FD" w:rsidR="001D69E6" w:rsidRPr="00327286" w:rsidRDefault="001D69E6" w:rsidP="00FE6EA1">
      <w:pPr>
        <w:pStyle w:val="Prrafodelista"/>
        <w:numPr>
          <w:ilvl w:val="0"/>
          <w:numId w:val="5"/>
        </w:numPr>
        <w:ind w:left="357" w:hanging="357"/>
      </w:pPr>
      <w:r w:rsidRPr="00327286">
        <w:t>Cédula de id</w:t>
      </w:r>
      <w:r w:rsidR="00561E1C" w:rsidRPr="00327286">
        <w:t>entidad</w:t>
      </w:r>
      <w:r w:rsidRPr="00327286">
        <w:t xml:space="preserve"> del trabajador y nacionalidad.</w:t>
      </w:r>
    </w:p>
    <w:p w14:paraId="0E7B410A" w14:textId="77777777" w:rsidR="001D69E6" w:rsidRPr="00327286" w:rsidRDefault="001D69E6" w:rsidP="00FE6EA1">
      <w:pPr>
        <w:pStyle w:val="Prrafodelista"/>
        <w:numPr>
          <w:ilvl w:val="0"/>
          <w:numId w:val="5"/>
        </w:numPr>
        <w:ind w:left="357" w:hanging="357"/>
      </w:pPr>
      <w:r w:rsidRPr="00327286">
        <w:t>Determinación de la naturaleza de los servicios y del lugar o ciudad en que hayan de prestarse.</w:t>
      </w:r>
    </w:p>
    <w:p w14:paraId="297ACDF0" w14:textId="77777777" w:rsidR="001D69E6" w:rsidRPr="00327286" w:rsidRDefault="001D69E6" w:rsidP="00FE6EA1">
      <w:pPr>
        <w:pStyle w:val="Prrafodelista"/>
        <w:numPr>
          <w:ilvl w:val="0"/>
          <w:numId w:val="5"/>
        </w:numPr>
        <w:ind w:left="357" w:hanging="357"/>
      </w:pPr>
      <w:r w:rsidRPr="00327286">
        <w:t>Monto, forma y período de pago de la remuneración acordada.</w:t>
      </w:r>
    </w:p>
    <w:p w14:paraId="673B3798" w14:textId="77777777" w:rsidR="001D69E6" w:rsidRPr="00327286" w:rsidRDefault="001D69E6" w:rsidP="00FE6EA1">
      <w:pPr>
        <w:pStyle w:val="Prrafodelista"/>
        <w:numPr>
          <w:ilvl w:val="0"/>
          <w:numId w:val="5"/>
        </w:numPr>
        <w:ind w:left="357" w:hanging="357"/>
      </w:pPr>
      <w:r w:rsidRPr="00327286">
        <w:t>Duración, distribución de la jornada de trabajo y organización del tiempo para trabajo a distancia y teletrabajo (Pausa, descanso y desconexión), salvo que se establezca el sistema de turnos, en cuyo caso se estará a lo dispuesto en este Reglamento o sus modificaciones.</w:t>
      </w:r>
    </w:p>
    <w:p w14:paraId="65D0A007" w14:textId="76873247" w:rsidR="001D69E6" w:rsidRPr="00327286" w:rsidRDefault="001D69E6" w:rsidP="00FE6EA1">
      <w:pPr>
        <w:pStyle w:val="Prrafodelista"/>
        <w:numPr>
          <w:ilvl w:val="0"/>
          <w:numId w:val="5"/>
        </w:numPr>
        <w:ind w:left="357" w:hanging="357"/>
      </w:pPr>
      <w:r w:rsidRPr="00327286">
        <w:t xml:space="preserve">Beneficios que suministrare la </w:t>
      </w:r>
      <w:r w:rsidR="00561E1C" w:rsidRPr="00327286">
        <w:t>entidad</w:t>
      </w:r>
      <w:r w:rsidR="009921E9" w:rsidRPr="00327286">
        <w:t xml:space="preserve"> empleadora</w:t>
      </w:r>
      <w:r w:rsidRPr="00327286">
        <w:t xml:space="preserve"> cuando correspondan.</w:t>
      </w:r>
    </w:p>
    <w:p w14:paraId="0F981645" w14:textId="3EC0BE81" w:rsidR="001D69E6" w:rsidRPr="00327286" w:rsidRDefault="001D69E6" w:rsidP="00FE6EA1">
      <w:pPr>
        <w:pStyle w:val="Prrafodelista"/>
        <w:numPr>
          <w:ilvl w:val="0"/>
          <w:numId w:val="5"/>
        </w:numPr>
        <w:ind w:left="357" w:hanging="357"/>
      </w:pPr>
      <w:r w:rsidRPr="00327286">
        <w:t>Duración del contrato.</w:t>
      </w:r>
    </w:p>
    <w:p w14:paraId="03592DE3" w14:textId="20C3FB90" w:rsidR="007D10E9" w:rsidRPr="00327286" w:rsidRDefault="007D10E9" w:rsidP="00FE6EA1">
      <w:pPr>
        <w:pStyle w:val="Prrafodelista"/>
        <w:numPr>
          <w:ilvl w:val="0"/>
          <w:numId w:val="5"/>
        </w:numPr>
        <w:ind w:left="357" w:hanging="357"/>
      </w:pPr>
      <w:r w:rsidRPr="00327286">
        <w:t xml:space="preserve">Demás pactos que acordaren la </w:t>
      </w:r>
      <w:r w:rsidR="00561E1C" w:rsidRPr="00327286">
        <w:t>entidad</w:t>
      </w:r>
      <w:r w:rsidR="009921E9" w:rsidRPr="00327286">
        <w:t xml:space="preserve"> empleadora y las personas trabajadoras</w:t>
      </w:r>
      <w:r w:rsidRPr="00327286">
        <w:t xml:space="preserve"> de mutuo acuerdo.</w:t>
      </w:r>
    </w:p>
    <w:p w14:paraId="3AA4BA9E" w14:textId="77777777" w:rsidR="00810CEE" w:rsidRPr="00327286" w:rsidRDefault="00810CEE" w:rsidP="00810CEE">
      <w:pPr>
        <w:pStyle w:val="Prrafodelista"/>
        <w:ind w:left="357"/>
      </w:pPr>
    </w:p>
    <w:p w14:paraId="589B13DB" w14:textId="40E9E06B" w:rsidR="001D69E6" w:rsidRPr="00327286" w:rsidRDefault="009921E9" w:rsidP="00810CEE">
      <w:r w:rsidRPr="00327286">
        <w:t>La persona trabajadora</w:t>
      </w:r>
      <w:r w:rsidR="001D69E6" w:rsidRPr="00327286">
        <w:t xml:space="preserve"> realizará el trabajo pactado en el respectivo contrato individual de trabajo en cualquiera de los establecimientos que la </w:t>
      </w:r>
      <w:r w:rsidR="00561E1C" w:rsidRPr="00327286">
        <w:t>entidad</w:t>
      </w:r>
      <w:r w:rsidRPr="00327286">
        <w:t xml:space="preserve"> empleadora</w:t>
      </w:r>
      <w:r w:rsidR="001D69E6" w:rsidRPr="00327286">
        <w:rPr>
          <w:color w:val="FF0000"/>
        </w:rPr>
        <w:t xml:space="preserve"> </w:t>
      </w:r>
      <w:r w:rsidR="001D69E6" w:rsidRPr="00327286">
        <w:t xml:space="preserve">mantenga dentro de una misma ciudad o lugar, pudiendo ser trasladado, previo acuerdo de las partes, en forma transitoria o definitiva, a otra dependencia ubicada en una ciudad distinta de aquella en la cual preste servicios. </w:t>
      </w:r>
      <w:r w:rsidR="007D10E9" w:rsidRPr="00327286">
        <w:t>Asimismo,</w:t>
      </w:r>
      <w:r w:rsidR="001D69E6" w:rsidRPr="00327286">
        <w:t xml:space="preserve"> las </w:t>
      </w:r>
      <w:r w:rsidR="00FE785A" w:rsidRPr="00327286">
        <w:t xml:space="preserve">partes </w:t>
      </w:r>
      <w:r w:rsidR="007D10E9" w:rsidRPr="00327286">
        <w:t>podrán pactar</w:t>
      </w:r>
      <w:r w:rsidR="001D69E6" w:rsidRPr="00327286">
        <w:t xml:space="preserve"> al inicio o durante la vigencia de la relación laboral, en el contrato de trabajo o en documento anexo al mismo, la modalidad de trabajo a distancia o teletrabajo</w:t>
      </w:r>
      <w:r w:rsidR="00316993" w:rsidRPr="00327286">
        <w:t>.</w:t>
      </w:r>
    </w:p>
    <w:p w14:paraId="30754CEF" w14:textId="1B9633A6" w:rsidR="001D69E6" w:rsidRPr="00327286" w:rsidRDefault="001D69E6" w:rsidP="00810CEE">
      <w:r w:rsidRPr="00327286">
        <w:t>Lo anterior será sin perjuicio de las facultades que otorga al empleador el Art.</w:t>
      </w:r>
      <w:r w:rsidR="008007FB" w:rsidRPr="00327286">
        <w:t xml:space="preserve"> </w:t>
      </w:r>
      <w:r w:rsidRPr="00327286">
        <w:t>12 del Código del Trabajo. De conformidad al Art. Primero y 10 de la Ley Nº 18.620, Art. único, Nº 6 de la Ley Nº 19.759 y Art. 152 Quáter M del Código del Trabajo</w:t>
      </w:r>
      <w:r w:rsidR="007D10E9" w:rsidRPr="00327286">
        <w:t>.</w:t>
      </w:r>
    </w:p>
    <w:p w14:paraId="0CF7486F" w14:textId="77777777" w:rsidR="001D69E6" w:rsidRPr="00327286" w:rsidRDefault="001D69E6" w:rsidP="00D70705">
      <w:pPr>
        <w:pStyle w:val="Articulo"/>
      </w:pPr>
      <w:r w:rsidRPr="00327286">
        <w:t>ARTICULO 10°</w:t>
      </w:r>
    </w:p>
    <w:p w14:paraId="05A28F0A" w14:textId="01BCE013" w:rsidR="001D69E6" w:rsidRPr="00327286" w:rsidRDefault="001D69E6" w:rsidP="00810CEE">
      <w:r w:rsidRPr="00327286">
        <w:t xml:space="preserve">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w:t>
      </w:r>
      <w:r w:rsidR="00561E1C" w:rsidRPr="00327286">
        <w:t>Entidad</w:t>
      </w:r>
      <w:r w:rsidR="00A859D4" w:rsidRPr="00327286">
        <w:t xml:space="preserve"> empleadora</w:t>
      </w:r>
      <w:r w:rsidRPr="00327286">
        <w:t>,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2EC4A4F0" w:rsidR="001D69E6" w:rsidRPr="00327286" w:rsidRDefault="001D69E6" w:rsidP="00810CEE">
      <w:pPr>
        <w:rPr>
          <w:rFonts w:ascii="Estandar" w:eastAsia="DINNextLTPro-Light" w:hAnsi="Estandar" w:cs="Arial"/>
          <w:color w:val="FFFFFF"/>
        </w:rPr>
      </w:pPr>
      <w:r w:rsidRPr="00327286">
        <w:t xml:space="preserve">En consecuencia, se entenderán vigentes para todos los efectos legales y contractuales los antecedentes personales proporcionados por el trabajador mientras no se informe ningún cambio, liberando a la </w:t>
      </w:r>
      <w:r w:rsidR="00561E1C" w:rsidRPr="00327286">
        <w:t>Entidad</w:t>
      </w:r>
      <w:r w:rsidR="00A859D4" w:rsidRPr="00327286">
        <w:t xml:space="preserve"> empleadora</w:t>
      </w:r>
      <w:r w:rsidRPr="00327286">
        <w:t xml:space="preserve"> de toda responsabilidad por la no percepción, atraso o pérdida de los beneficios correspondientes.</w:t>
      </w:r>
    </w:p>
    <w:p w14:paraId="673BFCEE" w14:textId="77777777" w:rsidR="001D69E6" w:rsidRPr="00327286" w:rsidRDefault="001D69E6" w:rsidP="00D70705">
      <w:pPr>
        <w:pStyle w:val="Articulo"/>
      </w:pPr>
      <w:r w:rsidRPr="00327286">
        <w:t>ARTICULO 11º</w:t>
      </w:r>
    </w:p>
    <w:p w14:paraId="03631446" w14:textId="5A579285" w:rsidR="001D69E6" w:rsidRPr="00327286" w:rsidRDefault="001D69E6" w:rsidP="00810CEE">
      <w:r w:rsidRPr="00327286">
        <w:t xml:space="preserve">El ochenta y cinco por ciento (85%), a lo menos, de </w:t>
      </w:r>
      <w:r w:rsidR="00A859D4" w:rsidRPr="00327286">
        <w:t>Las personas trabajadoras</w:t>
      </w:r>
      <w:r w:rsidRPr="00327286">
        <w:t xml:space="preserve"> que están con contrato de trabajo deben ser de nacionalidad chilena. Para computar la proporción 85 % se seguirán las reglas que a continuación se expresan: </w:t>
      </w:r>
    </w:p>
    <w:p w14:paraId="20AC1E8A" w14:textId="77777777" w:rsidR="001D69E6" w:rsidRPr="00327286" w:rsidRDefault="001D69E6" w:rsidP="00FE6EA1">
      <w:pPr>
        <w:pStyle w:val="Prrafodelista"/>
        <w:numPr>
          <w:ilvl w:val="0"/>
          <w:numId w:val="6"/>
        </w:numPr>
        <w:ind w:left="357" w:hanging="357"/>
      </w:pPr>
      <w:r w:rsidRPr="00327286">
        <w:t>Se tomará en cuenta el número total de trabajadores que un empleador ocupe dentro del territorio nacional y no el de las distintas sucursales separadamente;</w:t>
      </w:r>
    </w:p>
    <w:p w14:paraId="061C4FDB" w14:textId="77777777" w:rsidR="001D69E6" w:rsidRPr="00327286" w:rsidRDefault="001D69E6" w:rsidP="00FE6EA1">
      <w:pPr>
        <w:pStyle w:val="Prrafodelista"/>
        <w:numPr>
          <w:ilvl w:val="0"/>
          <w:numId w:val="6"/>
        </w:numPr>
        <w:ind w:left="357" w:hanging="357"/>
      </w:pPr>
      <w:r w:rsidRPr="00327286">
        <w:t xml:space="preserve">Se excluirá al personal técnico especialista; </w:t>
      </w:r>
    </w:p>
    <w:p w14:paraId="07302F1F" w14:textId="77777777" w:rsidR="001D69E6" w:rsidRPr="00327286" w:rsidRDefault="001D69E6" w:rsidP="00FE6EA1">
      <w:pPr>
        <w:pStyle w:val="Prrafodelista"/>
        <w:numPr>
          <w:ilvl w:val="0"/>
          <w:numId w:val="6"/>
        </w:numPr>
        <w:ind w:left="357" w:hanging="357"/>
      </w:pPr>
      <w:r w:rsidRPr="00327286">
        <w:t>Se tendrá como chileno al extranjero cuyo cónyuge o conviviente civil o sus hijos sean chilenos o que sea viudo o viuda de cónyuge chileno, y</w:t>
      </w:r>
    </w:p>
    <w:p w14:paraId="5E8C7254" w14:textId="77777777" w:rsidR="001D69E6" w:rsidRPr="00327286" w:rsidRDefault="001D69E6" w:rsidP="00FE6EA1">
      <w:pPr>
        <w:pStyle w:val="Prrafodelista"/>
        <w:numPr>
          <w:ilvl w:val="0"/>
          <w:numId w:val="6"/>
        </w:numPr>
        <w:ind w:left="357" w:hanging="357"/>
      </w:pPr>
      <w:r w:rsidRPr="00327286">
        <w:t>Se considerará también como chilenos a los extranjeros residentes por más de cinco años en el país, sin tomarse en cuenta las ausencias accidentales.</w:t>
      </w:r>
    </w:p>
    <w:p w14:paraId="38D713A6" w14:textId="77777777" w:rsidR="001D69E6" w:rsidRPr="00327286" w:rsidRDefault="001D69E6" w:rsidP="00810CEE">
      <w:r w:rsidRPr="00327286">
        <w:t>De conformidad a los Art. 19 y 20 del Código del Trabajo, Art. Primero Art. 20 y 21 Ley Nº 18.620, Art. 4 Ley Nº 20.448 y Art. 41 i) Ley 20830</w:t>
      </w:r>
    </w:p>
    <w:p w14:paraId="58E026E7"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3" w:name="_Hlk92447189"/>
    </w:p>
    <w:p w14:paraId="25BB5779" w14:textId="7A4EA5F9"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Se exceptúan de esta disposición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que no ocupan más de veinticinco trabajadores.</w:t>
      </w:r>
    </w:p>
    <w:p w14:paraId="1F177EBF" w14:textId="77777777"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ESTE CUADRO ES EXPLICATIVO Y DEBE SER ELIMINADO AL FORMALIZAR EL DOCUMENTO</w:t>
      </w:r>
    </w:p>
    <w:bookmarkEnd w:id="13"/>
    <w:p w14:paraId="6197C824" w14:textId="77777777" w:rsidR="001D69E6" w:rsidRPr="00327286" w:rsidRDefault="001D69E6" w:rsidP="00D70705">
      <w:pPr>
        <w:pStyle w:val="Articulo"/>
      </w:pPr>
      <w:r w:rsidRPr="00327286">
        <w:t>ARTICULO 12°</w:t>
      </w:r>
    </w:p>
    <w:p w14:paraId="16E5FC80" w14:textId="77777777" w:rsidR="001D69E6" w:rsidRPr="00327286" w:rsidRDefault="001D69E6" w:rsidP="00810CEE">
      <w:r w:rsidRPr="00327286">
        <w:t xml:space="preserve">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w:t>
      </w:r>
      <w:proofErr w:type="gramStart"/>
      <w:r w:rsidRPr="00327286">
        <w:t>de acuerdo al</w:t>
      </w:r>
      <w:proofErr w:type="gramEnd"/>
      <w:r w:rsidRPr="00327286">
        <w:t xml:space="preserve"> Art. 13 del Código del Trabajo y Art. único Nº 1 Ley Nº 20.189.</w:t>
      </w:r>
    </w:p>
    <w:p w14:paraId="7B5E7AE5" w14:textId="77777777" w:rsidR="001D69E6" w:rsidRPr="00327286" w:rsidRDefault="001D69E6" w:rsidP="00D70705">
      <w:pPr>
        <w:pStyle w:val="Articulo"/>
      </w:pPr>
      <w:r w:rsidRPr="00327286">
        <w:t>ARTICULO 13º</w:t>
      </w:r>
    </w:p>
    <w:p w14:paraId="729D9095" w14:textId="26428920" w:rsidR="001D69E6" w:rsidRPr="00327286" w:rsidRDefault="001D69E6" w:rsidP="00810CEE">
      <w:r w:rsidRPr="00327286">
        <w:t xml:space="preserve">La </w:t>
      </w:r>
      <w:r w:rsidR="00561E1C" w:rsidRPr="00327286">
        <w:t>entidad</w:t>
      </w:r>
      <w:r w:rsidR="00A859D4" w:rsidRPr="00327286">
        <w:t xml:space="preserve"> empleadora</w:t>
      </w:r>
      <w:r w:rsidRPr="00327286">
        <w:t xml:space="preserve">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Pr="00327286" w:rsidRDefault="005A7A1D" w:rsidP="00810CEE">
      <w:r w:rsidRPr="00327286">
        <w:br w:type="page"/>
      </w:r>
    </w:p>
    <w:p w14:paraId="778C95B1" w14:textId="6A17C786" w:rsidR="001D69E6" w:rsidRPr="00327286" w:rsidRDefault="00F67695" w:rsidP="00F67695">
      <w:pPr>
        <w:pStyle w:val="Ttulo2"/>
      </w:pPr>
      <w:bookmarkStart w:id="14" w:name="_Toc9896456"/>
      <w:bookmarkStart w:id="15" w:name="_Toc188579886"/>
      <w:r w:rsidRPr="00327286">
        <w:t>Capítulo V</w:t>
      </w:r>
      <w:r w:rsidR="00392D9C" w:rsidRPr="00327286">
        <w:t xml:space="preserve"> -</w:t>
      </w:r>
      <w:r w:rsidRPr="00327286">
        <w:t xml:space="preserve"> Terminación de contrato de trabajo</w:t>
      </w:r>
      <w:bookmarkEnd w:id="14"/>
      <w:bookmarkEnd w:id="15"/>
    </w:p>
    <w:p w14:paraId="25779794" w14:textId="77777777" w:rsidR="001D69E6" w:rsidRPr="00327286" w:rsidRDefault="001D69E6" w:rsidP="00D70705">
      <w:pPr>
        <w:pStyle w:val="Articulo"/>
      </w:pPr>
      <w:r w:rsidRPr="00327286">
        <w:t>ARTICULO 14°</w:t>
      </w:r>
    </w:p>
    <w:p w14:paraId="77FEDBEF" w14:textId="6F3D0AD7" w:rsidR="001D69E6" w:rsidRPr="00327286" w:rsidRDefault="001D69E6" w:rsidP="00810CEE">
      <w:r w:rsidRPr="00327286">
        <w:t xml:space="preserve">La </w:t>
      </w:r>
      <w:r w:rsidR="00561E1C" w:rsidRPr="00327286">
        <w:t>Entidad</w:t>
      </w:r>
      <w:r w:rsidR="00A859D4" w:rsidRPr="00327286">
        <w:t xml:space="preserve"> empleadora</w:t>
      </w:r>
      <w:r w:rsidRPr="00327286">
        <w:t xml:space="preserve"> o el trabajador, en su caso, podrán poner término al Contrato de Trabajo, de acuerdo con las causales y en las condiciones que establecen los Art. 159 del Código del Trabajo.</w:t>
      </w:r>
    </w:p>
    <w:p w14:paraId="7C6B1760" w14:textId="77777777" w:rsidR="001D69E6" w:rsidRPr="00327286" w:rsidRDefault="001D69E6" w:rsidP="00810CEE">
      <w:pPr>
        <w:pStyle w:val="Prrafodelista"/>
      </w:pPr>
      <w:r w:rsidRPr="00327286">
        <w:t>Mutuo acuerdo de las partes.</w:t>
      </w:r>
    </w:p>
    <w:p w14:paraId="336CBE74" w14:textId="77777777" w:rsidR="001D69E6" w:rsidRPr="00327286" w:rsidRDefault="001D69E6" w:rsidP="00810CEE">
      <w:pPr>
        <w:pStyle w:val="Prrafodelista"/>
      </w:pPr>
      <w:r w:rsidRPr="00327286">
        <w:t xml:space="preserve">Renuncia del trabajador, </w:t>
      </w:r>
      <w:proofErr w:type="gramStart"/>
      <w:r w:rsidRPr="00327286">
        <w:t>dando aviso</w:t>
      </w:r>
      <w:proofErr w:type="gramEnd"/>
      <w:r w:rsidRPr="00327286">
        <w:t xml:space="preserve"> a su empleador con treinta días de anticipación, a lo menos.</w:t>
      </w:r>
    </w:p>
    <w:p w14:paraId="6DD3364A" w14:textId="77777777" w:rsidR="001D69E6" w:rsidRPr="00327286" w:rsidRDefault="001D69E6" w:rsidP="00810CEE">
      <w:pPr>
        <w:pStyle w:val="Prrafodelista"/>
      </w:pPr>
      <w:r w:rsidRPr="00327286">
        <w:t>Muerte del trabajador.</w:t>
      </w:r>
    </w:p>
    <w:p w14:paraId="5AD6A007" w14:textId="77777777" w:rsidR="001D69E6" w:rsidRPr="00327286" w:rsidRDefault="001D69E6" w:rsidP="00810CEE">
      <w:pPr>
        <w:pStyle w:val="Prrafodelista"/>
      </w:pPr>
      <w:r w:rsidRPr="00327286">
        <w:t>Vencimiento del plazo convenido en el contrato. La duración del contrato de plazo fijo no podrá exceder de un año.</w:t>
      </w:r>
    </w:p>
    <w:p w14:paraId="76C62327" w14:textId="77777777" w:rsidR="001D69E6" w:rsidRPr="00327286" w:rsidRDefault="001D69E6" w:rsidP="00810CEE">
      <w:pPr>
        <w:pStyle w:val="Prrafodelista"/>
      </w:pPr>
      <w:r w:rsidRPr="00327286">
        <w:t>Conclusión del trabajo o servicio que dio origen al contrato.</w:t>
      </w:r>
    </w:p>
    <w:p w14:paraId="2A3F7D9D" w14:textId="77777777" w:rsidR="001D69E6" w:rsidRPr="00327286" w:rsidRDefault="001D69E6" w:rsidP="00810CEE">
      <w:pPr>
        <w:pStyle w:val="Prrafodelista"/>
      </w:pPr>
      <w:r w:rsidRPr="00327286">
        <w:t>Caso fortuito o fuerza mayor.</w:t>
      </w:r>
    </w:p>
    <w:p w14:paraId="60C2BFFB" w14:textId="77777777" w:rsidR="001D69E6" w:rsidRPr="00327286" w:rsidRDefault="001D69E6" w:rsidP="00810CEE">
      <w:pPr>
        <w:rPr>
          <w:sz w:val="10"/>
          <w:szCs w:val="10"/>
        </w:rPr>
      </w:pPr>
    </w:p>
    <w:p w14:paraId="2A4BF91F" w14:textId="77777777" w:rsidR="001D69E6" w:rsidRPr="00327286" w:rsidRDefault="001D69E6" w:rsidP="00D70705">
      <w:pPr>
        <w:pStyle w:val="Articulo"/>
      </w:pPr>
      <w:r w:rsidRPr="00327286">
        <w:t>ARTICULO 15°</w:t>
      </w:r>
    </w:p>
    <w:p w14:paraId="3FA0D42E" w14:textId="0BD79509" w:rsidR="001D69E6" w:rsidRPr="00327286" w:rsidRDefault="001D69E6" w:rsidP="00810CEE">
      <w:r w:rsidRPr="00327286">
        <w:t xml:space="preserve">El Contrato de Trabajo terminará sin derecho a indemnización alguna cuando la </w:t>
      </w:r>
      <w:r w:rsidR="00561E1C" w:rsidRPr="00327286">
        <w:t>entidad</w:t>
      </w:r>
      <w:r w:rsidR="00A859D4" w:rsidRPr="00327286">
        <w:t xml:space="preserve"> empleadora</w:t>
      </w:r>
      <w:r w:rsidRPr="00327286">
        <w:t xml:space="preserve"> le ponga término invocando una o más de las causales señaladas en el Art. 160 del Código del trabajo.</w:t>
      </w:r>
    </w:p>
    <w:p w14:paraId="3FA531DE" w14:textId="77777777" w:rsidR="001D69E6" w:rsidRPr="00327286" w:rsidRDefault="001D69E6" w:rsidP="00810CEE">
      <w:r w:rsidRPr="00327286">
        <w:rPr>
          <w:b/>
          <w:bCs/>
          <w:color w:val="13C045"/>
        </w:rPr>
        <w:t xml:space="preserve">1. </w:t>
      </w:r>
      <w:r w:rsidRPr="00327286">
        <w:t>Alguna de las conductas indebidas de carácter grave, debidamente comprobadas, que a continuación se señalan:</w:t>
      </w:r>
    </w:p>
    <w:p w14:paraId="3F76D9BB" w14:textId="77777777" w:rsidR="001D69E6" w:rsidRPr="00327286" w:rsidRDefault="001D69E6" w:rsidP="00FE6EA1">
      <w:pPr>
        <w:pStyle w:val="Prrafodelista"/>
        <w:numPr>
          <w:ilvl w:val="0"/>
          <w:numId w:val="7"/>
        </w:numPr>
        <w:ind w:left="357" w:hanging="357"/>
      </w:pPr>
      <w:r w:rsidRPr="00327286">
        <w:t>Falta de probidad del trabajador en el desempeño de sus funciones;</w:t>
      </w:r>
    </w:p>
    <w:p w14:paraId="4D8BAABB" w14:textId="77777777" w:rsidR="001D69E6" w:rsidRPr="00327286" w:rsidRDefault="001D69E6" w:rsidP="00FE6EA1">
      <w:pPr>
        <w:pStyle w:val="Prrafodelista"/>
        <w:numPr>
          <w:ilvl w:val="0"/>
          <w:numId w:val="7"/>
        </w:numPr>
        <w:ind w:left="357" w:hanging="357"/>
      </w:pPr>
      <w:r w:rsidRPr="00327286">
        <w:t xml:space="preserve">Conductas de acoso sexual; </w:t>
      </w:r>
    </w:p>
    <w:p w14:paraId="0221B2EF" w14:textId="2775D15C" w:rsidR="001D69E6" w:rsidRPr="00327286" w:rsidRDefault="001D69E6" w:rsidP="00FE6EA1">
      <w:pPr>
        <w:pStyle w:val="Prrafodelista"/>
        <w:numPr>
          <w:ilvl w:val="0"/>
          <w:numId w:val="7"/>
        </w:numPr>
        <w:ind w:left="357" w:hanging="357"/>
      </w:pPr>
      <w:r w:rsidRPr="00327286">
        <w:t xml:space="preserve">Vías de hecho ejercidas por el trabajador en contra del empleador o de cualquier trabajador que se desempeñe en la misma </w:t>
      </w:r>
      <w:r w:rsidR="00561E1C" w:rsidRPr="00327286">
        <w:t>entidad</w:t>
      </w:r>
      <w:r w:rsidR="00A859D4" w:rsidRPr="00327286">
        <w:t xml:space="preserve"> empleadora</w:t>
      </w:r>
      <w:r w:rsidRPr="00327286">
        <w:t>;</w:t>
      </w:r>
    </w:p>
    <w:p w14:paraId="61DA3CFC" w14:textId="77777777" w:rsidR="001D69E6" w:rsidRPr="00327286" w:rsidRDefault="001D69E6" w:rsidP="00FE6EA1">
      <w:pPr>
        <w:pStyle w:val="Prrafodelista"/>
        <w:numPr>
          <w:ilvl w:val="0"/>
          <w:numId w:val="7"/>
        </w:numPr>
        <w:ind w:left="357" w:hanging="357"/>
      </w:pPr>
      <w:r w:rsidRPr="00327286">
        <w:t>Injurias proferidas por el trabajador al empleador;</w:t>
      </w:r>
    </w:p>
    <w:p w14:paraId="0C62784D" w14:textId="4AB92F0F" w:rsidR="001D69E6" w:rsidRPr="00327286" w:rsidRDefault="001D69E6" w:rsidP="00FE6EA1">
      <w:pPr>
        <w:pStyle w:val="Prrafodelista"/>
        <w:numPr>
          <w:ilvl w:val="0"/>
          <w:numId w:val="7"/>
        </w:numPr>
        <w:ind w:left="357" w:hanging="357"/>
      </w:pPr>
      <w:r w:rsidRPr="00327286">
        <w:t xml:space="preserve">Conducta inmoral del trabajador que afecte a la </w:t>
      </w:r>
      <w:r w:rsidR="00561E1C" w:rsidRPr="00327286">
        <w:t>entidad</w:t>
      </w:r>
      <w:r w:rsidR="00A859D4" w:rsidRPr="00327286">
        <w:t xml:space="preserve"> empleadora</w:t>
      </w:r>
      <w:r w:rsidRPr="00327286">
        <w:t xml:space="preserve"> donde se desempeña, </w:t>
      </w:r>
    </w:p>
    <w:p w14:paraId="38ADE9E8" w14:textId="7C190276" w:rsidR="001D69E6" w:rsidRPr="00327286" w:rsidRDefault="001D69E6" w:rsidP="00FE6EA1">
      <w:pPr>
        <w:pStyle w:val="Prrafodelista"/>
        <w:numPr>
          <w:ilvl w:val="0"/>
          <w:numId w:val="7"/>
        </w:numPr>
        <w:ind w:left="357" w:hanging="357"/>
      </w:pPr>
      <w:r w:rsidRPr="00327286">
        <w:t>Conductas de acoso laboral.</w:t>
      </w:r>
    </w:p>
    <w:p w14:paraId="66805BF4" w14:textId="77777777" w:rsidR="00516384" w:rsidRPr="00327286" w:rsidRDefault="00516384" w:rsidP="00516384">
      <w:pPr>
        <w:pStyle w:val="Prrafodelista"/>
        <w:ind w:left="357"/>
      </w:pPr>
    </w:p>
    <w:p w14:paraId="02F32B26" w14:textId="77777777" w:rsidR="001D69E6" w:rsidRPr="00327286" w:rsidRDefault="001D69E6" w:rsidP="00810CEE">
      <w:r w:rsidRPr="00327286">
        <w:rPr>
          <w:b/>
          <w:bCs/>
          <w:color w:val="13C045"/>
        </w:rPr>
        <w:t xml:space="preserve">2. </w:t>
      </w:r>
      <w:r w:rsidRPr="00327286">
        <w:t>Negociaciones que ejecute el trabajador dentro del giro del negocio y que hubieren sido prohibidas por escrito en el respectivo contrato por el empleador.</w:t>
      </w:r>
    </w:p>
    <w:p w14:paraId="167EC635" w14:textId="77777777" w:rsidR="001D69E6" w:rsidRPr="00327286" w:rsidRDefault="001D69E6" w:rsidP="00810CEE">
      <w:r w:rsidRPr="00327286">
        <w:rPr>
          <w:b/>
          <w:bCs/>
          <w:color w:val="13C045"/>
        </w:rPr>
        <w:t xml:space="preserve">3. </w:t>
      </w:r>
      <w:r w:rsidRPr="00327286">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327286" w:rsidRDefault="001D69E6" w:rsidP="00DF2CC4">
      <w:r w:rsidRPr="00327286">
        <w:rPr>
          <w:b/>
          <w:bCs/>
          <w:color w:val="13C045"/>
        </w:rPr>
        <w:t xml:space="preserve">4. </w:t>
      </w:r>
      <w:r w:rsidRPr="00327286">
        <w:t>Abandono del trabajo por parte del trabajador, entendiéndose por tal:</w:t>
      </w:r>
    </w:p>
    <w:p w14:paraId="7A8B3713" w14:textId="77777777" w:rsidR="001D69E6" w:rsidRPr="00327286" w:rsidRDefault="001D69E6" w:rsidP="00FE6EA1">
      <w:pPr>
        <w:pStyle w:val="Prrafodelista"/>
        <w:numPr>
          <w:ilvl w:val="0"/>
          <w:numId w:val="8"/>
        </w:numPr>
      </w:pPr>
      <w:r w:rsidRPr="00327286">
        <w:t>La salida intempestiva e injustificada del trabajador del sitio de la faena y durante las horas de trabajo, sin permiso del empleador o de quien lo represente.</w:t>
      </w:r>
    </w:p>
    <w:p w14:paraId="49CCC32C" w14:textId="5FF046DB" w:rsidR="001D69E6" w:rsidRPr="00327286" w:rsidRDefault="003654BC" w:rsidP="00FE6EA1">
      <w:pPr>
        <w:pStyle w:val="Prrafodelista"/>
        <w:numPr>
          <w:ilvl w:val="0"/>
          <w:numId w:val="8"/>
        </w:numPr>
      </w:pPr>
      <w:r w:rsidRPr="00327286">
        <w:t>La negativa para trabajar</w:t>
      </w:r>
      <w:r w:rsidR="001D69E6" w:rsidRPr="00327286">
        <w:t xml:space="preserve"> sin causa justificada en las faenas convenidas en el contrato.</w:t>
      </w:r>
    </w:p>
    <w:p w14:paraId="7A84F323" w14:textId="77777777" w:rsidR="00516384" w:rsidRPr="00327286" w:rsidRDefault="00516384" w:rsidP="00516384">
      <w:pPr>
        <w:pStyle w:val="Prrafodelista"/>
      </w:pPr>
    </w:p>
    <w:p w14:paraId="4F683EC8" w14:textId="57BB5441" w:rsidR="001D69E6" w:rsidRPr="00327286" w:rsidRDefault="001D69E6" w:rsidP="00DF2CC4">
      <w:r w:rsidRPr="00327286">
        <w:rPr>
          <w:b/>
          <w:bCs/>
          <w:color w:val="13C045"/>
        </w:rPr>
        <w:t xml:space="preserve">5. </w:t>
      </w:r>
      <w:r w:rsidRPr="00327286">
        <w:t xml:space="preserve">Actos, omisiones o imprudencias temerarias que afecten a la seguridad o al funcionamiento del establecimiento, a la seguridad o a la actividad de </w:t>
      </w:r>
      <w:r w:rsidR="00A859D4" w:rsidRPr="00327286">
        <w:t>Las personas trabajadoras</w:t>
      </w:r>
      <w:r w:rsidRPr="00327286">
        <w:t>, o a la salud de éstos.</w:t>
      </w:r>
    </w:p>
    <w:p w14:paraId="680B1431" w14:textId="77777777" w:rsidR="001D69E6" w:rsidRPr="00327286" w:rsidRDefault="001D69E6" w:rsidP="00DF2CC4">
      <w:r w:rsidRPr="00327286">
        <w:rPr>
          <w:b/>
          <w:bCs/>
          <w:color w:val="13C045"/>
        </w:rPr>
        <w:t xml:space="preserve">6. </w:t>
      </w:r>
      <w:r w:rsidRPr="00327286">
        <w:t>El perjuicio material causado intencionalmente en las instalaciones, maquinarias, herramientas, útiles de trabajo, productos o mercaderías.</w:t>
      </w:r>
    </w:p>
    <w:p w14:paraId="3D76CC63" w14:textId="77777777" w:rsidR="001D69E6" w:rsidRPr="00327286" w:rsidRDefault="001D69E6" w:rsidP="00DF2CC4">
      <w:r w:rsidRPr="00327286">
        <w:rPr>
          <w:b/>
          <w:bCs/>
          <w:color w:val="13C045"/>
        </w:rPr>
        <w:t xml:space="preserve">7. </w:t>
      </w:r>
      <w:r w:rsidRPr="00327286">
        <w:t>Incumplimiento grave de las obligaciones que impone el contrato.</w:t>
      </w:r>
    </w:p>
    <w:p w14:paraId="383C505B" w14:textId="77777777" w:rsidR="001D69E6" w:rsidRPr="00327286" w:rsidRDefault="001D69E6" w:rsidP="00D70705">
      <w:pPr>
        <w:pStyle w:val="Articulo"/>
      </w:pPr>
      <w:r w:rsidRPr="00327286">
        <w:t>ARTICULO 16°</w:t>
      </w:r>
    </w:p>
    <w:p w14:paraId="7CE39762" w14:textId="07D13398" w:rsidR="001D69E6" w:rsidRPr="00327286" w:rsidRDefault="001D69E6" w:rsidP="00DF2CC4">
      <w:r w:rsidRPr="00327286">
        <w:t xml:space="preserve">La </w:t>
      </w:r>
      <w:r w:rsidR="00561E1C" w:rsidRPr="00327286">
        <w:t>entidad</w:t>
      </w:r>
      <w:r w:rsidR="00A859D4" w:rsidRPr="00327286">
        <w:t xml:space="preserve"> empleadora</w:t>
      </w:r>
      <w:r w:rsidRPr="00327286">
        <w:t xml:space="preserve"> podrá poner término al contrato de trabajo invocando como causal las necesidades de la </w:t>
      </w:r>
      <w:r w:rsidR="00561E1C" w:rsidRPr="00327286">
        <w:t>entidad</w:t>
      </w:r>
      <w:r w:rsidR="00A859D4" w:rsidRPr="00327286">
        <w:t xml:space="preserve"> empleadora</w:t>
      </w:r>
      <w:r w:rsidRPr="00327286">
        <w:t xml:space="preserve">, establecimiento o servicio, tales como las derivadas de la racionalización o modernización de </w:t>
      </w:r>
      <w:r w:rsidR="003654BC" w:rsidRPr="00327286">
        <w:t>estos</w:t>
      </w:r>
      <w:r w:rsidRPr="00327286">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327286" w:rsidRDefault="001D69E6" w:rsidP="00D70705">
      <w:pPr>
        <w:pStyle w:val="Articulo"/>
      </w:pPr>
      <w:r w:rsidRPr="00327286">
        <w:t>ARTICULO 17°</w:t>
      </w:r>
    </w:p>
    <w:p w14:paraId="44064839" w14:textId="0E5CCB66" w:rsidR="001D69E6" w:rsidRPr="00327286" w:rsidRDefault="001D69E6" w:rsidP="00DF2CC4">
      <w:r w:rsidRPr="00327286">
        <w:t>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fin de que éste así lo declare. De conformidad al Art. 168 del Código del Trabajo.</w:t>
      </w:r>
    </w:p>
    <w:p w14:paraId="6057853D" w14:textId="77777777" w:rsidR="001D69E6" w:rsidRPr="00327286" w:rsidRDefault="001D69E6" w:rsidP="00D70705">
      <w:pPr>
        <w:pStyle w:val="Articulo"/>
      </w:pPr>
      <w:r w:rsidRPr="00327286">
        <w:t>ARTICULO 18°</w:t>
      </w:r>
    </w:p>
    <w:p w14:paraId="303F9451" w14:textId="5D3FE4A5" w:rsidR="00DF2CC4" w:rsidRPr="00327286" w:rsidRDefault="001D69E6" w:rsidP="00516384">
      <w:proofErr w:type="gramStart"/>
      <w:r w:rsidRPr="00327286">
        <w:t>De acuerdo al</w:t>
      </w:r>
      <w:proofErr w:type="gramEnd"/>
      <w:r w:rsidRPr="00327286">
        <w:t xml:space="preserve"> Art. 174 del Código del Trabajo en el caso de </w:t>
      </w:r>
      <w:r w:rsidR="00A859D4" w:rsidRPr="00327286">
        <w:t>Las personas trabajadoras</w:t>
      </w:r>
      <w:r w:rsidRPr="00327286">
        <w:t xml:space="preserve"> sujetos a fuero laboral, la </w:t>
      </w:r>
      <w:r w:rsidR="00561E1C" w:rsidRPr="00327286">
        <w:t>entidad</w:t>
      </w:r>
      <w:r w:rsidR="00A859D4" w:rsidRPr="00327286">
        <w:t xml:space="preserve"> empleadora</w:t>
      </w:r>
      <w:r w:rsidRPr="00327286">
        <w:t xml:space="preserve"> no podrá poner término al contrato sino con autorización previa del juez competente, quien podrá concederla en los casos de las causales señaladas en los números 4 y 5 del Art. 159 y en las causales del Art.</w:t>
      </w:r>
      <w:r w:rsidR="008007FB" w:rsidRPr="00327286">
        <w:t xml:space="preserve"> </w:t>
      </w:r>
      <w:r w:rsidRPr="00327286">
        <w:t>160 del Código del Trabajo.</w:t>
      </w:r>
      <w:r w:rsidR="00DF2CC4" w:rsidRPr="00327286">
        <w:br w:type="page"/>
      </w:r>
    </w:p>
    <w:p w14:paraId="3774CD52" w14:textId="5EDA6E3E" w:rsidR="001D69E6" w:rsidRPr="00327286" w:rsidRDefault="00F67695" w:rsidP="00F67695">
      <w:pPr>
        <w:pStyle w:val="Ttulo2"/>
      </w:pPr>
      <w:bookmarkStart w:id="16" w:name="_Toc9896457"/>
      <w:bookmarkStart w:id="17" w:name="_Toc188579887"/>
      <w:r w:rsidRPr="00327286">
        <w:t>Capítulo VI</w:t>
      </w:r>
      <w:r w:rsidR="00392D9C" w:rsidRPr="00327286">
        <w:t xml:space="preserve"> -</w:t>
      </w:r>
      <w:r w:rsidRPr="00327286">
        <w:t xml:space="preserve"> De las jornadas de trabajo</w:t>
      </w:r>
      <w:bookmarkEnd w:id="16"/>
      <w:bookmarkEnd w:id="17"/>
    </w:p>
    <w:p w14:paraId="6797DD62" w14:textId="39534C59" w:rsidR="001D69E6" w:rsidRPr="00327286" w:rsidRDefault="00F67695" w:rsidP="00E04C3B">
      <w:pPr>
        <w:pStyle w:val="Ttulo3"/>
      </w:pPr>
      <w:bookmarkStart w:id="18" w:name="_Toc9896458"/>
      <w:bookmarkStart w:id="19" w:name="_Toc188579888"/>
      <w:r w:rsidRPr="00327286">
        <w:t>Párrafo 1</w:t>
      </w:r>
      <w:r w:rsidR="00392D9C" w:rsidRPr="00327286">
        <w:t xml:space="preserve"> -</w:t>
      </w:r>
      <w:r w:rsidRPr="00327286">
        <w:t xml:space="preserve"> Normas generales</w:t>
      </w:r>
      <w:bookmarkEnd w:id="18"/>
      <w:bookmarkEnd w:id="19"/>
    </w:p>
    <w:p w14:paraId="63D3F3F6" w14:textId="77777777" w:rsidR="001D69E6" w:rsidRPr="00327286" w:rsidRDefault="001D69E6" w:rsidP="00D70705">
      <w:pPr>
        <w:pStyle w:val="Articulo"/>
      </w:pPr>
      <w:r w:rsidRPr="00327286">
        <w:t>ARTICULO 19°</w:t>
      </w:r>
    </w:p>
    <w:p w14:paraId="5543015A" w14:textId="0E4E8539" w:rsidR="001D69E6" w:rsidRPr="00327286" w:rsidRDefault="001D69E6" w:rsidP="00DF2CC4">
      <w:r w:rsidRPr="00327286">
        <w:t xml:space="preserve">Jornada de Trabajo es el tiempo durante el cual el trabajador debe prestar efectivamente sus servicios al empleador en conformidad al contrato </w:t>
      </w:r>
      <w:proofErr w:type="gramStart"/>
      <w:r w:rsidRPr="00327286">
        <w:t>de acuerdo a</w:t>
      </w:r>
      <w:proofErr w:type="gramEnd"/>
      <w:r w:rsidRPr="00327286">
        <w:t xml:space="preserve"> los límites que establece el Art. 21 del Código del Trabajo. Constituirá también Jornada de Trabajo el tiempo en que el trabajador, durante o dentro de esta y por causas que no le sean imputables, permanezca inactivo a disposición de la </w:t>
      </w:r>
      <w:r w:rsidR="00561E1C" w:rsidRPr="00327286">
        <w:t>Entidad</w:t>
      </w:r>
      <w:r w:rsidR="00A859D4" w:rsidRPr="00327286">
        <w:t xml:space="preserve"> empleadora</w:t>
      </w:r>
      <w:r w:rsidRPr="00327286">
        <w:t>.</w:t>
      </w:r>
    </w:p>
    <w:p w14:paraId="0733A4E6" w14:textId="06EB13AE" w:rsidR="001D69E6" w:rsidRPr="00327286" w:rsidRDefault="001D69E6" w:rsidP="00DF2CC4">
      <w:r w:rsidRPr="00327286">
        <w:t xml:space="preserve">El tiempo que </w:t>
      </w:r>
      <w:r w:rsidR="000E2E8D" w:rsidRPr="00327286">
        <w:t>la persona trabajadora</w:t>
      </w:r>
      <w:r w:rsidRPr="00327286">
        <w:t xml:space="preserve">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327286" w:rsidRDefault="001D69E6" w:rsidP="00DF2CC4">
      <w:pPr>
        <w:pStyle w:val="Articulo"/>
      </w:pPr>
      <w:r w:rsidRPr="00327286">
        <w:t>ARTICULO 20°</w:t>
      </w:r>
    </w:p>
    <w:p w14:paraId="1CDD3225" w14:textId="77777777" w:rsidR="001D69E6" w:rsidRPr="00327286" w:rsidRDefault="001D69E6" w:rsidP="00DF2CC4">
      <w:r w:rsidRPr="00327286">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327286" w:rsidRDefault="001D69E6" w:rsidP="00DF2CC4">
      <w:r w:rsidRPr="00327286">
        <w:t>Del mismo modo será según 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0804CDAE" w:rsidR="001D69E6" w:rsidRPr="00327286" w:rsidRDefault="001D69E6" w:rsidP="00DF2CC4">
      <w:r w:rsidRPr="00327286">
        <w:t xml:space="preserve">Si las labores se desarrollan en servicios o establecimientos de la </w:t>
      </w:r>
      <w:r w:rsidR="00561E1C" w:rsidRPr="00327286">
        <w:t>Entidad</w:t>
      </w:r>
      <w:r w:rsidR="00A859D4" w:rsidRPr="00327286">
        <w:t xml:space="preserve"> empleadora</w:t>
      </w:r>
      <w:r w:rsidRPr="00327286">
        <w:t xml:space="preserve"> que operan bajo el “Sistema de Turnos”, la duración y distribución de la jornada será la que se regula en el Párrafo 3° de este Capítulo, “De los Turnos”.</w:t>
      </w:r>
    </w:p>
    <w:p w14:paraId="09DE2B7D" w14:textId="77777777" w:rsidR="001D69E6" w:rsidRPr="00327286" w:rsidRDefault="001D69E6" w:rsidP="00DF2CC4">
      <w:r w:rsidRPr="00327286">
        <w:t xml:space="preserve">Para los efectos de lo establecido en el inciso precedente, se entenderá que un trabajador labora en “Sistema de Turnos” cuando la prestación de los servicios para los que fue contratado la realiza en forma rotativa y alternada con otros dependientes, </w:t>
      </w:r>
      <w:proofErr w:type="gramStart"/>
      <w:r w:rsidRPr="00327286">
        <w:t>de acuerdo a</w:t>
      </w:r>
      <w:proofErr w:type="gramEnd"/>
      <w:r w:rsidRPr="00327286">
        <w:t xml:space="preserve"> un orden previamente establecido, atendida la necesidad de dicho servicio de brindar atención continua y realizar trabajos diurnos, nocturnos o las 24 horas.</w:t>
      </w:r>
    </w:p>
    <w:p w14:paraId="7AAC48AB" w14:textId="77777777" w:rsidR="001D69E6" w:rsidRPr="00327286" w:rsidRDefault="001D69E6" w:rsidP="00DF2CC4">
      <w:pPr>
        <w:pStyle w:val="Articulo"/>
      </w:pPr>
      <w:r w:rsidRPr="00327286">
        <w:t>ARTICULO 21°</w:t>
      </w:r>
    </w:p>
    <w:p w14:paraId="3E6CB9A3" w14:textId="72CAD014" w:rsidR="001D69E6" w:rsidRPr="00327286" w:rsidRDefault="00FD57CC" w:rsidP="00DF2CC4">
      <w:r w:rsidRPr="00327286">
        <w:t>Las personas trabajadoras</w:t>
      </w:r>
      <w:r w:rsidR="001D69E6" w:rsidRPr="00327286">
        <w:t xml:space="preserve"> deberán consignar, en el respectivo sistema de control de asistencia, la hora exacta de inicio de la jornada y la de término de sus labores.</w:t>
      </w:r>
    </w:p>
    <w:p w14:paraId="6C1A833F" w14:textId="58DB6B47" w:rsidR="001D69E6" w:rsidRPr="00327286" w:rsidRDefault="001D69E6" w:rsidP="00DF2CC4">
      <w:r w:rsidRPr="00327286">
        <w:t xml:space="preserve">No obstante, lo señalado en el inciso anterior, existirá un lapso máximo de 15 minutos, antes del inicio y </w:t>
      </w:r>
      <w:proofErr w:type="spellStart"/>
      <w:r w:rsidRPr="00327286">
        <w:t>spués</w:t>
      </w:r>
      <w:proofErr w:type="spellEnd"/>
      <w:r w:rsidRPr="00327286">
        <w:t xml:space="preserve"> del término de la Jornada Ordinaria, para marcar la tarjeta o firmar el libro de asistencia, </w:t>
      </w:r>
      <w:proofErr w:type="gramStart"/>
      <w:r w:rsidRPr="00327286">
        <w:t>de acuerdo al</w:t>
      </w:r>
      <w:proofErr w:type="gramEnd"/>
      <w:r w:rsidRPr="00327286">
        <w:t xml:space="preserve"> Art. 33 del Código del Trabajo.</w:t>
      </w:r>
    </w:p>
    <w:p w14:paraId="730FFF84" w14:textId="6763B9D0" w:rsidR="001D69E6" w:rsidRPr="00327286" w:rsidRDefault="001D69E6" w:rsidP="00DF2CC4">
      <w:r w:rsidRPr="00327286">
        <w:t xml:space="preserve">El margen de la holgura a que se refiere el inciso </w:t>
      </w:r>
      <w:r w:rsidR="00DF2CC4" w:rsidRPr="00327286">
        <w:t>anterior</w:t>
      </w:r>
      <w:r w:rsidRPr="00327286">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327286" w:rsidRDefault="001D69E6" w:rsidP="00DF2CC4">
      <w:r w:rsidRPr="00327286">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327286" w:rsidRDefault="001D69E6" w:rsidP="00DF2CC4">
      <w:r w:rsidRPr="00327286">
        <w:t xml:space="preserve">Solo podrán permanecer en los lugares de trabajo o en el respectivo recinto o establecimiento, una vez terminada la Jornada Ordinaria, o llegar a dichos lugares con anterioridad al inicio de </w:t>
      </w:r>
      <w:proofErr w:type="gramStart"/>
      <w:r w:rsidRPr="00327286">
        <w:t>la misma</w:t>
      </w:r>
      <w:proofErr w:type="gramEnd"/>
      <w:r w:rsidRPr="00327286">
        <w:t>,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327286" w:rsidRDefault="001D69E6" w:rsidP="00DF2CC4">
      <w:r w:rsidRPr="00327286">
        <w:t>Mensualmente, la Jefatura respectiva o habilitada para tal efecto verificar</w:t>
      </w:r>
      <w:r w:rsidR="00A31F8C" w:rsidRPr="00327286">
        <w:t>á</w:t>
      </w:r>
      <w:r w:rsidRPr="00327286">
        <w:t xml:space="preserve"> en forma directa el correcto cumplimiento de las normas sobre control horario debiendo, ante cualquier anomalía, adoptar las medidas que correspondan, atendidas las circunstancias.</w:t>
      </w:r>
    </w:p>
    <w:p w14:paraId="0E1F7954" w14:textId="77777777" w:rsidR="001D69E6" w:rsidRPr="00327286" w:rsidRDefault="001D69E6" w:rsidP="00DF2CC4">
      <w:pPr>
        <w:pStyle w:val="Articulo"/>
      </w:pPr>
      <w:r w:rsidRPr="00327286">
        <w:t>ARTICULO 22°</w:t>
      </w:r>
    </w:p>
    <w:p w14:paraId="687E35C6" w14:textId="551ACBF7" w:rsidR="001D69E6" w:rsidRPr="00327286" w:rsidRDefault="001D69E6" w:rsidP="00DF2CC4">
      <w:r w:rsidRPr="00327286">
        <w:t>Constituye una obligación de</w:t>
      </w:r>
      <w:r w:rsidR="00BD5BF5" w:rsidRPr="00327286">
        <w:t xml:space="preserve"> la persona trabajadora</w:t>
      </w:r>
      <w:r w:rsidRPr="00327286">
        <w:t xml:space="preserve">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327286" w:rsidRDefault="001D69E6" w:rsidP="00DF2CC4">
      <w:r w:rsidRPr="00327286">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4E8A71C6" w:rsidR="001D69E6" w:rsidRPr="00327286" w:rsidRDefault="001D69E6" w:rsidP="00DF2CC4">
      <w:r w:rsidRPr="00327286">
        <w:t xml:space="preserve">Cualquier atraso que exceda de 5 minutos diarios dará lugar a las deducciones correspondientes y se </w:t>
      </w:r>
      <w:proofErr w:type="spellStart"/>
      <w:r w:rsidR="00BC52A2" w:rsidRPr="00327286">
        <w:t>c</w:t>
      </w:r>
      <w:r w:rsidRPr="00327286">
        <w:t>onsgnara</w:t>
      </w:r>
      <w:proofErr w:type="spellEnd"/>
      <w:r w:rsidRPr="00327286">
        <w:t xml:space="preserve"> en el registro de puntualidad. </w:t>
      </w:r>
    </w:p>
    <w:p w14:paraId="72533C0D" w14:textId="3A45DF5A" w:rsidR="001D69E6" w:rsidRPr="00327286" w:rsidRDefault="001D69E6" w:rsidP="00DF2CC4">
      <w:r w:rsidRPr="00327286">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327286" w:rsidRDefault="00122E75" w:rsidP="00DF2CC4"/>
    <w:p w14:paraId="1E42491C" w14:textId="77777777" w:rsidR="001D69E6" w:rsidRPr="00327286" w:rsidRDefault="001D69E6" w:rsidP="00DF2CC4">
      <w:pPr>
        <w:pStyle w:val="Articulo"/>
      </w:pPr>
      <w:r w:rsidRPr="00327286">
        <w:t>ARTICULO 23°</w:t>
      </w:r>
    </w:p>
    <w:p w14:paraId="6FFB882B" w14:textId="7BAFBE84" w:rsidR="001D69E6" w:rsidRPr="00327286" w:rsidRDefault="001D69E6" w:rsidP="00DF2CC4">
      <w:r w:rsidRPr="00327286">
        <w:t>Tod</w:t>
      </w:r>
      <w:r w:rsidR="00084092" w:rsidRPr="00327286">
        <w:t>a persona trabajadora</w:t>
      </w:r>
      <w:r w:rsidRPr="00327286">
        <w:t xml:space="preserve"> deberá avisar a su Jefatura directa o habilitada para tal efecto que </w:t>
      </w:r>
      <w:proofErr w:type="gramStart"/>
      <w:r w:rsidRPr="00327286">
        <w:t>llegara</w:t>
      </w:r>
      <w:proofErr w:type="gramEnd"/>
      <w:r w:rsidRPr="00327286">
        <w:t xml:space="preserve"> atrasado, sin perjuicio de que a su llegada lo justifique personalmente. En caso de no hacerlo será amonestado </w:t>
      </w:r>
      <w:proofErr w:type="gramStart"/>
      <w:r w:rsidRPr="00327286">
        <w:t>de acuerdo a</w:t>
      </w:r>
      <w:proofErr w:type="gramEnd"/>
      <w:r w:rsidRPr="00327286">
        <w:t xml:space="preserve"> lo señalado en este Reglamento.</w:t>
      </w:r>
    </w:p>
    <w:p w14:paraId="1FA3C106" w14:textId="78CC42E8" w:rsidR="001D69E6" w:rsidRPr="00327286" w:rsidRDefault="001D69E6" w:rsidP="00DF2CC4">
      <w:r w:rsidRPr="00327286">
        <w:t>Ning</w:t>
      </w:r>
      <w:r w:rsidR="00084092" w:rsidRPr="00327286">
        <w:t>una persona trabajadora</w:t>
      </w:r>
      <w:r w:rsidRPr="00327286">
        <w:t xml:space="preserve">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Pr="00327286" w:rsidRDefault="005A7A1D">
      <w:pPr>
        <w:spacing w:after="0" w:line="240" w:lineRule="auto"/>
        <w:rPr>
          <w:rFonts w:ascii="Estandar" w:eastAsia="DINNextLTPro-Light" w:hAnsi="Estandar" w:cs="Arial"/>
          <w:color w:val="58595B"/>
          <w:sz w:val="20"/>
          <w:szCs w:val="24"/>
          <w:lang w:eastAsia="es-ES_tradnl"/>
        </w:rPr>
      </w:pPr>
      <w:r w:rsidRPr="00327286">
        <w:br w:type="page"/>
      </w:r>
    </w:p>
    <w:p w14:paraId="33AD70BC" w14:textId="6B88F4F0" w:rsidR="001D69E6" w:rsidRPr="00327286" w:rsidRDefault="00392D9C" w:rsidP="00E04C3B">
      <w:pPr>
        <w:pStyle w:val="Ttulo3"/>
      </w:pPr>
      <w:bookmarkStart w:id="20" w:name="_Toc9896459"/>
      <w:bookmarkStart w:id="21" w:name="_Toc188579889"/>
      <w:r w:rsidRPr="00327286">
        <w:t>Párrafo 2 - De la jornada ordinaria</w:t>
      </w:r>
      <w:bookmarkEnd w:id="20"/>
      <w:bookmarkEnd w:id="21"/>
    </w:p>
    <w:p w14:paraId="3BA691D3" w14:textId="77777777" w:rsidR="001D69E6" w:rsidRPr="00327286" w:rsidRDefault="001D69E6" w:rsidP="00DF2CC4">
      <w:pPr>
        <w:pStyle w:val="Articulo"/>
      </w:pPr>
      <w:r w:rsidRPr="00327286">
        <w:t>ARTICULO 24°</w:t>
      </w:r>
    </w:p>
    <w:p w14:paraId="00350F51" w14:textId="166FE9BC" w:rsidR="001D69E6" w:rsidRPr="00327286" w:rsidRDefault="001D69E6" w:rsidP="00DF2CC4">
      <w:r w:rsidRPr="00327286">
        <w:t xml:space="preserve">La Jornada Ordinaria tendrá una duración máxima de </w:t>
      </w:r>
      <w:r w:rsidR="00957CFB" w:rsidRPr="00327286">
        <w:rPr>
          <w:b/>
          <w:bCs/>
        </w:rPr>
        <w:t>XX</w:t>
      </w:r>
      <w:r w:rsidRPr="00327286">
        <w:rPr>
          <w:b/>
          <w:bCs/>
        </w:rPr>
        <w:t xml:space="preserve"> </w:t>
      </w:r>
      <w:r w:rsidRPr="00327286">
        <w:t xml:space="preserve">horas semanales, la que podrá ser distribuida de lunes a viernes o de lunes a sábado respecto de </w:t>
      </w:r>
      <w:r w:rsidR="00A859D4" w:rsidRPr="00327286">
        <w:t>Las personas trabajadoras</w:t>
      </w:r>
      <w:r w:rsidRPr="00327286">
        <w:t xml:space="preserve"> que se desempeñan en labores no exceptuadas del descanso dominical y en días festivos.</w:t>
      </w:r>
    </w:p>
    <w:p w14:paraId="00F6B6B5" w14:textId="1BD06F29" w:rsidR="00850005" w:rsidRPr="00327286" w:rsidRDefault="001D69E6" w:rsidP="00DF2CC4">
      <w:r w:rsidRPr="00327286">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rsidRPr="00327286">
        <w:t>.</w:t>
      </w:r>
    </w:p>
    <w:p w14:paraId="6D682390" w14:textId="05518282"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El artículo 24 de este reglamento debe ser modificado, según lo establecido por la Ley N° 21.561, la cual modifica el código del trabajo con el objeto de reducir la jornada laboral a 40 horas semanales. La </w:t>
      </w:r>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 xml:space="preserve"> debe explicitar como hará la reducción de horas, que según la ley tiene varias opciones para realizarlo.</w:t>
      </w:r>
    </w:p>
    <w:p w14:paraId="4F294479" w14:textId="145AD66E"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La reducción de jornada </w:t>
      </w:r>
      <w:proofErr w:type="gramStart"/>
      <w:r w:rsidRPr="00327286">
        <w:rPr>
          <w:rFonts w:cs="Arial"/>
          <w:sz w:val="20"/>
          <w:szCs w:val="20"/>
        </w:rPr>
        <w:t>entrará en vigencia</w:t>
      </w:r>
      <w:proofErr w:type="gramEnd"/>
      <w:r w:rsidRPr="00327286">
        <w:rPr>
          <w:rFonts w:cs="Arial"/>
          <w:sz w:val="20"/>
          <w:szCs w:val="20"/>
        </w:rPr>
        <w:t xml:space="preserve"> gradualmente con los siguientes tramos: 44 horas: 26 de abril de 2024, 42 horas: 26 de abril de 2026 y 40 horas: 26 de abril de 2028 o bien el máximo semanal de 40 horas no podrá distribuirse en más de seis ni en menos de cuatro días. Es decir, se da la posibilidad de que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implementen una semana de cuatro días de trabajo y tres de descanso (sistema 4X3). En ningún caso la jornada ordinaria podrá superar las diez horas por día.</w:t>
      </w:r>
    </w:p>
    <w:p w14:paraId="7D34A4DA" w14:textId="2078D527" w:rsidR="00A34F43" w:rsidRPr="00327286" w:rsidRDefault="00A34F43" w:rsidP="00122BC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20"/>
          <w:szCs w:val="20"/>
        </w:rPr>
      </w:pPr>
      <w:proofErr w:type="gramStart"/>
      <w:r w:rsidRPr="00327286">
        <w:rPr>
          <w:rFonts w:cs="Arial"/>
          <w:sz w:val="20"/>
          <w:szCs w:val="20"/>
        </w:rPr>
        <w:t>Considerar</w:t>
      </w:r>
      <w:proofErr w:type="gramEnd"/>
      <w:r w:rsidRPr="00327286">
        <w:rPr>
          <w:rFonts w:cs="Arial"/>
          <w:sz w:val="20"/>
          <w:szCs w:val="20"/>
        </w:rPr>
        <w:t xml:space="preserve"> que se debe dejar establecido en la redacción de este nuevo artículo que esta modificación de la jornada laboral excluye de la limitación de jornada de trabajo a </w:t>
      </w:r>
      <w:r w:rsidR="00A859D4" w:rsidRPr="00327286">
        <w:rPr>
          <w:rFonts w:cs="Arial"/>
          <w:sz w:val="20"/>
          <w:szCs w:val="20"/>
        </w:rPr>
        <w:t>Las personas trabajadoras</w:t>
      </w:r>
      <w:r w:rsidRPr="00327286">
        <w:rPr>
          <w:rFonts w:cs="Arial"/>
          <w:sz w:val="20"/>
          <w:szCs w:val="20"/>
        </w:rPr>
        <w:t xml:space="preserve"> que presten servicios como gerentes, administradores, apoderados con facultades de administración y todos aquellos que trabajen sin fiscalización superior inmediata en razón de la naturaleza de las labores desempeñadas.</w:t>
      </w:r>
    </w:p>
    <w:p w14:paraId="67A549A9" w14:textId="7DBFC1D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 xml:space="preserve">ESTE CUADRO ES EXPLICATIVO Y DEBE SER ELIMINADO POSTERIOR A LA MODIFICACIÓN DE ESTE ART. DEL REGLAMENTO, SEGÚN LO QUE ESTABLEZCA LA </w:t>
      </w:r>
      <w:r w:rsidR="00561E1C" w:rsidRPr="00327286">
        <w:rPr>
          <w:rFonts w:cs="Arial"/>
          <w:b/>
          <w:bCs/>
          <w:color w:val="12431D" w:themeColor="text2" w:themeShade="BF"/>
          <w:sz w:val="20"/>
        </w:rPr>
        <w:t>ENTIDAD</w:t>
      </w:r>
      <w:r w:rsidR="0051027D" w:rsidRPr="00327286">
        <w:rPr>
          <w:rFonts w:cs="Arial"/>
          <w:b/>
          <w:bCs/>
          <w:color w:val="12431D" w:themeColor="text2" w:themeShade="BF"/>
          <w:sz w:val="20"/>
        </w:rPr>
        <w:t xml:space="preserve"> EMPLEADORA</w:t>
      </w:r>
      <w:r w:rsidRPr="00327286">
        <w:rPr>
          <w:rFonts w:cs="Arial"/>
          <w:b/>
          <w:bCs/>
          <w:color w:val="12431D" w:themeColor="text2" w:themeShade="BF"/>
          <w:sz w:val="20"/>
        </w:rPr>
        <w:t xml:space="preserve"> Y COMUNICADO A </w:t>
      </w:r>
      <w:r w:rsidR="0051027D" w:rsidRPr="00327286">
        <w:rPr>
          <w:rFonts w:cs="Arial"/>
          <w:b/>
          <w:bCs/>
          <w:color w:val="12431D" w:themeColor="text2" w:themeShade="BF"/>
          <w:sz w:val="20"/>
        </w:rPr>
        <w:t>TODAS LAS PERSONAS TRABAJADORAS</w:t>
      </w:r>
      <w:r w:rsidRPr="00327286">
        <w:rPr>
          <w:rFonts w:cs="Arial"/>
          <w:b/>
          <w:bCs/>
          <w:color w:val="12431D" w:themeColor="text2" w:themeShade="BF"/>
          <w:sz w:val="20"/>
        </w:rPr>
        <w:t xml:space="preserve">. </w:t>
      </w:r>
    </w:p>
    <w:p w14:paraId="44BBC690" w14:textId="77777777" w:rsidR="001D69E6" w:rsidRPr="00327286" w:rsidRDefault="001D69E6" w:rsidP="00DF2CC4">
      <w:pPr>
        <w:pStyle w:val="Articulo"/>
      </w:pPr>
      <w:r w:rsidRPr="00327286">
        <w:t>ARTICULO 25°</w:t>
      </w:r>
    </w:p>
    <w:p w14:paraId="72BD5ED9" w14:textId="7D0407E4" w:rsidR="001D69E6" w:rsidRPr="00327286" w:rsidRDefault="001D69E6" w:rsidP="00DF1BC2">
      <w:pPr>
        <w:pStyle w:val="Sinespaciado"/>
        <w:rPr>
          <w:lang w:val="es-CL"/>
        </w:rPr>
      </w:pPr>
      <w:r w:rsidRPr="00327286">
        <w:rPr>
          <w:lang w:val="es-CL"/>
        </w:rPr>
        <w:t>La Jornada Ordinaria podrá excederse, y l</w:t>
      </w:r>
      <w:r w:rsidR="00122BC6" w:rsidRPr="00327286">
        <w:rPr>
          <w:lang w:val="es-CL"/>
        </w:rPr>
        <w:t>a</w:t>
      </w:r>
      <w:r w:rsidRPr="00327286">
        <w:rPr>
          <w:lang w:val="es-CL"/>
        </w:rPr>
        <w:t xml:space="preserve">s </w:t>
      </w:r>
      <w:r w:rsidR="00122BC6" w:rsidRPr="00327286">
        <w:rPr>
          <w:lang w:val="es-CL"/>
        </w:rPr>
        <w:t>personas trabajadoras</w:t>
      </w:r>
      <w:r w:rsidRPr="00327286">
        <w:rPr>
          <w:lang w:val="es-CL"/>
        </w:rPr>
        <w:t xml:space="preserve"> tendrán la obligación de laborar, pero en la medida indispensable para evitar perjuicios en el funcionamiento de la </w:t>
      </w:r>
      <w:r w:rsidR="00561E1C" w:rsidRPr="00327286">
        <w:rPr>
          <w:lang w:val="es-CL"/>
        </w:rPr>
        <w:t>Entidad</w:t>
      </w:r>
      <w:r w:rsidR="00A859D4" w:rsidRPr="00327286">
        <w:rPr>
          <w:lang w:val="es-CL"/>
        </w:rPr>
        <w:t xml:space="preserve"> empleadora</w:t>
      </w:r>
      <w:r w:rsidRPr="00327286">
        <w:rPr>
          <w:lang w:val="es-CL"/>
        </w:rPr>
        <w:t>, en algunos de los siguientes casos:</w:t>
      </w:r>
    </w:p>
    <w:p w14:paraId="3F8A96B6" w14:textId="77777777" w:rsidR="001D69E6" w:rsidRPr="00327286" w:rsidRDefault="001D69E6" w:rsidP="00DF2CC4">
      <w:pPr>
        <w:pStyle w:val="Prrafodelista"/>
      </w:pPr>
      <w:r w:rsidRPr="00327286">
        <w:t>Cuando sobrevengan fuerza mayor o caso fortuito.</w:t>
      </w:r>
    </w:p>
    <w:p w14:paraId="42C48767" w14:textId="77777777" w:rsidR="001D69E6" w:rsidRPr="00327286" w:rsidRDefault="001D69E6" w:rsidP="00DF2CC4">
      <w:pPr>
        <w:pStyle w:val="Prrafodelista"/>
      </w:pPr>
      <w:r w:rsidRPr="00327286">
        <w:t>Cuando deban impedirse accidentes.</w:t>
      </w:r>
    </w:p>
    <w:p w14:paraId="088B589B" w14:textId="77777777" w:rsidR="001D69E6" w:rsidRPr="00327286" w:rsidRDefault="001D69E6" w:rsidP="00DF2CC4">
      <w:pPr>
        <w:pStyle w:val="Prrafodelista"/>
      </w:pPr>
      <w:r w:rsidRPr="00327286">
        <w:t>Cuando deban efectuarse arreglos o reparaciones impostergables en las maquinarias o instalaciones.</w:t>
      </w:r>
    </w:p>
    <w:p w14:paraId="0BA06C5B" w14:textId="08B1A029" w:rsidR="001D69E6" w:rsidRPr="00327286" w:rsidRDefault="001D69E6" w:rsidP="00DF2CC4">
      <w:r w:rsidRPr="00327286">
        <w:t xml:space="preserve">En estos casos, las horas trabajadas en exceso se </w:t>
      </w:r>
      <w:r w:rsidR="00DF2CC4" w:rsidRPr="00327286">
        <w:t>pagarán</w:t>
      </w:r>
      <w:r w:rsidRPr="00327286">
        <w:t xml:space="preserve"> como extraordinarias </w:t>
      </w:r>
      <w:proofErr w:type="gramStart"/>
      <w:r w:rsidRPr="00327286">
        <w:t>de acuerdo al</w:t>
      </w:r>
      <w:proofErr w:type="gramEnd"/>
      <w:r w:rsidRPr="00327286">
        <w:t xml:space="preserve"> Art. 29 del Código del Trabajo.</w:t>
      </w:r>
    </w:p>
    <w:p w14:paraId="2159EDCF" w14:textId="77777777" w:rsidR="00DF2CC4" w:rsidRPr="00327286" w:rsidRDefault="00DF2CC4" w:rsidP="00DF2CC4">
      <w:pPr>
        <w:rPr>
          <w:sz w:val="18"/>
        </w:rPr>
      </w:pPr>
    </w:p>
    <w:p w14:paraId="02AB71FD" w14:textId="388D51C1" w:rsidR="001D69E6" w:rsidRPr="00327286" w:rsidRDefault="00392D9C" w:rsidP="00E04C3B">
      <w:pPr>
        <w:pStyle w:val="Ttulo3"/>
      </w:pPr>
      <w:bookmarkStart w:id="22" w:name="_Toc9896460"/>
      <w:bookmarkStart w:id="23" w:name="_Toc188579890"/>
      <w:r w:rsidRPr="00327286">
        <w:t>Párrafo 3 - Descanso dentro de la jornada</w:t>
      </w:r>
      <w:bookmarkEnd w:id="22"/>
      <w:bookmarkEnd w:id="23"/>
    </w:p>
    <w:p w14:paraId="76E16BA6" w14:textId="77777777" w:rsidR="001D69E6" w:rsidRPr="00327286" w:rsidRDefault="001D69E6" w:rsidP="00DF2CC4">
      <w:pPr>
        <w:pStyle w:val="Articulo"/>
      </w:pPr>
      <w:r w:rsidRPr="00327286">
        <w:t>ARTICULO 26°</w:t>
      </w:r>
    </w:p>
    <w:p w14:paraId="2E329E91" w14:textId="1204D86C" w:rsidR="001D69E6" w:rsidRPr="00327286" w:rsidRDefault="001D69E6" w:rsidP="00DF2CC4">
      <w:r w:rsidRPr="00327286">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0087A7A4" w14:textId="77777777" w:rsidR="009F22AB" w:rsidRPr="00327286" w:rsidRDefault="009F22AB" w:rsidP="00DF2CC4"/>
    <w:p w14:paraId="1E9C50AC" w14:textId="77777777" w:rsidR="001D69E6" w:rsidRPr="00327286" w:rsidRDefault="001D69E6" w:rsidP="00DF2CC4">
      <w:pPr>
        <w:pStyle w:val="Articulo"/>
      </w:pPr>
      <w:r w:rsidRPr="00327286">
        <w:t>ARTICULO 27°</w:t>
      </w:r>
    </w:p>
    <w:p w14:paraId="6DCF90C7" w14:textId="5537CA9E" w:rsidR="001D69E6" w:rsidRPr="00327286" w:rsidRDefault="001D69E6" w:rsidP="00DF2CC4">
      <w:r w:rsidRPr="00327286">
        <w:t>L</w:t>
      </w:r>
      <w:r w:rsidR="00C61913" w:rsidRPr="00327286">
        <w:t>as personas trabajadoras</w:t>
      </w:r>
      <w:r w:rsidRPr="00327286">
        <w:t xml:space="preserve">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w:t>
      </w:r>
      <w:r w:rsidR="00561E1C" w:rsidRPr="00327286">
        <w:t>entidad</w:t>
      </w:r>
      <w:r w:rsidR="00A859D4" w:rsidRPr="00327286">
        <w:t xml:space="preserve"> empleadora</w:t>
      </w:r>
      <w:r w:rsidRPr="00327286">
        <w:t xml:space="preserve"> no podrá requerir de su parte, en este lapso, la prestación de servicios de ninguna naturaleza. Art 34 bis del Código del Trabajo.</w:t>
      </w:r>
    </w:p>
    <w:p w14:paraId="36342126" w14:textId="77777777" w:rsidR="001D69E6" w:rsidRPr="00327286" w:rsidRDefault="001D69E6" w:rsidP="00DF2CC4">
      <w:pPr>
        <w:pStyle w:val="Articulo"/>
      </w:pPr>
      <w:r w:rsidRPr="00327286">
        <w:t>ARTICULO 28°</w:t>
      </w:r>
    </w:p>
    <w:p w14:paraId="5A78E300" w14:textId="5E9EBAB4" w:rsidR="001D69E6" w:rsidRPr="00327286" w:rsidRDefault="001D69E6" w:rsidP="00DF2CC4">
      <w:r w:rsidRPr="00327286">
        <w:t>Los días domingo y aquellos que la ley declare festivos serán de descanso, salvo respecto de las actividades autorizadas por ley para trabajar en esos días. Se declara Día Nacional del Trabajo el 1º de mayo de cada año. Este día será feriado</w:t>
      </w:r>
      <w:r w:rsidR="00A31F8C" w:rsidRPr="00327286">
        <w:t>, d</w:t>
      </w:r>
      <w:r w:rsidRPr="00327286">
        <w:t>e conformidad al Art. 35 del Código del Trabajo</w:t>
      </w:r>
    </w:p>
    <w:p w14:paraId="00FE86B3" w14:textId="77777777" w:rsidR="001D69E6" w:rsidRPr="00327286" w:rsidRDefault="001D69E6" w:rsidP="00DF2CC4">
      <w:pPr>
        <w:pStyle w:val="Articulo"/>
      </w:pPr>
      <w:r w:rsidRPr="00327286">
        <w:t>ARTICULO 29°</w:t>
      </w:r>
    </w:p>
    <w:p w14:paraId="3F82237F" w14:textId="77777777" w:rsidR="001D69E6" w:rsidRPr="00327286" w:rsidRDefault="001D69E6" w:rsidP="00DF2CC4">
      <w:r w:rsidRPr="00327286">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327286" w:rsidRDefault="001D69E6" w:rsidP="00DF2CC4">
      <w:r w:rsidRPr="00327286">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rsidRPr="00327286">
        <w:t xml:space="preserve"> </w:t>
      </w:r>
      <w:r w:rsidRPr="00327286">
        <w:t>del Art. 38 del Código del Trabajo.</w:t>
      </w:r>
    </w:p>
    <w:p w14:paraId="4CDA4365" w14:textId="77777777" w:rsidR="001D69E6" w:rsidRPr="00327286" w:rsidRDefault="001D69E6" w:rsidP="00DF2CC4">
      <w:pPr>
        <w:pStyle w:val="Articulo"/>
      </w:pPr>
      <w:r w:rsidRPr="00327286">
        <w:t>ARTICULO 30°</w:t>
      </w:r>
    </w:p>
    <w:p w14:paraId="6C585194" w14:textId="31C7C12C" w:rsidR="001D69E6" w:rsidRPr="00327286" w:rsidRDefault="001D69E6" w:rsidP="00DF2CC4">
      <w:r w:rsidRPr="00327286">
        <w:t>L</w:t>
      </w:r>
      <w:r w:rsidR="0025373D" w:rsidRPr="00327286">
        <w:t>as personas trabajadoras</w:t>
      </w:r>
      <w:r w:rsidRPr="00327286">
        <w:rPr>
          <w:color w:val="FF0000"/>
        </w:rPr>
        <w:t xml:space="preserve"> </w:t>
      </w:r>
      <w:r w:rsidRPr="00327286">
        <w:t xml:space="preserve">se regirán, en general, por los turnos contenidos en el </w:t>
      </w:r>
      <w:r w:rsidRPr="00327286">
        <w:rPr>
          <w:b/>
          <w:color w:val="13C045"/>
        </w:rPr>
        <w:t>Anexo N°1</w:t>
      </w:r>
      <w:r w:rsidRPr="00327286">
        <w:rPr>
          <w:color w:val="13C045"/>
        </w:rPr>
        <w:t xml:space="preserve"> </w:t>
      </w:r>
      <w:r w:rsidRPr="00327286">
        <w:t xml:space="preserve">de este Reglamento, sobre “Jornadas Normales y por Sistemas de Turnos para Trabajadores de la </w:t>
      </w:r>
      <w:r w:rsidR="00561E1C" w:rsidRPr="00327286">
        <w:t>Entidad</w:t>
      </w:r>
      <w:r w:rsidR="00A859D4" w:rsidRPr="00327286">
        <w:t xml:space="preserve"> empleadora</w:t>
      </w:r>
      <w:r w:rsidRPr="00327286">
        <w:t>”, el que deberá entenderse que forma parte integrante de este Reglamento y de los contratos individuales de trabajo, para todos los efectos a que haya lugar.</w:t>
      </w:r>
    </w:p>
    <w:p w14:paraId="133E9D72" w14:textId="77777777" w:rsidR="001D69E6" w:rsidRPr="00327286" w:rsidRDefault="001D69E6" w:rsidP="00DF2CC4">
      <w:pPr>
        <w:rPr>
          <w:sz w:val="20"/>
        </w:rPr>
      </w:pPr>
    </w:p>
    <w:p w14:paraId="642AC97F" w14:textId="3E44AC0B" w:rsidR="001D69E6" w:rsidRPr="00327286" w:rsidRDefault="00392D9C" w:rsidP="00E04C3B">
      <w:pPr>
        <w:pStyle w:val="Ttulo3"/>
      </w:pPr>
      <w:bookmarkStart w:id="24" w:name="_Toc9896461"/>
      <w:bookmarkStart w:id="25" w:name="_Toc188579891"/>
      <w:r w:rsidRPr="00327286">
        <w:t>Párrafo 4 - De la jornada extraordinaria</w:t>
      </w:r>
      <w:bookmarkEnd w:id="24"/>
      <w:bookmarkEnd w:id="25"/>
    </w:p>
    <w:p w14:paraId="66B65922" w14:textId="77777777" w:rsidR="001D69E6" w:rsidRPr="00327286" w:rsidRDefault="001D69E6" w:rsidP="00DF2CC4">
      <w:pPr>
        <w:pStyle w:val="Articulo"/>
      </w:pPr>
      <w:r w:rsidRPr="00327286">
        <w:t>ARTICULO 31°</w:t>
      </w:r>
    </w:p>
    <w:p w14:paraId="7C865E57" w14:textId="5E0917DB" w:rsidR="001D69E6" w:rsidRPr="00327286" w:rsidRDefault="001D69E6" w:rsidP="00DF2CC4">
      <w:pPr>
        <w:rPr>
          <w:color w:val="FFFFFF"/>
        </w:rPr>
      </w:pPr>
      <w:r w:rsidRPr="00327286">
        <w:t xml:space="preserve">Se entiende por Jornada Extraordinaria la que excede del máximo legal o de la pactada contractualmente, si fuese menor. Las horas extraordinarias solo podrán pactarse para atender necesidades o situaciones temporales de la </w:t>
      </w:r>
      <w:r w:rsidR="00561E1C" w:rsidRPr="00327286">
        <w:t>Entidad</w:t>
      </w:r>
      <w:r w:rsidR="00A859D4" w:rsidRPr="00327286">
        <w:t xml:space="preserve"> empleadora</w:t>
      </w:r>
      <w:r w:rsidRPr="00327286">
        <w:t>. Dichos pactos deberán constar por escrito y tener una vigencia transitoria no superior a tres meses, pudiendo renovarse por acuerdo de las partes según se establece en el Art. 30 del Código el Trabajo.</w:t>
      </w:r>
    </w:p>
    <w:p w14:paraId="6B5E6FA2" w14:textId="77777777" w:rsidR="001D69E6" w:rsidRPr="00327286" w:rsidRDefault="001D69E6" w:rsidP="00DF2CC4">
      <w:pPr>
        <w:pStyle w:val="Articulo"/>
      </w:pPr>
      <w:r w:rsidRPr="00327286">
        <w:t>ARTICULO 32°</w:t>
      </w:r>
    </w:p>
    <w:p w14:paraId="20ED9616" w14:textId="0122B65E" w:rsidR="001D69E6" w:rsidRPr="00327286" w:rsidRDefault="001D69E6" w:rsidP="00DF2CC4">
      <w:r w:rsidRPr="00327286">
        <w:t>Ning</w:t>
      </w:r>
      <w:r w:rsidR="00C522D2" w:rsidRPr="00327286">
        <w:t>una persona trabajadora</w:t>
      </w:r>
      <w:r w:rsidRPr="00327286">
        <w:t xml:space="preserve"> podrá trabajar horas extraordinarias si estas no han sido previamente pactadas por escrito con el respectivo jefe del área o con la Jefatura en quien se delegue esta responsabilidad, </w:t>
      </w:r>
      <w:proofErr w:type="gramStart"/>
      <w:r w:rsidRPr="00327286">
        <w:t>de acuerdo al</w:t>
      </w:r>
      <w:proofErr w:type="gramEnd"/>
      <w:r w:rsidRPr="00327286">
        <w:t xml:space="preserve"> Art. 32 del Código el Trabajo y Art. único, Nº 11 Ley Nº 19.759.</w:t>
      </w:r>
    </w:p>
    <w:p w14:paraId="7D02AB66" w14:textId="77777777" w:rsidR="001D69E6" w:rsidRPr="00327286" w:rsidRDefault="001D69E6" w:rsidP="00DF2CC4">
      <w:pPr>
        <w:pStyle w:val="Articulo"/>
      </w:pPr>
      <w:r w:rsidRPr="00327286">
        <w:t>ARTICULO 33°</w:t>
      </w:r>
    </w:p>
    <w:p w14:paraId="6A7666E8" w14:textId="34296FAD" w:rsidR="001D69E6" w:rsidRPr="00327286" w:rsidRDefault="001D69E6" w:rsidP="00DF2CC4">
      <w:r w:rsidRPr="00327286">
        <w:t>Las horas extraordinarias devengadas hasta el día 20 de cada mes, y así sucesivamente, se pagarán con el recargo legal o el convencional vigente que corresponda</w:t>
      </w:r>
      <w:r w:rsidR="003654BC" w:rsidRPr="00327286">
        <w:t xml:space="preserve"> y su ajuste y pago se harán </w:t>
      </w:r>
      <w:r w:rsidRPr="00327286">
        <w:t>juntamente con la remuneración mensual de</w:t>
      </w:r>
      <w:r w:rsidR="00B278CE" w:rsidRPr="00327286">
        <w:t xml:space="preserve"> la persona trabajadora</w:t>
      </w:r>
      <w:r w:rsidRPr="00327286">
        <w:t>. El derecho a cobrar horas extraordinarias prescribe en el plazo de seis meses contado desde la fecha en que debieron ser pagadas.</w:t>
      </w:r>
    </w:p>
    <w:p w14:paraId="2A129089" w14:textId="0A7FAE3B" w:rsidR="001D69E6" w:rsidRPr="00327286" w:rsidRDefault="001D69E6" w:rsidP="00DF2CC4">
      <w:r w:rsidRPr="00327286">
        <w:t xml:space="preserve">No se considerará trabajo extraordinario el tiempo laborado para reponer permisos concedidos, siempre que la compensación de estos haya sido solicitada por escrito por el trabajador y autorizada de igual forma por la Jefatura directa o habilitada para tal efecto </w:t>
      </w:r>
      <w:proofErr w:type="gramStart"/>
      <w:r w:rsidRPr="00327286">
        <w:t>de acuerdo al</w:t>
      </w:r>
      <w:proofErr w:type="gramEnd"/>
      <w:r w:rsidRPr="00327286">
        <w:t xml:space="preserve"> Art. 32 del Código el Trabajo y Art. único, Nº 11 Ley Nº 19.759.</w:t>
      </w:r>
    </w:p>
    <w:p w14:paraId="5F4BCF25" w14:textId="77777777" w:rsidR="00DF2CC4" w:rsidRPr="00327286" w:rsidRDefault="00DF2CC4" w:rsidP="00DF2CC4"/>
    <w:p w14:paraId="142F2625" w14:textId="2341D018" w:rsidR="001D69E6" w:rsidRPr="00327286" w:rsidRDefault="00392D9C" w:rsidP="00E04C3B">
      <w:pPr>
        <w:pStyle w:val="Ttulo3"/>
      </w:pPr>
      <w:bookmarkStart w:id="26" w:name="_Toc9896462"/>
      <w:bookmarkStart w:id="27" w:name="_Toc188579892"/>
      <w:r w:rsidRPr="00327286">
        <w:t>Párrafo 5 - Trabajadores exceptuados de la limitación de jornada</w:t>
      </w:r>
      <w:bookmarkEnd w:id="26"/>
      <w:bookmarkEnd w:id="27"/>
    </w:p>
    <w:p w14:paraId="295396D2" w14:textId="77777777" w:rsidR="001D69E6" w:rsidRPr="00327286" w:rsidRDefault="001D69E6" w:rsidP="00DF2CC4">
      <w:pPr>
        <w:pStyle w:val="Articulo"/>
      </w:pPr>
      <w:r w:rsidRPr="00327286">
        <w:t>ARTICULO 34°</w:t>
      </w:r>
    </w:p>
    <w:p w14:paraId="06CDB05D" w14:textId="43B1092E" w:rsidR="001D69E6" w:rsidRPr="00327286" w:rsidRDefault="001D69E6" w:rsidP="00DF2CC4">
      <w:r w:rsidRPr="00327286">
        <w:t xml:space="preserve">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w:t>
      </w:r>
      <w:r w:rsidR="00561E1C" w:rsidRPr="00327286">
        <w:t>Entidad</w:t>
      </w:r>
      <w:r w:rsidR="00A859D4" w:rsidRPr="00327286">
        <w:t xml:space="preserve"> empleadora</w:t>
      </w:r>
      <w:r w:rsidRPr="00327286">
        <w:t>, como los expertos en prevención de riesgos, cobradores, inspectores, promotores y otros. También quedarán excluidos de la limitación de jornada, l</w:t>
      </w:r>
      <w:r w:rsidR="00C11E42" w:rsidRPr="00327286">
        <w:t xml:space="preserve">as personas trabajadoras </w:t>
      </w:r>
      <w:r w:rsidRPr="00327286">
        <w:t>contratad</w:t>
      </w:r>
      <w:r w:rsidR="00C11E42" w:rsidRPr="00327286">
        <w:t>a</w:t>
      </w:r>
      <w:r w:rsidRPr="00327286">
        <w:t xml:space="preserve">s para que presten sus servicios preferentemente fuera del lugar o sitio de funcionamiento de la </w:t>
      </w:r>
      <w:r w:rsidR="00561E1C" w:rsidRPr="00327286">
        <w:t>entidad</w:t>
      </w:r>
      <w:r w:rsidR="00B278CE" w:rsidRPr="00327286">
        <w:t xml:space="preserve"> empleadora</w:t>
      </w:r>
      <w:r w:rsidRPr="00327286">
        <w:t>,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327286" w:rsidRDefault="001D69E6" w:rsidP="00DF2CC4">
      <w:pPr>
        <w:pStyle w:val="Articulo"/>
      </w:pPr>
      <w:r w:rsidRPr="00327286">
        <w:t>ARTICULO 35°</w:t>
      </w:r>
    </w:p>
    <w:p w14:paraId="639A3E45" w14:textId="3AC6D8A8" w:rsidR="001D69E6" w:rsidRPr="00327286" w:rsidRDefault="001D69E6" w:rsidP="00DF2CC4">
      <w:r w:rsidRPr="00327286">
        <w:t>De la circunstancia de encontrarse un</w:t>
      </w:r>
      <w:r w:rsidR="00A859D4" w:rsidRPr="00327286">
        <w:t>a persona trabajadora</w:t>
      </w:r>
      <w:r w:rsidRPr="00327286">
        <w:t xml:space="preserve"> exceptuado de limitación de jornada, deberá dejarse constancia en su Contrato de Trabajo</w:t>
      </w:r>
      <w:r w:rsidR="00A31F8C" w:rsidRPr="00327286">
        <w:t xml:space="preserve"> (Art. 22 del Código de Trabajo)</w:t>
      </w:r>
      <w:r w:rsidRPr="00327286">
        <w:t>.</w:t>
      </w:r>
    </w:p>
    <w:p w14:paraId="3CCD0F3A" w14:textId="77777777" w:rsidR="001D69E6" w:rsidRPr="00327286" w:rsidRDefault="001D69E6" w:rsidP="00DF2CC4">
      <w:pPr>
        <w:pStyle w:val="Articulo"/>
      </w:pPr>
      <w:r w:rsidRPr="00327286">
        <w:t>ARTICULO 36°</w:t>
      </w:r>
    </w:p>
    <w:p w14:paraId="21CDE9FB" w14:textId="6D2D4C2A" w:rsidR="001D69E6" w:rsidRPr="00327286" w:rsidRDefault="001D69E6" w:rsidP="00DF2CC4">
      <w:r w:rsidRPr="00327286">
        <w:t>L</w:t>
      </w:r>
      <w:r w:rsidR="00A859D4" w:rsidRPr="00327286">
        <w:t>as personas trabajadoras</w:t>
      </w:r>
      <w:r w:rsidRPr="00327286">
        <w:t xml:space="preserve"> exceptuados de limitación de jornada no estarán obligados a registrarse en los sistemas de control de asistencia y determinación de las horas de trabajo que existan en la </w:t>
      </w:r>
      <w:r w:rsidR="00561E1C" w:rsidRPr="00327286">
        <w:t>Entidad</w:t>
      </w:r>
      <w:r w:rsidR="00A859D4" w:rsidRPr="00327286">
        <w:t xml:space="preserve"> empleadora</w:t>
      </w:r>
      <w:r w:rsidRPr="00327286">
        <w:t>, no teniendo derecho a impetrar o percibir pago alguno por concepto de horas extraordinarias.</w:t>
      </w:r>
    </w:p>
    <w:p w14:paraId="68D4A00A" w14:textId="77777777" w:rsidR="00DF2CC4" w:rsidRPr="00327286" w:rsidRDefault="00DF2CC4" w:rsidP="00DF2CC4">
      <w:pPr>
        <w:rPr>
          <w:sz w:val="20"/>
        </w:rPr>
      </w:pPr>
    </w:p>
    <w:p w14:paraId="5DB2E6E6" w14:textId="1E104192" w:rsidR="001D69E6" w:rsidRPr="00327286" w:rsidRDefault="00392D9C" w:rsidP="00E04C3B">
      <w:pPr>
        <w:pStyle w:val="Ttulo3"/>
      </w:pPr>
      <w:bookmarkStart w:id="28" w:name="_Toc9896463"/>
      <w:bookmarkStart w:id="29" w:name="_Toc188579893"/>
      <w:r w:rsidRPr="00327286">
        <w:t>Párrafo 6 - De la jornada parcial</w:t>
      </w:r>
      <w:bookmarkEnd w:id="28"/>
      <w:bookmarkEnd w:id="29"/>
    </w:p>
    <w:p w14:paraId="412C70A3" w14:textId="77777777" w:rsidR="001D69E6" w:rsidRPr="00327286" w:rsidRDefault="001D69E6" w:rsidP="00DF2CC4">
      <w:pPr>
        <w:pStyle w:val="Articulo"/>
      </w:pPr>
      <w:r w:rsidRPr="00327286">
        <w:t>ARTICULO 37°</w:t>
      </w:r>
    </w:p>
    <w:p w14:paraId="60EA067D" w14:textId="28D04F91" w:rsidR="001D69E6" w:rsidRPr="00327286" w:rsidRDefault="00A859D4" w:rsidP="00DF2CC4">
      <w:r w:rsidRPr="00327286">
        <w:t>Las personas trabajadoras</w:t>
      </w:r>
      <w:r w:rsidR="001D69E6" w:rsidRPr="00327286">
        <w:t xml:space="preserve"> que fueren contratados por la </w:t>
      </w:r>
      <w:r w:rsidR="00561E1C" w:rsidRPr="00327286">
        <w:t>Entidad</w:t>
      </w:r>
      <w:r w:rsidRPr="00327286">
        <w:t xml:space="preserve"> empleadora</w:t>
      </w:r>
      <w:r w:rsidR="001D69E6" w:rsidRPr="00327286">
        <w:rPr>
          <w:color w:val="FF0000"/>
        </w:rPr>
        <w:t xml:space="preserve"> </w:t>
      </w:r>
      <w:r w:rsidR="001D69E6" w:rsidRPr="00327286">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Pr="00327286" w:rsidRDefault="00DF2CC4">
      <w:pPr>
        <w:spacing w:after="0" w:line="240" w:lineRule="auto"/>
      </w:pPr>
      <w:r w:rsidRPr="00327286">
        <w:br w:type="page"/>
      </w:r>
    </w:p>
    <w:p w14:paraId="7F081257" w14:textId="0D4BB67E" w:rsidR="001D69E6" w:rsidRPr="00327286" w:rsidRDefault="00F67695" w:rsidP="008B477C">
      <w:pPr>
        <w:pStyle w:val="Ttulo2"/>
      </w:pPr>
      <w:bookmarkStart w:id="30" w:name="_Toc9896464"/>
      <w:bookmarkStart w:id="31" w:name="_Toc188579894"/>
      <w:r w:rsidRPr="00327286">
        <w:t>Capítulo VII</w:t>
      </w:r>
      <w:r w:rsidR="00392D9C" w:rsidRPr="00327286">
        <w:t xml:space="preserve"> -</w:t>
      </w:r>
      <w:r w:rsidRPr="00327286">
        <w:t xml:space="preserve"> De las remuneraciones</w:t>
      </w:r>
      <w:bookmarkEnd w:id="30"/>
      <w:bookmarkEnd w:id="31"/>
    </w:p>
    <w:p w14:paraId="6FEAF14A" w14:textId="77777777" w:rsidR="001D69E6" w:rsidRPr="00327286" w:rsidRDefault="001D69E6" w:rsidP="00DF2CC4">
      <w:pPr>
        <w:pStyle w:val="Articulo"/>
      </w:pPr>
      <w:r w:rsidRPr="00327286">
        <w:t>ARTICULO 38°</w:t>
      </w:r>
    </w:p>
    <w:p w14:paraId="23378B83" w14:textId="5FBD224C" w:rsidR="001D69E6" w:rsidRPr="00327286" w:rsidRDefault="001D69E6" w:rsidP="00DF2CC4">
      <w:r w:rsidRPr="00327286">
        <w:t xml:space="preserve">Se entiende por remuneración la contraprestación en dinero y las adicionales en especie avaluadas en dinero que deben percibir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por causa del Contrato de Trabajo </w:t>
      </w:r>
      <w:proofErr w:type="gramStart"/>
      <w:r w:rsidRPr="00327286">
        <w:t>de acuerdo a</w:t>
      </w:r>
      <w:proofErr w:type="gramEnd"/>
      <w:r w:rsidRPr="00327286">
        <w:t xml:space="preserve"> los Art. 7,10 y 41 del Código del Trabajo y Art. único, Nº 6 Ley Nº 19.759.</w:t>
      </w:r>
    </w:p>
    <w:p w14:paraId="20DDD3E2" w14:textId="43063855" w:rsidR="001D69E6" w:rsidRPr="00327286" w:rsidRDefault="001D69E6" w:rsidP="00DF2CC4">
      <w:r w:rsidRPr="00327286">
        <w:t xml:space="preserve">No constituyen remuneración las asignaciones de movilización, de pérdida de caja, de desgaste de </w:t>
      </w:r>
      <w:r w:rsidR="00063F87" w:rsidRPr="00327286">
        <w:t>h</w:t>
      </w:r>
      <w:r w:rsidRPr="00327286">
        <w:t>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37E464D4" w:rsidR="001D69E6" w:rsidRPr="00327286" w:rsidRDefault="001D69E6" w:rsidP="00DF2CC4">
      <w:r w:rsidRPr="00327286">
        <w:t>La remuneración que percibirán</w:t>
      </w:r>
      <w:r w:rsidR="00A41E82" w:rsidRPr="00327286">
        <w:t xml:space="preserve"> l</w:t>
      </w:r>
      <w:r w:rsidR="00A859D4" w:rsidRPr="00327286">
        <w:t>as personas trabajadoras</w:t>
      </w:r>
      <w:r w:rsidRPr="00327286">
        <w:t xml:space="preserve"> de la </w:t>
      </w:r>
      <w:r w:rsidR="00561E1C" w:rsidRPr="00327286">
        <w:t>Entidad</w:t>
      </w:r>
      <w:r w:rsidR="00A859D4" w:rsidRPr="00327286">
        <w:t xml:space="preserve"> empleadora</w:t>
      </w:r>
      <w:r w:rsidRPr="00327286">
        <w:t xml:space="preserve"> será aquella que en cada caso particular se estipule en el respectivo contrato individual de trabajo o la que eventualmente pudiere pactarse en otra convención autorizada por la Ley.</w:t>
      </w:r>
    </w:p>
    <w:p w14:paraId="49229E96" w14:textId="77777777" w:rsidR="001D69E6" w:rsidRPr="00327286" w:rsidRDefault="001D69E6" w:rsidP="00DF2CC4">
      <w:pPr>
        <w:pStyle w:val="Articulo"/>
      </w:pPr>
      <w:r w:rsidRPr="00327286">
        <w:t>ARTICULO 39°</w:t>
      </w:r>
    </w:p>
    <w:p w14:paraId="502AC57F" w14:textId="77777777" w:rsidR="001D69E6" w:rsidRPr="00327286" w:rsidRDefault="001D69E6" w:rsidP="00DF2CC4">
      <w:r w:rsidRPr="00327286">
        <w:t>Las remuneraciones se pagarán en moneda de curso legal, por mes vencido, a más tardar el último día hábil de cada mes, conforme lo dispuesto en el Art. 54 del Código del Trabajo.</w:t>
      </w:r>
    </w:p>
    <w:p w14:paraId="30583C52" w14:textId="77777777" w:rsidR="001D69E6" w:rsidRPr="00327286" w:rsidRDefault="001D69E6" w:rsidP="00DF1BC2">
      <w:pPr>
        <w:pStyle w:val="Articulo"/>
      </w:pPr>
      <w:r w:rsidRPr="00327286">
        <w:t>ARTICULO 40°</w:t>
      </w:r>
    </w:p>
    <w:p w14:paraId="440EF579" w14:textId="13337264" w:rsidR="001D69E6" w:rsidRPr="00327286" w:rsidRDefault="001D69E6" w:rsidP="00DF2CC4">
      <w:r w:rsidRPr="00327286">
        <w:t xml:space="preserve">Las remuneraciones se pagarán en día de trabajo, entre lunes y viernes, en el lugar en que </w:t>
      </w:r>
      <w:r w:rsidR="00A41E82" w:rsidRPr="00327286">
        <w:t>la persona trabajadora</w:t>
      </w:r>
      <w:r w:rsidRPr="00327286">
        <w:t xml:space="preserve"> preste sus servicios y dentro de la hora siguiente a la terminación de la jornada. Las partes podrán acordar otros días, otras formas de pago u horas de pago.</w:t>
      </w:r>
    </w:p>
    <w:p w14:paraId="540BD2C1" w14:textId="35E68E44" w:rsidR="001D69E6" w:rsidRPr="00327286" w:rsidRDefault="001D69E6" w:rsidP="00DF2CC4">
      <w:r w:rsidRPr="00327286">
        <w:t xml:space="preserve">Para mayor seguridad y facilidad de pago, </w:t>
      </w:r>
      <w:r w:rsidRPr="00327286">
        <w:rPr>
          <w:b/>
          <w:color w:val="595054"/>
        </w:rPr>
        <w:t xml:space="preserve">la </w:t>
      </w:r>
      <w:r w:rsidR="00561E1C" w:rsidRPr="00327286">
        <w:rPr>
          <w:b/>
          <w:color w:val="595054"/>
        </w:rPr>
        <w:t>entidad</w:t>
      </w:r>
      <w:r w:rsidR="00A859D4" w:rsidRPr="00327286">
        <w:rPr>
          <w:b/>
          <w:color w:val="595054"/>
        </w:rPr>
        <w:t xml:space="preserve"> empleadora</w:t>
      </w:r>
      <w:r w:rsidRPr="00327286">
        <w:rPr>
          <w:b/>
          <w:color w:val="595054"/>
        </w:rPr>
        <w:t xml:space="preserve"> podrá depositar la remuneración</w:t>
      </w:r>
      <w:r w:rsidRPr="00327286">
        <w:rPr>
          <w:color w:val="595054"/>
        </w:rPr>
        <w:t xml:space="preserve"> </w:t>
      </w:r>
      <w:r w:rsidRPr="00327286">
        <w:t xml:space="preserve">del trabajador que así lo solicite, en la cuenta bancaria, previamente singularizada en su Contrato de Trabajo o en otro documento. En todo caso, </w:t>
      </w:r>
      <w:r w:rsidR="00412BD2" w:rsidRPr="00327286">
        <w:t>la persona trabajadora</w:t>
      </w:r>
      <w:r w:rsidRPr="00327286">
        <w:t xml:space="preserve"> deberá constatar el monto recibido en la liquidación de Sueldo. De conformidad al Art. 56 del Código del Trabajo.</w:t>
      </w:r>
    </w:p>
    <w:p w14:paraId="149156ED" w14:textId="77777777" w:rsidR="001D69E6" w:rsidRPr="00327286" w:rsidRDefault="001D69E6" w:rsidP="00DF2CC4">
      <w:pPr>
        <w:pStyle w:val="Articulo"/>
      </w:pPr>
      <w:r w:rsidRPr="00327286">
        <w:t>ARTICULO 41°</w:t>
      </w:r>
    </w:p>
    <w:p w14:paraId="26C06BC2" w14:textId="77777777" w:rsidR="001D69E6" w:rsidRPr="00327286" w:rsidRDefault="001D69E6" w:rsidP="00DF2CC4">
      <w:r w:rsidRPr="00327286">
        <w:t>En caso de dudas o reclamos respecto de la forma como se realizó la liquidación y de los montos recibidos, el trabajador podrá solicitar su aclaración a más tardar el día siguiente del pago, directamente o a través de sus Jefaturas.</w:t>
      </w:r>
    </w:p>
    <w:p w14:paraId="0363349E" w14:textId="57F79041" w:rsidR="001D69E6" w:rsidRPr="00327286" w:rsidRDefault="001D69E6" w:rsidP="00DF2CC4">
      <w:r w:rsidRPr="00327286">
        <w:t xml:space="preserve">En cumplimiento a lo dispuesto en el Art. 154 Numeral 6 del Código del Trabajo, el </w:t>
      </w:r>
      <w:r w:rsidRPr="00327286">
        <w:rPr>
          <w:b/>
          <w:color w:val="13C045"/>
        </w:rPr>
        <w:t>Anexo Nº 2</w:t>
      </w:r>
      <w:r w:rsidRPr="00327286">
        <w:rPr>
          <w:color w:val="13C045"/>
        </w:rPr>
        <w:t xml:space="preserve"> </w:t>
      </w:r>
      <w:r w:rsidRPr="00327286">
        <w:t xml:space="preserve">de este Reglamento contiene un registro que consigna los diversos cargos o funciones y sus características técnicas en el caso de </w:t>
      </w:r>
      <w:r w:rsidR="00561E1C" w:rsidRPr="00327286">
        <w:t>entidad</w:t>
      </w:r>
      <w:r w:rsidR="00A859D4" w:rsidRPr="00327286">
        <w:t xml:space="preserve"> empleadora</w:t>
      </w:r>
      <w:r w:rsidRPr="00327286">
        <w:t>s de doscientos trabajadores o más, esenciales.</w:t>
      </w:r>
    </w:p>
    <w:p w14:paraId="12543B60" w14:textId="77777777" w:rsidR="001D69E6" w:rsidRPr="00327286" w:rsidRDefault="001D69E6" w:rsidP="00DF2CC4">
      <w:r w:rsidRPr="00327286">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232FD000" w:rsidR="004B71E4" w:rsidRPr="00327286" w:rsidRDefault="001D69E6" w:rsidP="00DF2CC4">
      <w:r w:rsidRPr="00327286">
        <w:t>Cualquier solicitud de modificación del monto del anticipo deberá ser formulada por escrito por el trabajador, el cual comenzará a regir al mes siguiente de su petición.</w:t>
      </w:r>
    </w:p>
    <w:p w14:paraId="7C4B439F" w14:textId="77777777" w:rsidR="004B71E4" w:rsidRPr="00327286" w:rsidRDefault="004B71E4">
      <w:r w:rsidRPr="00327286">
        <w:br w:type="page"/>
      </w:r>
    </w:p>
    <w:p w14:paraId="65DA265B" w14:textId="77777777" w:rsidR="001D69E6" w:rsidRPr="00327286" w:rsidRDefault="001D69E6" w:rsidP="00DF2CC4">
      <w:pPr>
        <w:pStyle w:val="Articulo"/>
      </w:pPr>
      <w:bookmarkStart w:id="32" w:name="_Hlk92448523"/>
      <w:r w:rsidRPr="00327286">
        <w:t>ARTICULO 42°</w:t>
      </w:r>
    </w:p>
    <w:p w14:paraId="7CFE632C" w14:textId="15898681" w:rsidR="001D69E6" w:rsidRPr="00327286" w:rsidRDefault="001D69E6" w:rsidP="00DF2CC4">
      <w:r w:rsidRPr="00327286">
        <w:t>L</w:t>
      </w:r>
      <w:r w:rsidR="004B71E4" w:rsidRPr="00327286">
        <w:t xml:space="preserve">a </w:t>
      </w:r>
      <w:r w:rsidR="00561E1C" w:rsidRPr="00327286">
        <w:t>entidad</w:t>
      </w:r>
      <w:r w:rsidR="00A859D4" w:rsidRPr="00327286">
        <w:t xml:space="preserve"> empleadora</w:t>
      </w:r>
      <w:r w:rsidRPr="00327286">
        <w:t xml:space="preserve"> deberá deducir de las remuneraciones los impuestos que las graven, las cotizaciones de seguridad social, las cuotas sindicales en conformidad a la legislación respectiva y las obligaciones con instituciones de previsión o con organismos públicos. </w:t>
      </w:r>
      <w:bookmarkEnd w:id="32"/>
    </w:p>
    <w:p w14:paraId="27812E30" w14:textId="20A446FD" w:rsidR="001D69E6" w:rsidRPr="00327286" w:rsidRDefault="001D69E6" w:rsidP="00DF2CC4">
      <w:r w:rsidRPr="00327286">
        <w:t xml:space="preserve">Asimismo, podrá deducir de las remuneraciones, las sumas o porcentajes que </w:t>
      </w:r>
      <w:r w:rsidR="004B71E4" w:rsidRPr="00327286">
        <w:t xml:space="preserve">la </w:t>
      </w:r>
      <w:r w:rsidR="00561E1C" w:rsidRPr="00327286">
        <w:t>entidad</w:t>
      </w:r>
      <w:r w:rsidR="004B71E4" w:rsidRPr="00327286">
        <w:t xml:space="preserve"> empleadora y la persona trabajadora </w:t>
      </w:r>
      <w:r w:rsidRPr="00327286">
        <w:t>acuerden por escrito, destinados a otros pagos de cualquier naturaleza. El total de estas deducciones no podrá exceder del máximo establecido en el Art. 58 del Código del Trabajo.</w:t>
      </w:r>
    </w:p>
    <w:p w14:paraId="1BEF65CF" w14:textId="3D3BF377" w:rsidR="001D69E6" w:rsidRPr="00327286" w:rsidRDefault="001D69E6" w:rsidP="00DF2CC4">
      <w:r w:rsidRPr="00327286">
        <w:t xml:space="preserve">La </w:t>
      </w:r>
      <w:r w:rsidR="00561E1C" w:rsidRPr="00327286">
        <w:t>entidad</w:t>
      </w:r>
      <w:r w:rsidR="00A859D4" w:rsidRPr="00327286">
        <w:t xml:space="preserve"> empleadora</w:t>
      </w:r>
      <w:r w:rsidRPr="00327286">
        <w:t xml:space="preserve">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w:t>
      </w:r>
      <w:r w:rsidR="00561E1C" w:rsidRPr="00327286">
        <w:t>entidad</w:t>
      </w:r>
      <w:r w:rsidR="00A859D4" w:rsidRPr="00327286">
        <w:t xml:space="preserve"> empleadora</w:t>
      </w:r>
      <w:r w:rsidRPr="00327286">
        <w:t>.</w:t>
      </w:r>
    </w:p>
    <w:p w14:paraId="2C46182A" w14:textId="7C0F9D55" w:rsidR="00486646" w:rsidRPr="00327286" w:rsidRDefault="00486646" w:rsidP="00486646">
      <w:pPr>
        <w:adjustRightInd w:val="0"/>
        <w:spacing w:before="40" w:after="40"/>
        <w:rPr>
          <w:rFonts w:eastAsia="DINNextLTPro-Light" w:cs="Arial"/>
          <w:b/>
          <w:color w:val="13C045"/>
        </w:rPr>
      </w:pPr>
      <w:r w:rsidRPr="00327286">
        <w:rPr>
          <w:rFonts w:eastAsia="DINNextLTPro-Light" w:cs="Arial"/>
          <w:b/>
          <w:color w:val="13C045"/>
        </w:rPr>
        <w:t>ARTICULO 43°</w:t>
      </w:r>
    </w:p>
    <w:p w14:paraId="7B19E4B2" w14:textId="26B361B2" w:rsidR="00486646" w:rsidRPr="00327286" w:rsidRDefault="00486646" w:rsidP="00486646">
      <w:r w:rsidRPr="00327286">
        <w:t xml:space="preserve">La </w:t>
      </w:r>
      <w:r w:rsidR="00561E1C" w:rsidRPr="00327286">
        <w:t>entidad</w:t>
      </w:r>
      <w:r w:rsidR="00A859D4" w:rsidRPr="00327286">
        <w:t xml:space="preserve"> empleadora</w:t>
      </w:r>
      <w:r w:rsidRPr="00327286">
        <w:t xml:space="preserve"> deberá cumplir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327286" w:rsidRDefault="00486646" w:rsidP="00486646">
      <w:pPr>
        <w:adjustRightInd w:val="0"/>
        <w:spacing w:before="40" w:after="40"/>
        <w:rPr>
          <w:rFonts w:eastAsia="DINNextLTPro-Light" w:cs="Arial"/>
          <w:b/>
          <w:color w:val="13C045"/>
        </w:rPr>
      </w:pPr>
      <w:r w:rsidRPr="00327286">
        <w:rPr>
          <w:rFonts w:eastAsia="DINNextLTPro-Light" w:cs="Arial"/>
          <w:b/>
          <w:color w:val="13C045"/>
        </w:rPr>
        <w:t>ARTICULO 44°</w:t>
      </w:r>
    </w:p>
    <w:p w14:paraId="2B7D53A4" w14:textId="5D987137" w:rsidR="00486646" w:rsidRPr="00327286" w:rsidRDefault="00486646" w:rsidP="00486646">
      <w:r w:rsidRPr="00327286">
        <w:t xml:space="preserve">Las </w:t>
      </w:r>
      <w:r w:rsidR="00953F80" w:rsidRPr="00327286">
        <w:t>personas trabajadoras</w:t>
      </w:r>
      <w:r w:rsidRPr="00327286">
        <w:t xml:space="preserve"> que consideren infringido su derecho señalado en el artículo </w:t>
      </w:r>
      <w:proofErr w:type="gramStart"/>
      <w:r w:rsidRPr="00327286">
        <w:t>precedente,</w:t>
      </w:r>
      <w:proofErr w:type="gramEnd"/>
      <w:r w:rsidRPr="00327286">
        <w:t xml:space="preserve"> podrán presentar el correspondiente reclamo conforme al siguiente procedimiento:</w:t>
      </w:r>
    </w:p>
    <w:p w14:paraId="6D8CAD2B" w14:textId="044A5AC4" w:rsidR="00DF2CC4" w:rsidRPr="00327286" w:rsidRDefault="00486646" w:rsidP="00486646">
      <w:r w:rsidRPr="00327286">
        <w:t>●</w:t>
      </w:r>
      <w:r w:rsidRPr="00327286">
        <w:tab/>
        <w:t>Aquella</w:t>
      </w:r>
      <w:r w:rsidR="005E5B44" w:rsidRPr="00327286">
        <w:t>s</w:t>
      </w:r>
      <w:r w:rsidR="00953F80" w:rsidRPr="00327286">
        <w:t xml:space="preserve"> persona</w:t>
      </w:r>
      <w:r w:rsidR="005E5B44" w:rsidRPr="00327286">
        <w:t>s</w:t>
      </w:r>
      <w:r w:rsidR="00953F80" w:rsidRPr="00327286">
        <w:t xml:space="preserve"> trabajadora</w:t>
      </w:r>
      <w:r w:rsidR="005E5B44" w:rsidRPr="00327286">
        <w:t>s</w:t>
      </w:r>
      <w:r w:rsidRPr="00327286">
        <w:t xml:space="preserve"> legalmente habilitadas que consideren que se ha cometido una infracción al derecho a la igualdad de las remuneraciones, podrá reclamar por escrito mediante carta, señalando los nombres, apellidos y R.U.T. del denunciante y/o afectado, el cargo que ocupa y función que realiza en la </w:t>
      </w:r>
      <w:r w:rsidR="00561E1C" w:rsidRPr="00327286">
        <w:t>entidad</w:t>
      </w:r>
      <w:r w:rsidR="00A859D4" w:rsidRPr="00327286">
        <w:t xml:space="preserve"> empleadora</w:t>
      </w:r>
      <w:r w:rsidRPr="00327286">
        <w:t xml:space="preserve"> y cuál es su dependencia jerárquica, como también la forma en que se habría cometido o producido la infracción denunciada.</w:t>
      </w:r>
      <w:r w:rsidR="00DF2CC4" w:rsidRPr="00327286">
        <w:br w:type="page"/>
      </w:r>
    </w:p>
    <w:p w14:paraId="48DC45E1" w14:textId="37FB87E2" w:rsidR="001D69E6" w:rsidRPr="00327286" w:rsidRDefault="00392D9C" w:rsidP="00F67695">
      <w:pPr>
        <w:pStyle w:val="Ttulo2"/>
      </w:pPr>
      <w:bookmarkStart w:id="33" w:name="_Toc9896465"/>
      <w:bookmarkStart w:id="34" w:name="_Toc188579895"/>
      <w:r w:rsidRPr="00327286">
        <w:t>Capítulo VIII - Del feriado anual</w:t>
      </w:r>
      <w:bookmarkEnd w:id="33"/>
      <w:bookmarkEnd w:id="34"/>
    </w:p>
    <w:p w14:paraId="35C13F0E" w14:textId="01A24DEC" w:rsidR="001D69E6" w:rsidRPr="00327286" w:rsidRDefault="00A431B4" w:rsidP="00DF2CC4">
      <w:pPr>
        <w:pStyle w:val="Articulo"/>
      </w:pPr>
      <w:r w:rsidRPr="00327286">
        <w:t>ARTICULO 45</w:t>
      </w:r>
      <w:r w:rsidR="001D69E6" w:rsidRPr="00327286">
        <w:t>°</w:t>
      </w:r>
    </w:p>
    <w:p w14:paraId="0934F1DC" w14:textId="2275074C" w:rsidR="001D69E6" w:rsidRPr="00327286" w:rsidRDefault="00A859D4" w:rsidP="00DF2CC4">
      <w:r w:rsidRPr="00327286">
        <w:t>Las personas trabajadoras</w:t>
      </w:r>
      <w:r w:rsidR="001D69E6" w:rsidRPr="00327286">
        <w:t xml:space="preserve"> con más de un año de servicio en la </w:t>
      </w:r>
      <w:r w:rsidR="00561E1C" w:rsidRPr="00327286">
        <w:t>entidad</w:t>
      </w:r>
      <w:r w:rsidRPr="00327286">
        <w:t xml:space="preserve"> empleadora</w:t>
      </w:r>
      <w:r w:rsidR="001D69E6" w:rsidRPr="00327286">
        <w:rPr>
          <w:color w:val="FF0000"/>
        </w:rPr>
        <w:t xml:space="preserve"> </w:t>
      </w:r>
      <w:r w:rsidR="001D69E6" w:rsidRPr="00327286">
        <w:t xml:space="preserve">tendrán derecho a un feriado anual de quince días hábiles, con goce integro de remuneraciones, que se otorgará según lo pactado contractualmente. Para los efectos del feriado, el </w:t>
      </w:r>
      <w:proofErr w:type="gramStart"/>
      <w:r w:rsidR="001D69E6" w:rsidRPr="00327286">
        <w:t>día sábado</w:t>
      </w:r>
      <w:proofErr w:type="gramEnd"/>
      <w:r w:rsidR="001D69E6" w:rsidRPr="00327286">
        <w:t xml:space="preserve"> se considerará siempre inhábil. </w:t>
      </w:r>
    </w:p>
    <w:p w14:paraId="4F2F34CD" w14:textId="2843AF90" w:rsidR="001D69E6" w:rsidRPr="00327286" w:rsidRDefault="00A859D4" w:rsidP="00DF2CC4">
      <w:r w:rsidRPr="00327286">
        <w:t>Las personas trabajadoras</w:t>
      </w:r>
      <w:r w:rsidR="001D69E6" w:rsidRPr="00327286">
        <w:t xml:space="preserve">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327286" w:rsidRDefault="001D69E6" w:rsidP="00DF2CC4">
      <w:r w:rsidRPr="00327286">
        <w:t xml:space="preserve">El feriado se concederá de preferencia en primavera o verano, considerándose las necesidades del servicio. </w:t>
      </w:r>
    </w:p>
    <w:p w14:paraId="01A58801" w14:textId="77777777" w:rsidR="001D69E6" w:rsidRPr="00327286" w:rsidRDefault="001D69E6" w:rsidP="00DF2CC4">
      <w:r w:rsidRPr="00327286">
        <w:t>De conformidad al Art. 67 y 69 del Código del Trabajo, Art. 1 N° 3 Ley 21.122 y Art. Único Nº 2 Ley Nº 20.058.</w:t>
      </w:r>
    </w:p>
    <w:p w14:paraId="4F8D455B" w14:textId="2B923437" w:rsidR="001D69E6" w:rsidRPr="00327286" w:rsidRDefault="001D69E6" w:rsidP="00DF2CC4">
      <w:pPr>
        <w:pStyle w:val="Articulo"/>
      </w:pPr>
      <w:r w:rsidRPr="00327286">
        <w:t>ARTICULO 4</w:t>
      </w:r>
      <w:r w:rsidR="00A431B4" w:rsidRPr="00327286">
        <w:t>6</w:t>
      </w:r>
      <w:r w:rsidRPr="00327286">
        <w:t>°</w:t>
      </w:r>
    </w:p>
    <w:p w14:paraId="79AA91F1" w14:textId="3517D7F7" w:rsidR="001D69E6" w:rsidRPr="00327286" w:rsidRDefault="001D69E6" w:rsidP="00DF2CC4">
      <w:r w:rsidRPr="00327286">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327286">
        <w:t>él</w:t>
      </w:r>
      <w:r w:rsidRPr="00327286">
        <w:t xml:space="preserve"> y su jefatura. </w:t>
      </w:r>
    </w:p>
    <w:p w14:paraId="66F51A8E" w14:textId="35759E93" w:rsidR="001D69E6" w:rsidRPr="00327286" w:rsidRDefault="001D69E6" w:rsidP="00DF2CC4">
      <w:r w:rsidRPr="00327286">
        <w:t xml:space="preserve">Por acuerdo entre la </w:t>
      </w:r>
      <w:r w:rsidR="00561E1C" w:rsidRPr="00327286">
        <w:t>entidad</w:t>
      </w:r>
      <w:r w:rsidR="00A859D4" w:rsidRPr="00327286">
        <w:t xml:space="preserve"> empleadora</w:t>
      </w:r>
      <w:r w:rsidRPr="00327286">
        <w:rPr>
          <w:color w:val="FF0000"/>
        </w:rPr>
        <w:t xml:space="preserve"> </w:t>
      </w:r>
      <w:r w:rsidRPr="00327286">
        <w:t xml:space="preserve">y </w:t>
      </w:r>
      <w:r w:rsidR="000A5C5C" w:rsidRPr="00327286">
        <w:t>la persona trabajadora</w:t>
      </w:r>
      <w:r w:rsidRPr="00327286">
        <w:t>, que deberá constar por escrito, excepcionalmente se podrá convenir el uso del feriado en forma fraccionada o acumulada. El pacto sobre fraccionamiento tendrá lugar solo respecto del exceso de diez días hábiles consecutivos de vacaciones.</w:t>
      </w:r>
    </w:p>
    <w:p w14:paraId="39571F66" w14:textId="7518AA55" w:rsidR="001D69E6" w:rsidRPr="00327286" w:rsidRDefault="001D69E6" w:rsidP="00DF2CC4">
      <w:r w:rsidRPr="00327286">
        <w:t>Ning</w:t>
      </w:r>
      <w:r w:rsidR="00E34257" w:rsidRPr="00327286">
        <w:t>una persona trabajadora</w:t>
      </w:r>
      <w:r w:rsidRPr="00327286">
        <w:t xml:space="preserve"> podrá acumular más de dos periodos de feriado legal. Si </w:t>
      </w:r>
      <w:r w:rsidR="00E34257" w:rsidRPr="00327286">
        <w:t xml:space="preserve">la persona trabajadora </w:t>
      </w:r>
      <w:r w:rsidRPr="00327286">
        <w:t xml:space="preserve">por cualquier </w:t>
      </w:r>
      <w:r w:rsidR="008007FB" w:rsidRPr="00327286">
        <w:t>causa</w:t>
      </w:r>
      <w:r w:rsidRPr="00327286">
        <w:t xml:space="preserve"> llegara a acumular dos periodos de feriado legal, estará obligado a hacer efectivo, al menos, el primero de los periodos acu</w:t>
      </w:r>
      <w:r w:rsidR="00DD3212" w:rsidRPr="00327286">
        <w:t>mulados antes de completar el añ</w:t>
      </w:r>
      <w:r w:rsidRPr="00327286">
        <w:t>o que da derecho a un nuevo periodo. De conformidad al Art. 70 del Código del Trabajo y Art. 1º Nº 25 y Nº 27 Ley Nº 19.250.</w:t>
      </w:r>
    </w:p>
    <w:p w14:paraId="17A44C0D" w14:textId="23C79B99" w:rsidR="001D69E6" w:rsidRPr="00327286" w:rsidRDefault="00A431B4" w:rsidP="00DF2CC4">
      <w:pPr>
        <w:pStyle w:val="Articulo"/>
      </w:pPr>
      <w:r w:rsidRPr="00327286">
        <w:t>ARTICULO 47</w:t>
      </w:r>
      <w:r w:rsidR="001D69E6" w:rsidRPr="00327286">
        <w:t>°</w:t>
      </w:r>
    </w:p>
    <w:p w14:paraId="15064520" w14:textId="56015D5E" w:rsidR="001D69E6" w:rsidRPr="00327286" w:rsidRDefault="001D69E6" w:rsidP="00DF2CC4">
      <w:r w:rsidRPr="00327286">
        <w:t>La exigencia de más de un año de servicios para tener derecho a feriado, se contará a partir de la fecha de ingreso de</w:t>
      </w:r>
      <w:r w:rsidR="00E34257" w:rsidRPr="00327286">
        <w:t xml:space="preserve"> la persona </w:t>
      </w:r>
      <w:r w:rsidRPr="00327286">
        <w:t xml:space="preserve">trabajadora </w:t>
      </w:r>
      <w:r w:rsidR="00E34257" w:rsidRPr="00327286">
        <w:t xml:space="preserve">a </w:t>
      </w:r>
      <w:r w:rsidRPr="00327286">
        <w:t xml:space="preserve">la </w:t>
      </w:r>
      <w:r w:rsidR="00561E1C" w:rsidRPr="00327286">
        <w:t>entidad</w:t>
      </w:r>
      <w:r w:rsidR="00A859D4" w:rsidRPr="00327286">
        <w:t xml:space="preserve"> empleadora</w:t>
      </w:r>
      <w:r w:rsidRPr="00327286">
        <w:t>.</w:t>
      </w:r>
    </w:p>
    <w:p w14:paraId="26654FA8" w14:textId="5C2AD451" w:rsidR="001D69E6" w:rsidRPr="00327286" w:rsidRDefault="001D69E6" w:rsidP="00DF2CC4">
      <w:pPr>
        <w:pStyle w:val="Articulo"/>
      </w:pPr>
      <w:r w:rsidRPr="00327286">
        <w:t>ARTICULO 4</w:t>
      </w:r>
      <w:r w:rsidR="00A431B4" w:rsidRPr="00327286">
        <w:t>8</w:t>
      </w:r>
      <w:r w:rsidRPr="00327286">
        <w:t>°</w:t>
      </w:r>
    </w:p>
    <w:p w14:paraId="17AD9682" w14:textId="5E339EF6" w:rsidR="001D69E6" w:rsidRPr="00327286" w:rsidRDefault="00A859D4" w:rsidP="00DF2CC4">
      <w:r w:rsidRPr="00327286">
        <w:t>Las personas trabajadoras</w:t>
      </w:r>
      <w:r w:rsidR="001D69E6" w:rsidRPr="00327286">
        <w:t xml:space="preserve"> con 10 años de trabajo, para uno o más empleadores, continuos o no, tendrán derecho a un día adicional de feriado por cada tres nuevos años trabajados en la </w:t>
      </w:r>
      <w:r w:rsidR="00561E1C" w:rsidRPr="00327286">
        <w:t>entidad</w:t>
      </w:r>
      <w:r w:rsidRPr="00327286">
        <w:t xml:space="preserve"> empleadora</w:t>
      </w:r>
      <w:r w:rsidR="001D69E6" w:rsidRPr="00327286">
        <w:t xml:space="preserve">. Para lo anterior, solo podrán hacerse valer hasta 10 años de trabajo prestados a empleadores anteriores. </w:t>
      </w:r>
      <w:proofErr w:type="gramStart"/>
      <w:r w:rsidR="001D69E6" w:rsidRPr="00327286">
        <w:t>De acuerdo al</w:t>
      </w:r>
      <w:proofErr w:type="gramEnd"/>
      <w:r w:rsidR="001D69E6" w:rsidRPr="00327286">
        <w:t xml:space="preserve"> Art. 68 del Código del Trabajo y Art. 1º Nº 24 Ley Nº 19.250.</w:t>
      </w:r>
    </w:p>
    <w:p w14:paraId="63B7BD86" w14:textId="575FB9E0" w:rsidR="00DF2CC4" w:rsidRPr="00327286" w:rsidRDefault="00DF2CC4" w:rsidP="00DF2CC4"/>
    <w:p w14:paraId="0E6A9AE6" w14:textId="22981648" w:rsidR="00DF2CC4" w:rsidRPr="00327286" w:rsidRDefault="00DF2CC4" w:rsidP="00DF2CC4"/>
    <w:p w14:paraId="3F9B8167" w14:textId="09475562" w:rsidR="00DF2CC4" w:rsidRPr="00327286" w:rsidRDefault="00DF2CC4">
      <w:pPr>
        <w:spacing w:after="0" w:line="240" w:lineRule="auto"/>
      </w:pPr>
      <w:r w:rsidRPr="00327286">
        <w:br w:type="page"/>
      </w:r>
    </w:p>
    <w:p w14:paraId="6602E392" w14:textId="300A6BF8" w:rsidR="001D69E6" w:rsidRPr="00327286" w:rsidRDefault="00392D9C" w:rsidP="00F67695">
      <w:pPr>
        <w:pStyle w:val="Ttulo2"/>
      </w:pPr>
      <w:bookmarkStart w:id="35" w:name="_Toc9896466"/>
      <w:bookmarkStart w:id="36" w:name="_Toc188579896"/>
      <w:r w:rsidRPr="00327286">
        <w:t>Capítulo IX - De las licencias, de la maternidad y permisos en general</w:t>
      </w:r>
      <w:bookmarkEnd w:id="35"/>
      <w:bookmarkEnd w:id="36"/>
    </w:p>
    <w:p w14:paraId="35C79076" w14:textId="4B64202A" w:rsidR="001D69E6" w:rsidRPr="00327286" w:rsidRDefault="00392D9C" w:rsidP="00E04C3B">
      <w:pPr>
        <w:pStyle w:val="Ttulo3"/>
      </w:pPr>
      <w:bookmarkStart w:id="37" w:name="_Toc9896467"/>
      <w:bookmarkStart w:id="38" w:name="_Toc188579897"/>
      <w:r w:rsidRPr="00327286">
        <w:t>Párrafo 1 - De las licencias</w:t>
      </w:r>
      <w:bookmarkEnd w:id="37"/>
      <w:bookmarkEnd w:id="38"/>
    </w:p>
    <w:p w14:paraId="7CB46652" w14:textId="52E5A7F7" w:rsidR="001D69E6" w:rsidRPr="00327286" w:rsidRDefault="001D69E6" w:rsidP="00DF2CC4">
      <w:pPr>
        <w:pStyle w:val="Articulo"/>
      </w:pPr>
      <w:r w:rsidRPr="00327286">
        <w:t>ARTICULO 4</w:t>
      </w:r>
      <w:r w:rsidR="00A431B4" w:rsidRPr="00327286">
        <w:t>9</w:t>
      </w:r>
      <w:r w:rsidRPr="00327286">
        <w:t>°</w:t>
      </w:r>
    </w:p>
    <w:p w14:paraId="2FC6415D" w14:textId="5404EEB2" w:rsidR="001D69E6" w:rsidRPr="00327286" w:rsidRDefault="001D69E6" w:rsidP="00DF2CC4">
      <w:r w:rsidRPr="00327286">
        <w:t>Se entiende por licencia el per</w:t>
      </w:r>
      <w:r w:rsidR="00A31F8C" w:rsidRPr="00327286">
        <w:t>í</w:t>
      </w:r>
      <w:r w:rsidRPr="00327286">
        <w:t xml:space="preserve">odo en que </w:t>
      </w:r>
      <w:r w:rsidR="00561E1C" w:rsidRPr="00327286">
        <w:t>la persona trabajadora</w:t>
      </w:r>
      <w:r w:rsidRPr="00327286">
        <w:t xml:space="preserve"> por razones previstas o protegidas por la legislación laboral, sin dejar de pertenecer a la </w:t>
      </w:r>
      <w:r w:rsidR="00561E1C" w:rsidRPr="00327286">
        <w:t>entidad</w:t>
      </w:r>
      <w:r w:rsidR="00A859D4" w:rsidRPr="00327286">
        <w:t xml:space="preserve"> empleadora</w:t>
      </w:r>
      <w:r w:rsidRPr="00327286">
        <w:t>, suspende los efectos de la relación contractual con su empleador.</w:t>
      </w:r>
    </w:p>
    <w:p w14:paraId="4CFA1E32" w14:textId="369B1B36" w:rsidR="001D69E6" w:rsidRPr="00327286" w:rsidRDefault="00A431B4" w:rsidP="00DF2CC4">
      <w:pPr>
        <w:pStyle w:val="Articulo"/>
      </w:pPr>
      <w:r w:rsidRPr="00327286">
        <w:t>ARTICULO 50</w:t>
      </w:r>
      <w:r w:rsidR="001D69E6" w:rsidRPr="00327286">
        <w:t>°</w:t>
      </w:r>
    </w:p>
    <w:p w14:paraId="32653038" w14:textId="77777777" w:rsidR="001D69E6" w:rsidRPr="00327286" w:rsidRDefault="001D69E6" w:rsidP="00DF2CC4">
      <w:r w:rsidRPr="00327286">
        <w:t>Se distinguen las siguientes clases de licencias:</w:t>
      </w:r>
    </w:p>
    <w:p w14:paraId="2B3BDCC7" w14:textId="77C1B52E" w:rsidR="001D69E6" w:rsidRPr="00327286" w:rsidRDefault="001D69E6" w:rsidP="00DF2CC4">
      <w:r w:rsidRPr="00327286">
        <w:rPr>
          <w:b/>
          <w:bCs/>
          <w:color w:val="13C045"/>
        </w:rPr>
        <w:t xml:space="preserve">a. </w:t>
      </w:r>
      <w:r w:rsidRPr="00327286">
        <w:rPr>
          <w:b/>
          <w:bCs/>
        </w:rPr>
        <w:t xml:space="preserve">Por Servicio Militar y llamado a Servicio Activo: </w:t>
      </w:r>
      <w:r w:rsidR="0012402D" w:rsidRPr="00327286">
        <w:t>La persona trabajadora</w:t>
      </w:r>
      <w:r w:rsidRPr="00327286">
        <w:t xml:space="preserve">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57B8FA36" w:rsidR="001D69E6" w:rsidRPr="00327286" w:rsidRDefault="001D69E6" w:rsidP="00DF2CC4">
      <w:r w:rsidRPr="00327286">
        <w:t xml:space="preserve">La obligación de la </w:t>
      </w:r>
      <w:r w:rsidR="0012402D" w:rsidRPr="00327286">
        <w:t>e</w:t>
      </w:r>
      <w:r w:rsidR="00561E1C" w:rsidRPr="00327286">
        <w:t>ntidad</w:t>
      </w:r>
      <w:r w:rsidR="00A859D4" w:rsidRPr="00327286">
        <w:t xml:space="preserve"> empleadora</w:t>
      </w:r>
      <w:r w:rsidRPr="00327286">
        <w:t xml:space="preserve"> de conservar el empleo o cargo </w:t>
      </w:r>
      <w:r w:rsidR="0012402D" w:rsidRPr="00327286">
        <w:t xml:space="preserve">de la </w:t>
      </w:r>
      <w:r w:rsidR="003B23C5" w:rsidRPr="00327286">
        <w:t>persona trabajadora</w:t>
      </w:r>
      <w:r w:rsidRPr="00327286">
        <w:t xml:space="preserve"> que haya cumplido con las obligaciones </w:t>
      </w:r>
      <w:r w:rsidR="008007FB" w:rsidRPr="00327286">
        <w:t>militares</w:t>
      </w:r>
      <w:r w:rsidRPr="00327286">
        <w:t xml:space="preserve"> se extinguirá transcurrido un mes desde la fecha del respectivo certificado de licenciamiento y, en caso de enfermedad, comprobada con certificado médico, se extenderá hasta un máximo de cuatro meses.</w:t>
      </w:r>
    </w:p>
    <w:p w14:paraId="68FE1A20" w14:textId="078CDF97" w:rsidR="001D69E6" w:rsidRPr="00327286" w:rsidRDefault="001D69E6" w:rsidP="00DF2CC4">
      <w:r w:rsidRPr="00327286">
        <w:t xml:space="preserve">En el caso de los reservistas llamados a servicio activo por periodos inferiores a treinta días, percibirán de la </w:t>
      </w:r>
      <w:r w:rsidR="00561E1C" w:rsidRPr="00327286">
        <w:t>Entidad</w:t>
      </w:r>
      <w:r w:rsidR="00A859D4" w:rsidRPr="00327286">
        <w:t xml:space="preserve"> empleadora</w:t>
      </w:r>
      <w:r w:rsidRPr="00327286">
        <w:t xml:space="preserve"> el total de las remuneraciones que estuviera percibiendo a la fecha de ser llamado; a menos que, por decreto supremo, se disponga expresamente que sean de cargo fiscal.</w:t>
      </w:r>
    </w:p>
    <w:p w14:paraId="7F01B328" w14:textId="68DA4260" w:rsidR="001D69E6" w:rsidRPr="00327286" w:rsidRDefault="001D69E6" w:rsidP="00DF2CC4">
      <w:r w:rsidRPr="00327286">
        <w:rPr>
          <w:b/>
          <w:bCs/>
          <w:color w:val="13C045"/>
        </w:rPr>
        <w:t xml:space="preserve">b. </w:t>
      </w:r>
      <w:r w:rsidRPr="00327286">
        <w:rPr>
          <w:b/>
          <w:bCs/>
        </w:rPr>
        <w:t xml:space="preserve">Licencia por Enfermedad: </w:t>
      </w:r>
      <w:r w:rsidR="00A96113" w:rsidRPr="00327286">
        <w:t>La persona trabajadora</w:t>
      </w:r>
      <w:r w:rsidRPr="00327286">
        <w:t xml:space="preserve"> que por enfermedad estuviere imposibilitado para concurrir a su trabajo, estará obligado a </w:t>
      </w:r>
      <w:proofErr w:type="gramStart"/>
      <w:r w:rsidRPr="00327286">
        <w:t>dar aviso</w:t>
      </w:r>
      <w:proofErr w:type="gramEnd"/>
      <w:r w:rsidRPr="00327286">
        <w:t xml:space="preserve"> a la </w:t>
      </w:r>
      <w:r w:rsidR="00A8661E" w:rsidRPr="00327286">
        <w:t>e</w:t>
      </w:r>
      <w:r w:rsidR="00561E1C" w:rsidRPr="00327286">
        <w:t>ntidad</w:t>
      </w:r>
      <w:r w:rsidR="00A859D4" w:rsidRPr="00327286">
        <w:t xml:space="preserve"> empleadora</w:t>
      </w:r>
      <w:r w:rsidRPr="00327286">
        <w:t>,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4FA6FC5" w:rsidR="001D69E6" w:rsidRPr="00327286" w:rsidRDefault="001D69E6" w:rsidP="00DF2CC4">
      <w:r w:rsidRPr="00327286">
        <w:t xml:space="preserve">Además del aviso, </w:t>
      </w:r>
      <w:r w:rsidR="00A8661E" w:rsidRPr="00327286">
        <w:t>la persona trabajadora</w:t>
      </w:r>
      <w:r w:rsidRPr="00327286">
        <w:t xml:space="preserve"> afectad</w:t>
      </w:r>
      <w:r w:rsidR="00D8622E" w:rsidRPr="00327286">
        <w:t xml:space="preserve">a </w:t>
      </w:r>
      <w:r w:rsidRPr="00327286">
        <w:t xml:space="preserve">por una enfermedad común deberá certificar la veracidad de lo comunicado mediante la correspondiente licencia médica extendida por profesional competente. Esta podrá ser electrónica, que en tales circunstancias llegara en forma virtual a la </w:t>
      </w:r>
      <w:r w:rsidR="000E11B1" w:rsidRPr="00327286">
        <w:t>e</w:t>
      </w:r>
      <w:r w:rsidR="00561E1C" w:rsidRPr="00327286">
        <w:t>ntidad</w:t>
      </w:r>
      <w:r w:rsidR="00A859D4" w:rsidRPr="00327286">
        <w:t xml:space="preserve"> empleadora</w:t>
      </w:r>
      <w:r w:rsidRPr="00327286">
        <w:t>,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8AF4726" w:rsidR="001D69E6" w:rsidRPr="00327286" w:rsidRDefault="001D69E6" w:rsidP="00DF2CC4">
      <w:r w:rsidRPr="00327286">
        <w:rPr>
          <w:b/>
          <w:bCs/>
          <w:color w:val="13C045"/>
        </w:rPr>
        <w:t xml:space="preserve">c. </w:t>
      </w:r>
      <w:r w:rsidR="00A31F8C" w:rsidRPr="00327286">
        <w:rPr>
          <w:b/>
        </w:rPr>
        <w:t>M</w:t>
      </w:r>
      <w:r w:rsidRPr="00327286">
        <w:rPr>
          <w:b/>
        </w:rPr>
        <w:t>atrimonio o acuerdo de unión civil</w:t>
      </w:r>
      <w:r w:rsidRPr="00327286">
        <w:t>, de conformidad con lo previsto en la ley Nº 20.830, tod</w:t>
      </w:r>
      <w:r w:rsidR="008E4EC5" w:rsidRPr="00327286">
        <w:t xml:space="preserve">a persona trabajadora </w:t>
      </w:r>
      <w:r w:rsidRPr="00327286">
        <w:t>tendrá derecho a cinco días hábiles continuos de permiso pagado, adicional al feriado anual, independientemente del tiempo de servicio.</w:t>
      </w:r>
    </w:p>
    <w:p w14:paraId="3D98FC0C" w14:textId="77777777" w:rsidR="001D69E6" w:rsidRPr="00327286" w:rsidRDefault="001D69E6" w:rsidP="00DF2CC4">
      <w:r w:rsidRPr="00327286">
        <w:t>Este permiso se podrá utilizar, a elección del trabajador, en el día del matrimonio o del acuerdo de unión civil y en los días inmediatamente anteriores o posteriores al de su celebración.</w:t>
      </w:r>
    </w:p>
    <w:p w14:paraId="70E0ECED" w14:textId="5AD6CDAF" w:rsidR="001D69E6" w:rsidRPr="00327286" w:rsidRDefault="008E4EC5" w:rsidP="00DF2CC4">
      <w:r w:rsidRPr="00327286">
        <w:t>La persona trabajadora</w:t>
      </w:r>
      <w:r w:rsidR="001D69E6" w:rsidRPr="00327286">
        <w:t xml:space="preserve"> deberá </w:t>
      </w:r>
      <w:proofErr w:type="gramStart"/>
      <w:r w:rsidR="001D69E6" w:rsidRPr="00327286">
        <w:t>dar aviso</w:t>
      </w:r>
      <w:proofErr w:type="gramEnd"/>
      <w:r w:rsidR="001D69E6" w:rsidRPr="00327286">
        <w:t xml:space="preserve">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327286" w:rsidRDefault="001D69E6" w:rsidP="00DF2CC4">
      <w:r w:rsidRPr="00327286">
        <w:rPr>
          <w:b/>
          <w:bCs/>
          <w:color w:val="13C045"/>
        </w:rPr>
        <w:t xml:space="preserve">d. </w:t>
      </w:r>
      <w:r w:rsidRPr="00327286">
        <w:rPr>
          <w:b/>
          <w:bCs/>
        </w:rPr>
        <w:t xml:space="preserve">Licencia por Maternidad: </w:t>
      </w:r>
      <w:r w:rsidRPr="00327286">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327286" w:rsidRDefault="001D69E6" w:rsidP="00DF2CC4">
      <w:r w:rsidRPr="00327286">
        <w:t>El plazo anterior podrá aumentarse o variar por causas de enfermedad debidamente comprobadas, en conformidad a la legislación vigente. Con todo, la trabajadora deberá comprobar su estado de embarazo con certificado médico o de matrona.</w:t>
      </w:r>
    </w:p>
    <w:p w14:paraId="78B816F6" w14:textId="6B76FA22" w:rsidR="001D69E6" w:rsidRPr="00327286" w:rsidRDefault="001D69E6" w:rsidP="00DF2CC4">
      <w:r w:rsidRPr="00327286">
        <w:t xml:space="preserve">Asimismo, la </w:t>
      </w:r>
      <w:r w:rsidR="000F3997" w:rsidRPr="00327286">
        <w:t>persona trabajadora</w:t>
      </w:r>
      <w:r w:rsidRPr="00327286">
        <w:t xml:space="preserve">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327286" w:rsidRDefault="001D69E6" w:rsidP="00DF2CC4">
      <w:r w:rsidRPr="00327286">
        <w:rPr>
          <w:b/>
          <w:bCs/>
          <w:color w:val="13C045"/>
        </w:rPr>
        <w:t xml:space="preserve">e. </w:t>
      </w:r>
      <w:r w:rsidRPr="00327286">
        <w:rPr>
          <w:b/>
          <w:bCs/>
        </w:rPr>
        <w:t xml:space="preserve">Licencia por enfermedad grave de un hijo menor de 1 </w:t>
      </w:r>
      <w:proofErr w:type="gramStart"/>
      <w:r w:rsidRPr="00327286">
        <w:rPr>
          <w:b/>
          <w:bCs/>
        </w:rPr>
        <w:t>año de edad</w:t>
      </w:r>
      <w:proofErr w:type="gramEnd"/>
      <w:r w:rsidRPr="00327286">
        <w:rPr>
          <w:b/>
          <w:bCs/>
        </w:rPr>
        <w:t xml:space="preserve">: </w:t>
      </w:r>
      <w:r w:rsidRPr="00327286">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327286" w:rsidRDefault="001D69E6" w:rsidP="00DF2CC4">
      <w:r w:rsidRPr="00327286">
        <w:t>Cuando ambos padres sean trabajadores, cualquiera de ellos y a elección de la madre, podrá gozar del permiso y subsidio referidos. Con todo, gozara de ellos el padre, cuando la madre hubiere fallecido o el tuviere la tuición del menor por sentencia judicial.</w:t>
      </w:r>
      <w:r w:rsidRPr="00327286">
        <w:rPr>
          <w:color w:val="666666"/>
          <w:sz w:val="18"/>
          <w:szCs w:val="18"/>
        </w:rPr>
        <w:t xml:space="preserve"> </w:t>
      </w:r>
    </w:p>
    <w:p w14:paraId="7F788BC6" w14:textId="5ABB0AD8" w:rsidR="001D69E6" w:rsidRPr="00327286" w:rsidRDefault="001D69E6" w:rsidP="00DF2CC4">
      <w:r w:rsidRPr="00327286">
        <w:t xml:space="preserve">Tendrá también derecho a este permiso y subsidio, la </w:t>
      </w:r>
      <w:r w:rsidR="003107F7" w:rsidRPr="00327286">
        <w:t>persona trabajadora</w:t>
      </w:r>
      <w:r w:rsidRPr="00327286">
        <w:t xml:space="preserve">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y Art. 207 bis del Código del Trabajo, Art. 1 y 185 Ley Nº 18.620, Art. 2 Nº 5 Ley Nº 19.250 y Art. 41 v) Ley 20830.</w:t>
      </w:r>
    </w:p>
    <w:p w14:paraId="67A0B80B" w14:textId="1BC15990" w:rsidR="003107F7" w:rsidRPr="00327286" w:rsidRDefault="003107F7">
      <w:r w:rsidRPr="00327286">
        <w:br w:type="page"/>
      </w:r>
    </w:p>
    <w:p w14:paraId="13A31A00" w14:textId="2B6EB122" w:rsidR="001D69E6" w:rsidRPr="00327286" w:rsidRDefault="00392D9C" w:rsidP="00E04C3B">
      <w:pPr>
        <w:pStyle w:val="Ttulo3"/>
      </w:pPr>
      <w:bookmarkStart w:id="39" w:name="_Toc9896468"/>
      <w:bookmarkStart w:id="40" w:name="_Toc188579898"/>
      <w:r w:rsidRPr="00327286">
        <w:t>Párrafo 2 - De la maternidad</w:t>
      </w:r>
      <w:bookmarkEnd w:id="39"/>
      <w:bookmarkEnd w:id="40"/>
    </w:p>
    <w:p w14:paraId="0EBD31E8" w14:textId="1230C2F9" w:rsidR="001D69E6" w:rsidRPr="00327286" w:rsidRDefault="00A431B4" w:rsidP="00DF2CC4">
      <w:pPr>
        <w:pStyle w:val="Articulo"/>
      </w:pPr>
      <w:r w:rsidRPr="00327286">
        <w:t>ARTICULO 51</w:t>
      </w:r>
      <w:r w:rsidR="001D69E6" w:rsidRPr="00327286">
        <w:t>°</w:t>
      </w:r>
    </w:p>
    <w:p w14:paraId="0B304A75" w14:textId="54A7E9F6" w:rsidR="001D69E6" w:rsidRPr="00327286" w:rsidRDefault="001D69E6" w:rsidP="00DF2CC4">
      <w:pPr>
        <w:rPr>
          <w:color w:val="666666"/>
          <w:sz w:val="18"/>
          <w:szCs w:val="18"/>
        </w:rPr>
      </w:pPr>
      <w:r w:rsidRPr="00327286">
        <w:t xml:space="preserve">Tendrán derecho a gozar del beneficio de sala cuna las madres que laboren en </w:t>
      </w:r>
      <w:r w:rsidR="006F0556" w:rsidRPr="00327286">
        <w:t>e</w:t>
      </w:r>
      <w:r w:rsidR="00561E1C" w:rsidRPr="00327286">
        <w:t>ntidad</w:t>
      </w:r>
      <w:r w:rsidR="00A859D4" w:rsidRPr="00327286">
        <w:t xml:space="preserve"> empleadora</w:t>
      </w:r>
      <w:r w:rsidRPr="00327286">
        <w:t>s que ocupen veinte o más trabajadoras. Lo anterior con el fin de que ellas puedan dar alimento a sus hijos menores de dos años y dejarlos mientras estén en el trabajo.</w:t>
      </w:r>
      <w:r w:rsidRPr="00327286">
        <w:rPr>
          <w:color w:val="666666"/>
          <w:sz w:val="18"/>
          <w:szCs w:val="18"/>
        </w:rPr>
        <w:t xml:space="preserve"> </w:t>
      </w:r>
    </w:p>
    <w:p w14:paraId="152332E3" w14:textId="22713734" w:rsidR="001D69E6" w:rsidRPr="00327286" w:rsidRDefault="001D69E6" w:rsidP="00DF2CC4">
      <w:r w:rsidRPr="00327286">
        <w:t xml:space="preserve">En el caso que la madre trabajadora decida no llevar al menor de dos años a la sala cuna de la </w:t>
      </w:r>
      <w:r w:rsidR="00561E1C" w:rsidRPr="00327286">
        <w:t>Entidad</w:t>
      </w:r>
      <w:r w:rsidR="00A859D4" w:rsidRPr="00327286">
        <w:t xml:space="preserve"> empleadora</w:t>
      </w:r>
      <w:r w:rsidRPr="00327286">
        <w:t xml:space="preserve"> o las que esta contrate para prestar dicho servicio, la </w:t>
      </w:r>
      <w:r w:rsidR="006F0556" w:rsidRPr="00327286">
        <w:t>e</w:t>
      </w:r>
      <w:r w:rsidR="00561E1C" w:rsidRPr="00327286">
        <w:t>ntidad</w:t>
      </w:r>
      <w:r w:rsidR="00A859D4" w:rsidRPr="00327286">
        <w:t xml:space="preserve"> empleadora</w:t>
      </w:r>
      <w:r w:rsidRPr="00327286">
        <w:t xml:space="preserve"> no tendrá obligación de pagar a la trabajadora suma alguna de dinero por dicho concepto. De conformidad con el Art. 203 del Código del trabajo, Ley Nº 19.408 y Ley Nº 19.591.</w:t>
      </w:r>
    </w:p>
    <w:p w14:paraId="4F666F20" w14:textId="1F2C1E39" w:rsidR="001D69E6" w:rsidRPr="00327286" w:rsidRDefault="00A431B4" w:rsidP="00DF2CC4">
      <w:pPr>
        <w:pStyle w:val="Articulo"/>
      </w:pPr>
      <w:r w:rsidRPr="00327286">
        <w:t>ARTICULO 52</w:t>
      </w:r>
      <w:r w:rsidR="001D69E6" w:rsidRPr="00327286">
        <w:t>°</w:t>
      </w:r>
    </w:p>
    <w:p w14:paraId="27C1F180" w14:textId="164BE0A0" w:rsidR="001D69E6" w:rsidRPr="00327286" w:rsidRDefault="001D69E6" w:rsidP="00DF1BC2">
      <w:pPr>
        <w:pStyle w:val="Sinespaciado"/>
        <w:rPr>
          <w:lang w:val="es-CL"/>
        </w:rPr>
      </w:pPr>
      <w:r w:rsidRPr="00327286">
        <w:rPr>
          <w:lang w:val="es-CL"/>
        </w:rPr>
        <w:t xml:space="preserve">Las </w:t>
      </w:r>
      <w:r w:rsidR="006F0556" w:rsidRPr="00327286">
        <w:rPr>
          <w:lang w:val="es-CL"/>
        </w:rPr>
        <w:t xml:space="preserve">personas </w:t>
      </w:r>
      <w:proofErr w:type="spellStart"/>
      <w:r w:rsidR="006F0556" w:rsidRPr="00327286">
        <w:rPr>
          <w:lang w:val="es-CL"/>
        </w:rPr>
        <w:t>trabajdoras</w:t>
      </w:r>
      <w:proofErr w:type="spellEnd"/>
      <w:r w:rsidRPr="00327286">
        <w:rPr>
          <w:lang w:val="es-CL"/>
        </w:rPr>
        <w:t xml:space="preserve"> que tengan a sus hijos menores de dos años en la sala cuna de la </w:t>
      </w:r>
      <w:r w:rsidR="006F0556" w:rsidRPr="00327286">
        <w:rPr>
          <w:lang w:val="es-CL"/>
        </w:rPr>
        <w:t>e</w:t>
      </w:r>
      <w:r w:rsidR="00561E1C" w:rsidRPr="00327286">
        <w:rPr>
          <w:lang w:val="es-CL"/>
        </w:rPr>
        <w:t>ntidad</w:t>
      </w:r>
      <w:r w:rsidR="00A859D4" w:rsidRPr="00327286">
        <w:rPr>
          <w:lang w:val="es-CL"/>
        </w:rPr>
        <w:t xml:space="preserve"> empleadora</w:t>
      </w:r>
      <w:r w:rsidRPr="00327286">
        <w:rPr>
          <w:lang w:val="es-CL"/>
        </w:rPr>
        <w:t xml:space="preserve">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327286" w:rsidRDefault="001D69E6" w:rsidP="00DF2CC4">
      <w:pPr>
        <w:pStyle w:val="Prrafodelista"/>
      </w:pPr>
      <w:r w:rsidRPr="00327286">
        <w:t>En cualquier momento dentro de la Jornada de Trabajo.</w:t>
      </w:r>
    </w:p>
    <w:p w14:paraId="10E0E781" w14:textId="77777777" w:rsidR="001D69E6" w:rsidRPr="00327286" w:rsidRDefault="001D69E6" w:rsidP="00DF2CC4">
      <w:pPr>
        <w:pStyle w:val="Prrafodelista"/>
      </w:pPr>
      <w:r w:rsidRPr="00327286">
        <w:t>Dividiéndolo, a solicitud de la interesada, en dos porciones.</w:t>
      </w:r>
    </w:p>
    <w:p w14:paraId="1F1DF9C9" w14:textId="77777777" w:rsidR="001D69E6" w:rsidRPr="00327286" w:rsidRDefault="001D69E6" w:rsidP="00DF2CC4">
      <w:pPr>
        <w:pStyle w:val="Prrafodelista"/>
      </w:pPr>
      <w:r w:rsidRPr="00327286">
        <w:t>Postergando o adelantando en media hora, o en una hora, el inicio o el término de la Jornada de Trabajo.</w:t>
      </w:r>
    </w:p>
    <w:p w14:paraId="1F6FE0D3" w14:textId="4AD59299" w:rsidR="00DF2CC4" w:rsidRPr="00327286" w:rsidRDefault="001D69E6" w:rsidP="00196E0B">
      <w:r w:rsidRPr="00327286">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41" w:name="_Toc9896469"/>
      <w:r w:rsidR="00DF2CC4" w:rsidRPr="00327286">
        <w:rPr>
          <w:b/>
        </w:rPr>
        <w:br w:type="page"/>
      </w:r>
    </w:p>
    <w:p w14:paraId="0D185376" w14:textId="255CDF1B" w:rsidR="001D69E6" w:rsidRPr="00327286" w:rsidRDefault="00392D9C" w:rsidP="00E04C3B">
      <w:pPr>
        <w:pStyle w:val="Ttulo3"/>
      </w:pPr>
      <w:bookmarkStart w:id="42" w:name="_Toc188579899"/>
      <w:r w:rsidRPr="00327286">
        <w:t>Párrafo 3 - De los permisos</w:t>
      </w:r>
      <w:bookmarkEnd w:id="41"/>
      <w:bookmarkEnd w:id="42"/>
    </w:p>
    <w:p w14:paraId="77411400" w14:textId="5209117F" w:rsidR="001D69E6" w:rsidRPr="00327286" w:rsidRDefault="00A431B4" w:rsidP="006A5665">
      <w:pPr>
        <w:pStyle w:val="Articulo"/>
      </w:pPr>
      <w:r w:rsidRPr="00327286">
        <w:t>ARTICULO 53</w:t>
      </w:r>
      <w:r w:rsidR="001D69E6" w:rsidRPr="00327286">
        <w:t>º</w:t>
      </w:r>
    </w:p>
    <w:p w14:paraId="16A948A0" w14:textId="77777777" w:rsidR="001D69E6" w:rsidRPr="00327286" w:rsidRDefault="001D69E6" w:rsidP="006A5665">
      <w:pPr>
        <w:pStyle w:val="Sinespaciado"/>
        <w:rPr>
          <w:b/>
          <w:lang w:val="es-CL"/>
        </w:rPr>
      </w:pPr>
      <w:r w:rsidRPr="00327286">
        <w:rPr>
          <w:b/>
          <w:lang w:val="es-CL"/>
        </w:rPr>
        <w:t xml:space="preserve">Permiso Postnatal Parental: </w:t>
      </w:r>
    </w:p>
    <w:p w14:paraId="7753E914" w14:textId="2D566CB5" w:rsidR="001D69E6" w:rsidRPr="00327286" w:rsidRDefault="001D69E6" w:rsidP="006A5665">
      <w:r w:rsidRPr="00327286">
        <w:t>Las</w:t>
      </w:r>
      <w:r w:rsidR="009C4C20" w:rsidRPr="00327286">
        <w:t xml:space="preserve"> personas trabajadoras</w:t>
      </w:r>
      <w:r w:rsidRPr="00327286">
        <w:t xml:space="preserve">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D1D7588" w:rsidR="001D69E6" w:rsidRPr="00327286" w:rsidRDefault="001D69E6" w:rsidP="006A5665">
      <w:r w:rsidRPr="00327286">
        <w:t xml:space="preserve">Para reincorporarse bajo esta modalidad de media jornada la </w:t>
      </w:r>
      <w:r w:rsidR="009C4C20" w:rsidRPr="00327286">
        <w:t xml:space="preserve">persona </w:t>
      </w:r>
      <w:r w:rsidRPr="00327286">
        <w:t xml:space="preserve">trabajadora deberá </w:t>
      </w:r>
      <w:proofErr w:type="gramStart"/>
      <w:r w:rsidRPr="00327286">
        <w:t>dar aviso</w:t>
      </w:r>
      <w:proofErr w:type="gramEnd"/>
      <w:r w:rsidRPr="00327286">
        <w:t xml:space="preserve"> a la </w:t>
      </w:r>
      <w:r w:rsidR="00561E1C" w:rsidRPr="00327286">
        <w:t>entidad</w:t>
      </w:r>
      <w:r w:rsidR="00A859D4" w:rsidRPr="00327286">
        <w:t xml:space="preserve"> empleadora</w:t>
      </w:r>
      <w:r w:rsidRPr="00327286">
        <w:t xml:space="preserve"> mediante carta certificada, enviada con a lo menos treinta días de anticipación al término del periodo postnatal, con copia a la Dirección del Trabajo. De no efectuar esta comunicación</w:t>
      </w:r>
      <w:r w:rsidR="006D465B" w:rsidRPr="00327286">
        <w:t>, la per</w:t>
      </w:r>
      <w:r w:rsidR="00CE010B" w:rsidRPr="00327286">
        <w:t>sona trabajadora</w:t>
      </w:r>
      <w:r w:rsidRPr="00327286">
        <w:t xml:space="preserve"> deberá ejercer su permiso postnatal parental en la modalidad tiempo completo.</w:t>
      </w:r>
    </w:p>
    <w:p w14:paraId="4EDE3725" w14:textId="27C978AD" w:rsidR="001D69E6" w:rsidRPr="00327286" w:rsidRDefault="001D69E6" w:rsidP="006A5665">
      <w:r w:rsidRPr="00327286">
        <w:t xml:space="preserve">La </w:t>
      </w:r>
      <w:r w:rsidR="00561E1C" w:rsidRPr="00327286">
        <w:t>entidad</w:t>
      </w:r>
      <w:r w:rsidR="006D465B" w:rsidRPr="00327286">
        <w:t xml:space="preserve"> emple</w:t>
      </w:r>
      <w:r w:rsidR="00CE010B" w:rsidRPr="00327286">
        <w:t>a</w:t>
      </w:r>
      <w:r w:rsidR="006D465B" w:rsidRPr="00327286">
        <w:t>dora</w:t>
      </w:r>
      <w:r w:rsidRPr="00327286">
        <w:t xml:space="preserve"> estará obligada a reincorporar a la </w:t>
      </w:r>
      <w:r w:rsidR="00CE010B" w:rsidRPr="00327286">
        <w:t>persona trabajadora</w:t>
      </w:r>
      <w:r w:rsidRPr="00327286">
        <w:t xml:space="preserve">, salvo que, por la naturaleza de sus labores y las condiciones en que aquella las desempeña, estas últimas solo puedan desarrollarse ejerciendo la jornada que la trabajadora cumplía antes del permiso prenatal. La negativa de la </w:t>
      </w:r>
      <w:r w:rsidR="00561E1C" w:rsidRPr="00327286">
        <w:t>entidad</w:t>
      </w:r>
      <w:r w:rsidR="00CE010B" w:rsidRPr="00327286">
        <w:t xml:space="preserve"> empleadora</w:t>
      </w:r>
      <w:r w:rsidRPr="00327286">
        <w:t xml:space="preserve"> a la reincorporación </w:t>
      </w:r>
      <w:r w:rsidR="008007FB" w:rsidRPr="00327286">
        <w:t>parcial</w:t>
      </w:r>
      <w:r w:rsidRPr="00327286">
        <w:t xml:space="preserve"> deberá ser fundamentada e informada a la trabajadora dentro de los tres días de recibida la comunicación de esta, mediante carta certificada, con copia a la Inspección del Trabajo en el mismo acto. </w:t>
      </w:r>
    </w:p>
    <w:p w14:paraId="2FE6DB2F" w14:textId="14350EE6" w:rsidR="001D69E6" w:rsidRPr="00327286" w:rsidRDefault="001D69E6" w:rsidP="006A5665">
      <w:r w:rsidRPr="00327286">
        <w:t>La</w:t>
      </w:r>
      <w:r w:rsidR="00C40D35" w:rsidRPr="00327286">
        <w:t xml:space="preserve"> persona</w:t>
      </w:r>
      <w:r w:rsidRPr="00327286">
        <w:t xml:space="preserve"> trabajadora podrá reclamar de dicha negativa ante la referida </w:t>
      </w:r>
      <w:r w:rsidR="00561E1C" w:rsidRPr="00327286">
        <w:t>entidad</w:t>
      </w:r>
      <w:r w:rsidRPr="00327286">
        <w:t>, dentro de tres días hábiles contados desde que tome conocimiento de la comunicación de su empleador. La Inspección del Trabajo resolverá si la naturaleza de las labores y condiciones en las que estas son desempeñadas justifican o no la negativa de</w:t>
      </w:r>
      <w:r w:rsidR="00C40D35" w:rsidRPr="00327286">
        <w:t xml:space="preserve"> la entidad empleadora</w:t>
      </w:r>
    </w:p>
    <w:p w14:paraId="530AEE05" w14:textId="77777777" w:rsidR="001D69E6" w:rsidRPr="00327286" w:rsidRDefault="001D69E6" w:rsidP="006A5665">
      <w:r w:rsidRPr="00327286">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327286" w:rsidRDefault="001D69E6" w:rsidP="006A5665">
      <w:r w:rsidRPr="00327286">
        <w:t xml:space="preserve">Si ambos padres son trabajadores, cualquiera de ellos, a elección de la madre, podrá gozar del permiso postnatal parental, a partir de la séptima semana </w:t>
      </w:r>
      <w:proofErr w:type="gramStart"/>
      <w:r w:rsidRPr="00327286">
        <w:t>del mismo</w:t>
      </w:r>
      <w:proofErr w:type="gramEnd"/>
      <w:r w:rsidRPr="00327286">
        <w:t>,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3FEA613D" w:rsidR="001D69E6" w:rsidRPr="00327286" w:rsidRDefault="001D69E6" w:rsidP="006A5665">
      <w:r w:rsidRPr="00327286">
        <w:t xml:space="preserve">En caso de que el padre haga uso del permiso postnatal parental, deberá </w:t>
      </w:r>
      <w:proofErr w:type="gramStart"/>
      <w:r w:rsidRPr="00327286">
        <w:t>dar aviso</w:t>
      </w:r>
      <w:proofErr w:type="gramEnd"/>
      <w:r w:rsidRPr="00327286">
        <w:t xml:space="preserve"> a su empleador mediante carta certificada enviada, a lo menos, con diez días de anticipación a la fecha en que hará uso del mencionado permiso, con copia a la Inspección del Trabajo. Copia de dicha comunicación deberá ser remitida, dentro del mismo plazo, al empleador de la</w:t>
      </w:r>
      <w:r w:rsidR="00046F38" w:rsidRPr="00327286">
        <w:t xml:space="preserve"> persona</w:t>
      </w:r>
      <w:r w:rsidRPr="00327286">
        <w:t xml:space="preserve"> trabajadora.</w:t>
      </w:r>
    </w:p>
    <w:p w14:paraId="4CF91635" w14:textId="019A860D" w:rsidR="001D69E6" w:rsidRPr="00327286" w:rsidRDefault="001D69E6" w:rsidP="006A5665">
      <w:pPr>
        <w:pStyle w:val="Sinespaciado"/>
        <w:rPr>
          <w:b/>
          <w:lang w:val="es-CL"/>
        </w:rPr>
      </w:pPr>
      <w:r w:rsidRPr="00327286">
        <w:rPr>
          <w:b/>
          <w:lang w:val="es-CL"/>
        </w:rPr>
        <w:t xml:space="preserve">Permiso </w:t>
      </w:r>
      <w:r w:rsidR="00DF1BC2" w:rsidRPr="00327286">
        <w:rPr>
          <w:b/>
          <w:lang w:val="es-CL"/>
        </w:rPr>
        <w:t xml:space="preserve">Postnatal </w:t>
      </w:r>
      <w:r w:rsidRPr="00327286">
        <w:rPr>
          <w:b/>
          <w:lang w:val="es-CL"/>
        </w:rPr>
        <w:t xml:space="preserve">Paternal: </w:t>
      </w:r>
    </w:p>
    <w:p w14:paraId="0AD5DD7A" w14:textId="0F9DBF6A" w:rsidR="001D69E6" w:rsidRPr="00327286" w:rsidRDefault="001D69E6" w:rsidP="006A5665">
      <w:r w:rsidRPr="00327286">
        <w:t xml:space="preserve">El padre tendrá derecho a un permiso pagado de cinco días en caso de nacimiento de un hijo, el que podrá utilizar a su elección desde el momento del parto, y en este caso será de forma </w:t>
      </w:r>
      <w:proofErr w:type="gramStart"/>
      <w:r w:rsidR="00761434" w:rsidRPr="00327286">
        <w:t>continua</w:t>
      </w:r>
      <w:proofErr w:type="gramEnd"/>
      <w:r w:rsidRPr="00327286">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w:t>
      </w:r>
      <w:proofErr w:type="gramStart"/>
      <w:r w:rsidRPr="00327286">
        <w:t>de acuerdo a</w:t>
      </w:r>
      <w:proofErr w:type="gramEnd"/>
      <w:r w:rsidRPr="00327286">
        <w:t xml:space="preserve"> los Art. 19 y 24 Ley N° 19.620. </w:t>
      </w:r>
    </w:p>
    <w:p w14:paraId="533015EE" w14:textId="6C09934B" w:rsidR="005A7A1D" w:rsidRPr="00327286" w:rsidRDefault="005A7A1D" w:rsidP="006A5665">
      <w:pPr>
        <w:pStyle w:val="Articulo"/>
      </w:pPr>
      <w:r w:rsidRPr="00327286">
        <w:t>ARTICULO 5</w:t>
      </w:r>
      <w:r w:rsidR="00761434" w:rsidRPr="00327286">
        <w:t>4</w:t>
      </w:r>
      <w:r w:rsidRPr="00327286">
        <w:t>°</w:t>
      </w:r>
    </w:p>
    <w:p w14:paraId="58DEAAFA" w14:textId="7EC1549A" w:rsidR="001D69E6" w:rsidRPr="00327286" w:rsidRDefault="001D69E6" w:rsidP="006A5665">
      <w:r w:rsidRPr="00327286">
        <w:t>Permiso por un accidente grave o de una enfermedad grave, aguda y con riesgo de muerte de un niño o niña mayor de un año y menor de dieciocho años</w:t>
      </w:r>
      <w:r w:rsidR="00432DB9" w:rsidRPr="00327286">
        <w:t>.</w:t>
      </w:r>
    </w:p>
    <w:p w14:paraId="76AAF7A8" w14:textId="77777777" w:rsidR="001D69E6" w:rsidRPr="00327286" w:rsidRDefault="001D69E6" w:rsidP="006A5665">
      <w:r w:rsidRPr="00327286">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Pr="00327286" w:rsidRDefault="001D69E6" w:rsidP="006A5665">
      <w:r w:rsidRPr="00327286">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Pr="00327286" w:rsidRDefault="00DF1BC2">
      <w:pPr>
        <w:spacing w:after="0" w:line="240" w:lineRule="auto"/>
      </w:pPr>
      <w:r w:rsidRPr="00327286">
        <w:br w:type="page"/>
      </w:r>
    </w:p>
    <w:p w14:paraId="0EB08400" w14:textId="084F2DD6" w:rsidR="005A7A1D" w:rsidRPr="00327286" w:rsidRDefault="005A7A1D" w:rsidP="006A5665">
      <w:pPr>
        <w:pStyle w:val="Articulo"/>
      </w:pPr>
      <w:r w:rsidRPr="00327286">
        <w:t>A</w:t>
      </w:r>
      <w:r w:rsidR="00761434" w:rsidRPr="00327286">
        <w:t>RTICULO 55</w:t>
      </w:r>
      <w:r w:rsidRPr="00327286">
        <w:t>º</w:t>
      </w:r>
    </w:p>
    <w:p w14:paraId="45C95F9F" w14:textId="77777777" w:rsidR="001D69E6" w:rsidRPr="00327286" w:rsidRDefault="001D69E6" w:rsidP="006A5665">
      <w:pPr>
        <w:pStyle w:val="Sinespaciado"/>
        <w:rPr>
          <w:b/>
          <w:lang w:val="es-CL"/>
        </w:rPr>
      </w:pPr>
      <w:r w:rsidRPr="00327286">
        <w:rPr>
          <w:b/>
          <w:lang w:val="es-CL"/>
        </w:rPr>
        <w:t>Permiso por fallecimiento de un hijo, del cónyuge o conviviente civil</w:t>
      </w:r>
    </w:p>
    <w:p w14:paraId="400A39A0" w14:textId="1CF78CC2" w:rsidR="001D69E6" w:rsidRPr="00327286" w:rsidRDefault="001D69E6" w:rsidP="006A5665">
      <w:r w:rsidRPr="00327286">
        <w:t>Respecto a los permisos por fallecimiento, en el caso de muerte de un hijo</w:t>
      </w:r>
      <w:r w:rsidR="00F63D52" w:rsidRPr="00327286">
        <w:t xml:space="preserve"> el trabajador tendrá derecho a diez días corridos de permiso pagado</w:t>
      </w:r>
      <w:r w:rsidRPr="00327286">
        <w:t xml:space="preserve">, así como en el de muerte del cónyuge o conviviente civil, todo trabajador tendrá derecho a siete días corridos de permiso pagado, adicional al feriado anual, independientemente del tiempo de servicio. </w:t>
      </w:r>
      <w:r w:rsidR="00AA152C" w:rsidRPr="00327286">
        <w:t>Igual permiso se aplicará, por siete días hábiles, en el caso de muerte de un hijo en período de gestación. En el caso de muerte de un hermano, del padre o de la madre del trabajador, dicho permiso se extenderá por cuatro días hábiles.</w:t>
      </w:r>
      <w:r w:rsidRPr="00327286">
        <w:t xml:space="preserve"> Estos permisos deberán hacerse efectivos a partir del día del respectivo fallecimiento</w:t>
      </w:r>
      <w:r w:rsidR="00CB5CEC" w:rsidRPr="00327286">
        <w:t xml:space="preserve"> y tratándose de una defunción fetal, el permiso se hará efectivo desde el momento de acreditarse la muerte, con el respectivo certificado de defunción fetal. </w:t>
      </w:r>
      <w:r w:rsidRPr="00327286">
        <w:t xml:space="preserve">De conformidad al Art. 66 del Código del Trabajo, Art. 1 Nº 1 Ley Nº 20.137, Art. 41 </w:t>
      </w:r>
      <w:r w:rsidR="008007FB" w:rsidRPr="00327286">
        <w:t>IV</w:t>
      </w:r>
      <w:r w:rsidRPr="00327286">
        <w:t>) Ley Nº 20.830 y Art. 1 Nº 22 Ley Nº</w:t>
      </w:r>
      <w:r w:rsidR="008007FB" w:rsidRPr="00327286">
        <w:t xml:space="preserve"> </w:t>
      </w:r>
      <w:r w:rsidRPr="00327286">
        <w:t>19.250.</w:t>
      </w:r>
    </w:p>
    <w:p w14:paraId="54A631C2" w14:textId="574F4D6E" w:rsidR="005A7A1D" w:rsidRPr="00327286" w:rsidRDefault="00761434" w:rsidP="006A5665">
      <w:pPr>
        <w:pStyle w:val="Articulo"/>
      </w:pPr>
      <w:r w:rsidRPr="00327286">
        <w:t>ARTICULO 56</w:t>
      </w:r>
      <w:r w:rsidR="005A7A1D" w:rsidRPr="00327286">
        <w:t>°</w:t>
      </w:r>
    </w:p>
    <w:p w14:paraId="4BD4C852" w14:textId="77777777" w:rsidR="001D69E6" w:rsidRPr="00327286" w:rsidRDefault="001D69E6" w:rsidP="006A5665">
      <w:pPr>
        <w:pStyle w:val="Sinespaciado"/>
        <w:rPr>
          <w:b/>
          <w:lang w:val="es-CL"/>
        </w:rPr>
      </w:pPr>
      <w:r w:rsidRPr="00327286">
        <w:rPr>
          <w:b/>
          <w:lang w:val="es-CL"/>
        </w:rPr>
        <w:t>Permiso para la realización de exámenes médicos preventivos</w:t>
      </w:r>
    </w:p>
    <w:p w14:paraId="0AF1F17B" w14:textId="7B4996DE" w:rsidR="001D69E6" w:rsidRPr="00327286" w:rsidRDefault="00230184" w:rsidP="00C950CA">
      <w:r w:rsidRPr="00327286">
        <w:t>Las personas trabajadoras</w:t>
      </w:r>
      <w:r w:rsidR="001D69E6" w:rsidRPr="00327286">
        <w:t xml:space="preserve"> cuyos contratos de trabajo sean por un plazo superior a treinta días, tendrán </w:t>
      </w:r>
      <w:r w:rsidRPr="00327286">
        <w:t>d</w:t>
      </w:r>
      <w:r w:rsidR="001D69E6" w:rsidRPr="00327286">
        <w:t xml:space="preserve">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327286">
        <w:t>Papanicolau</w:t>
      </w:r>
      <w:r w:rsidR="001D69E6" w:rsidRPr="0032728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327286" w:rsidRDefault="001D69E6" w:rsidP="006A5665">
      <w:r w:rsidRPr="00327286">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43801DE7" w:rsidR="001D69E6" w:rsidRPr="00327286" w:rsidRDefault="001D69E6" w:rsidP="006A5665">
      <w:r w:rsidRPr="00327286">
        <w:t xml:space="preserve">Para el ejercicio de este derecho, </w:t>
      </w:r>
      <w:r w:rsidR="00A859D4" w:rsidRPr="00327286">
        <w:t>Las personas trabajadoras</w:t>
      </w:r>
      <w:r w:rsidRPr="00327286">
        <w:t xml:space="preserve"> deberán </w:t>
      </w:r>
      <w:proofErr w:type="gramStart"/>
      <w:r w:rsidRPr="00327286">
        <w:t>dar aviso</w:t>
      </w:r>
      <w:proofErr w:type="gramEnd"/>
      <w:r w:rsidRPr="00327286">
        <w:t xml:space="preserve"> a</w:t>
      </w:r>
      <w:r w:rsidR="00117758" w:rsidRPr="00327286">
        <w:t xml:space="preserve"> la entidad </w:t>
      </w:r>
      <w:proofErr w:type="spellStart"/>
      <w:r w:rsidR="00117758" w:rsidRPr="00327286">
        <w:t>empleadora</w:t>
      </w:r>
      <w:r w:rsidRPr="00327286">
        <w:t>con</w:t>
      </w:r>
      <w:proofErr w:type="spellEnd"/>
      <w:r w:rsidRPr="00327286">
        <w:t xml:space="preserve">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327286" w:rsidRDefault="00113E96" w:rsidP="006A5665"/>
    <w:p w14:paraId="31C672A4" w14:textId="1C16A0C2" w:rsidR="005A7A1D" w:rsidRPr="00327286" w:rsidRDefault="00761434" w:rsidP="006A5665">
      <w:pPr>
        <w:pStyle w:val="Articulo"/>
      </w:pPr>
      <w:bookmarkStart w:id="43" w:name="_Hlk133332015"/>
      <w:r w:rsidRPr="00327286">
        <w:t>ARTICULO 57</w:t>
      </w:r>
      <w:r w:rsidR="005A7A1D" w:rsidRPr="00327286">
        <w:t>°</w:t>
      </w:r>
    </w:p>
    <w:p w14:paraId="095D5F0E" w14:textId="77777777" w:rsidR="001D69E6" w:rsidRPr="00327286" w:rsidRDefault="001D69E6" w:rsidP="006A5665">
      <w:pPr>
        <w:pStyle w:val="Sinespaciado"/>
        <w:rPr>
          <w:b/>
          <w:lang w:val="es-CL"/>
        </w:rPr>
      </w:pPr>
      <w:r w:rsidRPr="00327286">
        <w:rPr>
          <w:b/>
          <w:lang w:val="es-CL"/>
        </w:rPr>
        <w:t>Permiso para miembros de Cuerpo de Bomberos</w:t>
      </w:r>
    </w:p>
    <w:p w14:paraId="1BFAE1BC" w14:textId="259975FD" w:rsidR="001D69E6" w:rsidRPr="00327286" w:rsidRDefault="00A859D4" w:rsidP="006A5665">
      <w:r w:rsidRPr="00327286">
        <w:t>Las personas trabajadoras</w:t>
      </w:r>
      <w:r w:rsidR="001D69E6" w:rsidRPr="00327286">
        <w:t xml:space="preserve"> que se desempeñen adicionalmente como voluntarios del Cuerpo de Bomberos estarán </w:t>
      </w:r>
      <w:proofErr w:type="gramStart"/>
      <w:r w:rsidR="001D69E6" w:rsidRPr="00327286">
        <w:t>facultados</w:t>
      </w:r>
      <w:proofErr w:type="gramEnd"/>
      <w:r w:rsidR="001D69E6" w:rsidRPr="00327286">
        <w:t xml:space="preserve"> para acudir a llamados de emergencia ante accidentes, incendios u otros siniestros que ocurran durante su jornada laboral. El tiempo que estos trabajadores destinen a la atención de estas emergencias será considerado como trabajado para todos los efectos legales, </w:t>
      </w:r>
      <w:proofErr w:type="gramStart"/>
      <w:r w:rsidR="001D69E6" w:rsidRPr="00327286">
        <w:t>de acuerdo al</w:t>
      </w:r>
      <w:proofErr w:type="gramEnd"/>
      <w:r w:rsidR="001D69E6" w:rsidRPr="00327286">
        <w:t xml:space="preserve"> Art. 66 ter del Código del Trabajo y Art. Único Ley Nº 20.907.</w:t>
      </w:r>
      <w:bookmarkEnd w:id="43"/>
    </w:p>
    <w:p w14:paraId="1DD57452" w14:textId="5FDF7F3A" w:rsidR="005A7A1D" w:rsidRPr="00327286" w:rsidRDefault="00117758" w:rsidP="006A5665">
      <w:r w:rsidRPr="00327286">
        <w:t>La entidad empleadora</w:t>
      </w:r>
      <w:r w:rsidR="001D69E6" w:rsidRPr="00327286">
        <w:t xml:space="preserve"> no podrá, en ningún caso, calificar esta salida como intempestiva e injustificada para configurar la causal de abandono de trabajo establecida en el Art. 160, número 4, letra a), del Código del Trabajo. La </w:t>
      </w:r>
      <w:r w:rsidR="00561E1C" w:rsidRPr="00327286">
        <w:t>entidad</w:t>
      </w:r>
      <w:r w:rsidR="00A859D4" w:rsidRPr="00327286">
        <w:t xml:space="preserve"> empleadora</w:t>
      </w:r>
      <w:r w:rsidR="001D69E6" w:rsidRPr="00327286">
        <w:t xml:space="preserve"> podrá solicitar a la Comandancia de Bomberos respectiva la acreditación de la circunstancia señalada en este artículo.</w:t>
      </w:r>
    </w:p>
    <w:p w14:paraId="2D0A31D3" w14:textId="77777777" w:rsidR="00117758" w:rsidRPr="00327286" w:rsidRDefault="00117758" w:rsidP="006A5665"/>
    <w:p w14:paraId="150A1C37" w14:textId="266F5BAF" w:rsidR="00432DB9" w:rsidRPr="00327286" w:rsidRDefault="00432DB9" w:rsidP="00432DB9">
      <w:pPr>
        <w:pStyle w:val="Articulo"/>
      </w:pPr>
      <w:r w:rsidRPr="00327286">
        <w:t>ARTICULO 58°</w:t>
      </w:r>
    </w:p>
    <w:p w14:paraId="3FE933A3" w14:textId="49430B41" w:rsidR="00432DB9" w:rsidRPr="00327286" w:rsidRDefault="00432DB9" w:rsidP="00432DB9">
      <w:pPr>
        <w:pStyle w:val="Sinespaciado"/>
        <w:rPr>
          <w:b/>
          <w:lang w:val="es-CL"/>
        </w:rPr>
      </w:pPr>
      <w:r w:rsidRPr="00327286">
        <w:rPr>
          <w:b/>
          <w:lang w:val="es-CL"/>
        </w:rPr>
        <w:t>Permiso para trabajadores con hijos con trastornos del espectro autista (TEA)</w:t>
      </w:r>
    </w:p>
    <w:p w14:paraId="61BEA1BD" w14:textId="3105CF5D" w:rsidR="00432DB9" w:rsidRPr="00327286" w:rsidRDefault="00A859D4" w:rsidP="00432DB9">
      <w:r w:rsidRPr="00327286">
        <w:t>Las personas trabajadoras</w:t>
      </w:r>
      <w:r w:rsidR="00432DB9" w:rsidRPr="00327286">
        <w:t xml:space="preserve"> </w:t>
      </w:r>
      <w:r w:rsidR="00210EAE" w:rsidRPr="00327286">
        <w:t xml:space="preserve">que sean padres, madres o tutores legales de menores de edad debidamente diagnosticados con trastorno del espectro autista, estarán </w:t>
      </w:r>
      <w:proofErr w:type="gramStart"/>
      <w:r w:rsidR="00210EAE" w:rsidRPr="00327286">
        <w:t>facultados</w:t>
      </w:r>
      <w:proofErr w:type="gramEnd"/>
      <w:r w:rsidR="00210EAE" w:rsidRPr="00327286">
        <w:t xml:space="preserve">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w:t>
      </w:r>
      <w:proofErr w:type="gramStart"/>
      <w:r w:rsidR="00210EAE" w:rsidRPr="00327286">
        <w:t>dar aviso</w:t>
      </w:r>
      <w:proofErr w:type="gramEnd"/>
      <w:r w:rsidR="00210EAE" w:rsidRPr="00327286">
        <w:t xml:space="preserve"> a la Inspección del Trabajo del territorio respectivo respecto a la circunstancia de tener un hijo, hija o menor bajo su tutela legal, diagnosticado con trastorno del espectro autista, de acuerdo al Art. 25, Ley N° 21.545, del Ministerio de Salud. </w:t>
      </w:r>
    </w:p>
    <w:p w14:paraId="66308425" w14:textId="325F8A87" w:rsidR="00F44EFD" w:rsidRPr="00327286" w:rsidRDefault="00F44EFD" w:rsidP="00432DB9">
      <w:r w:rsidRPr="00327286">
        <w:br w:type="page"/>
      </w:r>
    </w:p>
    <w:p w14:paraId="20DC3D4B" w14:textId="304EE612" w:rsidR="001D69E6" w:rsidRPr="00327286" w:rsidRDefault="00392D9C" w:rsidP="00A50E7D">
      <w:pPr>
        <w:pStyle w:val="Ttulo2"/>
        <w:rPr>
          <w:rFonts w:ascii="Estandar" w:eastAsia="DINNextLTPro-Light" w:hAnsi="Estandar" w:cs="Arial"/>
          <w:color w:val="58595B"/>
          <w:sz w:val="20"/>
          <w:szCs w:val="24"/>
          <w:lang w:eastAsia="es-ES_tradnl"/>
        </w:rPr>
      </w:pPr>
      <w:bookmarkStart w:id="44" w:name="_Toc9896470"/>
      <w:bookmarkStart w:id="45" w:name="_Toc188579900"/>
      <w:r w:rsidRPr="00327286">
        <w:t>Capítulo X - De la igualdad de oportunidades de trabajadores con discapacidad</w:t>
      </w:r>
      <w:bookmarkEnd w:id="44"/>
      <w:bookmarkEnd w:id="45"/>
    </w:p>
    <w:p w14:paraId="6B470AAB" w14:textId="0C58AD78" w:rsidR="001D69E6" w:rsidRPr="00327286" w:rsidRDefault="00761434" w:rsidP="006A5665">
      <w:pPr>
        <w:pStyle w:val="Articulo"/>
      </w:pPr>
      <w:r w:rsidRPr="00327286">
        <w:t>ARTICULO 5</w:t>
      </w:r>
      <w:r w:rsidR="00210EAE" w:rsidRPr="00327286">
        <w:t>9</w:t>
      </w:r>
      <w:r w:rsidR="001D69E6" w:rsidRPr="00327286">
        <w:t xml:space="preserve">º </w:t>
      </w:r>
    </w:p>
    <w:p w14:paraId="1F712A33" w14:textId="06C61EA1" w:rsidR="001D69E6" w:rsidRPr="00327286" w:rsidRDefault="001D69E6" w:rsidP="006A5665">
      <w:r w:rsidRPr="00327286">
        <w:t xml:space="preserve">Con el fin de garantizar el derecho a la igualdad de oportunidades de </w:t>
      </w:r>
      <w:r w:rsidR="00117758" w:rsidRPr="00327286">
        <w:t>l</w:t>
      </w:r>
      <w:r w:rsidR="00A859D4" w:rsidRPr="00327286">
        <w:t>as personas trabajadoras</w:t>
      </w:r>
      <w:r w:rsidRPr="00327286">
        <w:t xml:space="preserve"> con discapacidad se establecen medidas contra la discriminación, que consisten en realizar ajustes necesarios en las normas pertinentes a las diversas faenas que se desarrollan en la </w:t>
      </w:r>
      <w:r w:rsidR="00561E1C" w:rsidRPr="00327286">
        <w:t>entidad</w:t>
      </w:r>
      <w:r w:rsidR="00A859D4" w:rsidRPr="00327286">
        <w:t xml:space="preserve"> empleadora</w:t>
      </w:r>
      <w:r w:rsidRPr="00327286">
        <w:t xml:space="preserve"> y en la prevención de conductas de acoso.</w:t>
      </w:r>
    </w:p>
    <w:p w14:paraId="0A17961F" w14:textId="0C6CDB8D" w:rsidR="001D69E6" w:rsidRPr="00327286" w:rsidRDefault="001D69E6" w:rsidP="006A5665">
      <w:r w:rsidRPr="00327286">
        <w:t xml:space="preserve">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w:t>
      </w:r>
      <w:r w:rsidR="00A859D4" w:rsidRPr="00327286">
        <w:t>Las personas trabajadoras</w:t>
      </w:r>
      <w:r w:rsidRPr="00327286">
        <w:t xml:space="preserve"> de la </w:t>
      </w:r>
      <w:r w:rsidR="00561E1C" w:rsidRPr="00327286">
        <w:t>entidad</w:t>
      </w:r>
      <w:r w:rsidR="00A859D4" w:rsidRPr="00327286">
        <w:t xml:space="preserve"> empleadora</w:t>
      </w:r>
      <w:r w:rsidRPr="00327286">
        <w:t>.</w:t>
      </w:r>
    </w:p>
    <w:p w14:paraId="465844D8" w14:textId="77777777" w:rsidR="001D69E6" w:rsidRPr="00327286" w:rsidRDefault="001D69E6" w:rsidP="006A5665">
      <w:r w:rsidRPr="00327286">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327286" w:rsidRDefault="001D69E6" w:rsidP="006A5665">
      <w:r w:rsidRPr="00327286">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rsidRPr="00327286">
        <w:t xml:space="preserve"> </w:t>
      </w:r>
      <w:r w:rsidRPr="00327286">
        <w:t>20.422, Art. 3 Ley 21.015 y Art. 2 D.S Nº 64.</w:t>
      </w:r>
    </w:p>
    <w:p w14:paraId="064D24A6" w14:textId="4B264EE2" w:rsidR="001D69E6" w:rsidRPr="00327286" w:rsidRDefault="00210EAE" w:rsidP="006A5665">
      <w:pPr>
        <w:pStyle w:val="Articulo"/>
      </w:pPr>
      <w:r w:rsidRPr="00327286">
        <w:t>ARTICULO 60</w:t>
      </w:r>
      <w:r w:rsidR="001D69E6" w:rsidRPr="00327286">
        <w:t>º</w:t>
      </w:r>
    </w:p>
    <w:p w14:paraId="5883B3EB" w14:textId="00DF9264" w:rsidR="001D69E6" w:rsidRPr="00327286" w:rsidRDefault="001D69E6" w:rsidP="006A5665">
      <w:r w:rsidRPr="00327286">
        <w:t xml:space="preserve">Las </w:t>
      </w:r>
      <w:proofErr w:type="gramStart"/>
      <w:r w:rsidR="00561E1C" w:rsidRPr="00327286">
        <w:t>entidad</w:t>
      </w:r>
      <w:r w:rsidR="00A859D4" w:rsidRPr="00327286">
        <w:t xml:space="preserve"> empleadora</w:t>
      </w:r>
      <w:r w:rsidRPr="00327286">
        <w:t>s</w:t>
      </w:r>
      <w:proofErr w:type="gramEnd"/>
      <w:r w:rsidRPr="00327286">
        <w:t xml:space="preserve"> de 100 o más trabajadores deberán contratar o mantener contratados, según corresponda, al menos el </w:t>
      </w:r>
      <w:r w:rsidR="006D5E39" w:rsidRPr="00327286">
        <w:t>2</w:t>
      </w:r>
      <w:r w:rsidRPr="00327286">
        <w:t xml:space="preserve">%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14:paraId="66D8F331" w14:textId="5D35E0DB" w:rsidR="001D69E6" w:rsidRPr="00327286" w:rsidRDefault="001D69E6" w:rsidP="006A5665">
      <w:r w:rsidRPr="00327286">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rsidRPr="00327286">
        <w:t xml:space="preserve"> </w:t>
      </w:r>
      <w:r w:rsidRPr="00327286">
        <w:t>157 bis del Código del Trabajo y Art. 3 numeral 3 Ley 21.015.</w:t>
      </w:r>
    </w:p>
    <w:p w14:paraId="1281A5E9"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625D3805"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Se exceptúan de esta disposición las </w:t>
      </w:r>
      <w:r w:rsidR="00561E1C" w:rsidRPr="00327286">
        <w:rPr>
          <w:rFonts w:cs="Arial"/>
          <w:color w:val="595054"/>
          <w:sz w:val="20"/>
          <w:szCs w:val="20"/>
        </w:rPr>
        <w:t>entidad</w:t>
      </w:r>
      <w:r w:rsidR="003355BB" w:rsidRPr="00327286">
        <w:rPr>
          <w:rFonts w:cs="Arial"/>
          <w:color w:val="595054"/>
          <w:sz w:val="20"/>
          <w:szCs w:val="20"/>
        </w:rPr>
        <w:t>es</w:t>
      </w:r>
      <w:r w:rsidR="00A859D4" w:rsidRPr="00327286">
        <w:rPr>
          <w:rFonts w:cs="Arial"/>
          <w:color w:val="595054"/>
          <w:sz w:val="20"/>
          <w:szCs w:val="20"/>
        </w:rPr>
        <w:t xml:space="preserve"> empleadora</w:t>
      </w:r>
      <w:r w:rsidRPr="00327286">
        <w:rPr>
          <w:rFonts w:cs="Arial"/>
          <w:color w:val="595054"/>
          <w:sz w:val="20"/>
          <w:szCs w:val="20"/>
        </w:rPr>
        <w:t>s con menos de 100 trabajadores contratados.</w:t>
      </w:r>
    </w:p>
    <w:p w14:paraId="211B8002" w14:textId="12C69DB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89DF0B6"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Pr="00327286" w:rsidRDefault="001D69E6" w:rsidP="006A5665"/>
    <w:p w14:paraId="1CDD2BDC" w14:textId="25CBA45F" w:rsidR="006A5665" w:rsidRPr="00327286" w:rsidRDefault="006A5665">
      <w:pPr>
        <w:spacing w:after="0" w:line="240" w:lineRule="auto"/>
      </w:pPr>
      <w:r w:rsidRPr="00327286">
        <w:br w:type="page"/>
      </w:r>
    </w:p>
    <w:p w14:paraId="296F165B" w14:textId="1A7C64BD" w:rsidR="001D69E6" w:rsidRPr="00327286" w:rsidRDefault="00392D9C" w:rsidP="00F67695">
      <w:pPr>
        <w:pStyle w:val="Ttulo2"/>
      </w:pPr>
      <w:bookmarkStart w:id="46" w:name="_Toc9896471"/>
      <w:bookmarkStart w:id="47" w:name="_Toc188579901"/>
      <w:r w:rsidRPr="00327286">
        <w:t>Capítulo X</w:t>
      </w:r>
      <w:r w:rsidR="00A50E7D" w:rsidRPr="00327286">
        <w:t>I</w:t>
      </w:r>
      <w:r w:rsidRPr="00327286">
        <w:t xml:space="preserve"> - De las sugerencias, consultas y reclamos</w:t>
      </w:r>
      <w:bookmarkEnd w:id="46"/>
      <w:bookmarkEnd w:id="47"/>
    </w:p>
    <w:p w14:paraId="56B56659" w14:textId="76F5C562" w:rsidR="001D69E6" w:rsidRPr="00327286" w:rsidRDefault="00392D9C" w:rsidP="00E04C3B">
      <w:pPr>
        <w:pStyle w:val="Ttulo3"/>
      </w:pPr>
      <w:bookmarkStart w:id="48" w:name="_Toc9896472"/>
      <w:bookmarkStart w:id="49" w:name="_Toc188579902"/>
      <w:r w:rsidRPr="00327286">
        <w:t>Párrafo 1 - De las sugerencias, consultas y reclamos generales</w:t>
      </w:r>
      <w:bookmarkEnd w:id="48"/>
      <w:bookmarkEnd w:id="49"/>
    </w:p>
    <w:p w14:paraId="72BF60A7" w14:textId="4413BEBC" w:rsidR="001D69E6" w:rsidRPr="00327286" w:rsidRDefault="00210EAE" w:rsidP="006A5665">
      <w:pPr>
        <w:pStyle w:val="Articulo"/>
      </w:pPr>
      <w:r w:rsidRPr="00327286">
        <w:t>ARTICULO 61</w:t>
      </w:r>
      <w:r w:rsidR="001D69E6" w:rsidRPr="00327286">
        <w:t>°</w:t>
      </w:r>
    </w:p>
    <w:p w14:paraId="32EBD4BD" w14:textId="6F898AD8" w:rsidR="001D69E6" w:rsidRPr="00327286" w:rsidRDefault="001D69E6" w:rsidP="006A5665">
      <w:r w:rsidRPr="00327286">
        <w:t xml:space="preserve">La </w:t>
      </w:r>
      <w:r w:rsidR="00B7683D" w:rsidRPr="00327286">
        <w:t>e</w:t>
      </w:r>
      <w:r w:rsidR="00561E1C" w:rsidRPr="00327286">
        <w:t>ntidad</w:t>
      </w:r>
      <w:r w:rsidR="00A859D4" w:rsidRPr="00327286">
        <w:t xml:space="preserve"> empleadora</w:t>
      </w:r>
      <w:r w:rsidRPr="00327286">
        <w:t xml:space="preserve">,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561E1C" w:rsidRPr="00327286">
        <w:t>Entidad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7533B4B" w14:textId="5836314D" w:rsidR="001D69E6" w:rsidRPr="00327286" w:rsidRDefault="001D69E6" w:rsidP="006A5665">
      <w:pPr>
        <w:pStyle w:val="Articulo"/>
      </w:pPr>
      <w:r w:rsidRPr="00327286">
        <w:t>ARTIC</w:t>
      </w:r>
      <w:r w:rsidR="00761434" w:rsidRPr="00327286">
        <w:t>ULO 6</w:t>
      </w:r>
      <w:r w:rsidR="00210EAE" w:rsidRPr="00327286">
        <w:t>2</w:t>
      </w:r>
      <w:r w:rsidRPr="00327286">
        <w:t>°</w:t>
      </w:r>
    </w:p>
    <w:p w14:paraId="2F168EC7" w14:textId="6D2719D4" w:rsidR="001D69E6" w:rsidRPr="00327286" w:rsidRDefault="001D69E6" w:rsidP="006A5665">
      <w:r w:rsidRPr="00327286">
        <w:t>Las sugerencias, consultas y reclamos relacionados con el desempeño de</w:t>
      </w:r>
      <w:r w:rsidR="006423FF" w:rsidRPr="00327286">
        <w:t xml:space="preserve"> </w:t>
      </w:r>
      <w:r w:rsidRPr="00327286">
        <w:t>l</w:t>
      </w:r>
      <w:r w:rsidR="006423FF" w:rsidRPr="00327286">
        <w:t>a persona trabajadora</w:t>
      </w:r>
      <w:r w:rsidRPr="00327286">
        <w:t xml:space="preserve">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w:t>
      </w:r>
      <w:r w:rsidR="006423FF" w:rsidRPr="00327286">
        <w:t xml:space="preserve">la persona </w:t>
      </w:r>
      <w:proofErr w:type="spellStart"/>
      <w:r w:rsidR="006423FF" w:rsidRPr="00327286">
        <w:t>trabajdora</w:t>
      </w:r>
      <w:proofErr w:type="spellEnd"/>
      <w:r w:rsidRPr="00327286">
        <w:t xml:space="preserve">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w:t>
      </w:r>
      <w:r w:rsidR="006423FF" w:rsidRPr="00327286">
        <w:t>í</w:t>
      </w:r>
      <w:r w:rsidRPr="00327286">
        <w:t>culo siguiente.</w:t>
      </w:r>
    </w:p>
    <w:p w14:paraId="5FD40D76" w14:textId="65DAE894" w:rsidR="001D69E6" w:rsidRPr="00327286" w:rsidRDefault="00761434" w:rsidP="006A5665">
      <w:pPr>
        <w:pStyle w:val="Articulo"/>
      </w:pPr>
      <w:r w:rsidRPr="00327286">
        <w:t>ARTICULO 6</w:t>
      </w:r>
      <w:r w:rsidR="00210EAE" w:rsidRPr="00327286">
        <w:t>3</w:t>
      </w:r>
      <w:r w:rsidR="001D69E6" w:rsidRPr="00327286">
        <w:t>°</w:t>
      </w:r>
    </w:p>
    <w:p w14:paraId="6515618C" w14:textId="7CEA5701" w:rsidR="001D69E6" w:rsidRPr="00327286" w:rsidRDefault="001D69E6" w:rsidP="006A5665">
      <w:r w:rsidRPr="00327286">
        <w:t>El Jefe directo de</w:t>
      </w:r>
      <w:r w:rsidR="006423FF" w:rsidRPr="00327286">
        <w:t xml:space="preserve"> la persona trabaj</w:t>
      </w:r>
      <w:r w:rsidR="00FA43B7" w:rsidRPr="00327286">
        <w:t>a</w:t>
      </w:r>
      <w:r w:rsidR="006423FF" w:rsidRPr="00327286">
        <w:t>dora</w:t>
      </w:r>
      <w:r w:rsidRPr="00327286">
        <w:t xml:space="preserve">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Pr="00327286" w:rsidRDefault="006A5665">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06F89086" w14:textId="7FD85721" w:rsidR="001D69E6" w:rsidRPr="00327286" w:rsidRDefault="00392D9C" w:rsidP="00E04C3B">
      <w:pPr>
        <w:pStyle w:val="Ttulo3"/>
      </w:pPr>
      <w:bookmarkStart w:id="50" w:name="_Toc9896473"/>
      <w:bookmarkStart w:id="51" w:name="_Toc188579903"/>
      <w:r w:rsidRPr="00327286">
        <w:t xml:space="preserve">Párrafo 2 - Procedimiento de reclamación del principio de igualdad de remuneraciones entre hombres y mujeres que presten un mismo trabajo al interior de la </w:t>
      </w:r>
      <w:r w:rsidR="00561E1C" w:rsidRPr="00327286">
        <w:t>entidad</w:t>
      </w:r>
      <w:r w:rsidR="00A859D4" w:rsidRPr="00327286">
        <w:t xml:space="preserve"> empleadora</w:t>
      </w:r>
      <w:bookmarkEnd w:id="50"/>
      <w:bookmarkEnd w:id="51"/>
    </w:p>
    <w:p w14:paraId="063F21F3" w14:textId="77777777" w:rsidR="00761434" w:rsidRPr="00327286" w:rsidRDefault="00761434" w:rsidP="006A5665">
      <w:pPr>
        <w:pStyle w:val="Articulo"/>
      </w:pPr>
    </w:p>
    <w:p w14:paraId="3E4460AB" w14:textId="58C1F6F6" w:rsidR="001D69E6" w:rsidRPr="00327286" w:rsidRDefault="00761434" w:rsidP="006A5665">
      <w:pPr>
        <w:pStyle w:val="Articulo"/>
      </w:pPr>
      <w:r w:rsidRPr="00327286">
        <w:t>ARTICULO 6</w:t>
      </w:r>
      <w:r w:rsidR="00210EAE" w:rsidRPr="00327286">
        <w:t>4</w:t>
      </w:r>
      <w:r w:rsidR="001D69E6" w:rsidRPr="00327286">
        <w:t>º</w:t>
      </w:r>
    </w:p>
    <w:p w14:paraId="603D53FE" w14:textId="7D1C3C6B" w:rsidR="001D69E6" w:rsidRPr="00327286" w:rsidRDefault="001D69E6" w:rsidP="006A5665">
      <w:r w:rsidRPr="00327286">
        <w:t xml:space="preserve">La </w:t>
      </w:r>
      <w:r w:rsidR="004E1DFD" w:rsidRPr="00327286">
        <w:t>e</w:t>
      </w:r>
      <w:r w:rsidR="00561E1C" w:rsidRPr="00327286">
        <w:t>ntidad</w:t>
      </w:r>
      <w:r w:rsidR="00A859D4" w:rsidRPr="00327286">
        <w:t xml:space="preserve"> empleadora</w:t>
      </w:r>
      <w:r w:rsidRPr="00327286">
        <w:t xml:space="preserve">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327286" w:rsidRDefault="001D69E6" w:rsidP="006A5665">
      <w:r w:rsidRPr="00327286">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327286" w:rsidRDefault="001D69E6" w:rsidP="006A5665">
      <w:pPr>
        <w:pStyle w:val="Sinespaciado"/>
        <w:rPr>
          <w:b/>
          <w:lang w:val="es-CL"/>
        </w:rPr>
      </w:pPr>
      <w:r w:rsidRPr="00327286">
        <w:rPr>
          <w:b/>
          <w:lang w:val="es-CL"/>
        </w:rPr>
        <w:t xml:space="preserve">El procedimiento de reclamo se regirá </w:t>
      </w:r>
      <w:proofErr w:type="gramStart"/>
      <w:r w:rsidRPr="00327286">
        <w:rPr>
          <w:b/>
          <w:lang w:val="es-CL"/>
        </w:rPr>
        <w:t>de acuerdo a</w:t>
      </w:r>
      <w:proofErr w:type="gramEnd"/>
      <w:r w:rsidRPr="00327286">
        <w:rPr>
          <w:b/>
          <w:lang w:val="es-CL"/>
        </w:rPr>
        <w:t xml:space="preserve"> las siguientes reglas:</w:t>
      </w:r>
    </w:p>
    <w:p w14:paraId="506F3555" w14:textId="77777777" w:rsidR="001D69E6" w:rsidRPr="00327286" w:rsidRDefault="001D69E6" w:rsidP="009B617C">
      <w:pPr>
        <w:pStyle w:val="Prrafodelista"/>
        <w:ind w:left="0"/>
      </w:pPr>
      <w:r w:rsidRPr="00327286">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327286" w:rsidRDefault="001D69E6" w:rsidP="009B617C">
      <w:pPr>
        <w:pStyle w:val="Prrafodelista"/>
        <w:ind w:left="0"/>
      </w:pPr>
      <w:r w:rsidRPr="00327286">
        <w:t xml:space="preserve">Recibido el reclamo, se reunirán para resolverlo y dar respuesta </w:t>
      </w:r>
      <w:proofErr w:type="gramStart"/>
      <w:r w:rsidRPr="00327286">
        <w:t>del mismo</w:t>
      </w:r>
      <w:proofErr w:type="gramEnd"/>
      <w:r w:rsidRPr="00327286">
        <w:t xml:space="preserve">, el </w:t>
      </w:r>
      <w:r w:rsidR="001B216E" w:rsidRPr="00327286">
        <w:t>jefe</w:t>
      </w:r>
      <w:r w:rsidRPr="00327286">
        <w:t xml:space="preserve"> respectivo, el gerente del área y la unidad de personal respectiva.</w:t>
      </w:r>
    </w:p>
    <w:p w14:paraId="79649D2D" w14:textId="77777777" w:rsidR="001D69E6" w:rsidRPr="00327286" w:rsidRDefault="001D69E6" w:rsidP="009B617C">
      <w:pPr>
        <w:pStyle w:val="Prrafodelista"/>
        <w:ind w:left="0"/>
      </w:pPr>
      <w:r w:rsidRPr="00327286">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327286" w:rsidRDefault="001D69E6" w:rsidP="009B617C">
      <w:pPr>
        <w:pStyle w:val="Prrafodelista"/>
        <w:ind w:left="0"/>
      </w:pPr>
      <w:r w:rsidRPr="00327286">
        <w:t>Se deberá guardar confidencialidad sobre el proceso de reclamo hasta que esté terminado.</w:t>
      </w:r>
    </w:p>
    <w:p w14:paraId="11D1F841" w14:textId="41E53D16" w:rsidR="001D69E6" w:rsidRPr="00327286" w:rsidRDefault="008007FB" w:rsidP="009B617C">
      <w:pPr>
        <w:pStyle w:val="Prrafodelista"/>
        <w:ind w:left="0"/>
      </w:pPr>
      <w:r w:rsidRPr="00327286">
        <w:t>En caso de que</w:t>
      </w:r>
      <w:r w:rsidR="001D69E6" w:rsidRPr="00327286">
        <w:t xml:space="preserve"> el trabajador no esté conforme con la respuesta dada por la </w:t>
      </w:r>
      <w:r w:rsidR="00561E1C" w:rsidRPr="00327286">
        <w:t>Entidad</w:t>
      </w:r>
      <w:r w:rsidR="00A859D4" w:rsidRPr="00327286">
        <w:t xml:space="preserve"> empleadora</w:t>
      </w:r>
      <w:r w:rsidR="001D69E6" w:rsidRPr="00327286">
        <w:t>, podrá recurrir a su arbitrio a instancias administrativas o judiciales que corresponda. De conformidad a los Art. 485 al 495 del Código del Trabajo.</w:t>
      </w:r>
    </w:p>
    <w:p w14:paraId="7B3D959A" w14:textId="77777777" w:rsidR="006A5665" w:rsidRPr="00327286" w:rsidRDefault="006A5665" w:rsidP="006A5665">
      <w:pPr>
        <w:pStyle w:val="Prrafodelista"/>
        <w:ind w:left="360"/>
        <w:rPr>
          <w:sz w:val="10"/>
          <w:szCs w:val="10"/>
        </w:rPr>
      </w:pPr>
    </w:p>
    <w:p w14:paraId="5155A480" w14:textId="20421BB6" w:rsidR="001D69E6" w:rsidRPr="00327286" w:rsidRDefault="001D69E6" w:rsidP="006A5665">
      <w:r w:rsidRPr="00327286">
        <w:t xml:space="preserve">De acuerdo al Art. </w:t>
      </w:r>
      <w:proofErr w:type="gramStart"/>
      <w:r w:rsidRPr="00327286">
        <w:t>154  del</w:t>
      </w:r>
      <w:proofErr w:type="gramEnd"/>
      <w:r w:rsidRPr="00327286">
        <w:t xml:space="preserve">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055C78" w:rsidRPr="00327286">
        <w:t>e</w:t>
      </w:r>
      <w:r w:rsidR="00561E1C" w:rsidRPr="00327286">
        <w:t>ntidad</w:t>
      </w:r>
      <w:r w:rsidR="00A859D4" w:rsidRPr="00327286">
        <w:t xml:space="preserve"> empleadora</w:t>
      </w:r>
      <w:r w:rsidRPr="00327286">
        <w:t xml:space="preserve"> y sus características técnicas esenciales, agrupados de acuerdo a sus objetivos generales.</w:t>
      </w:r>
    </w:p>
    <w:p w14:paraId="5D94A51B" w14:textId="09922D56" w:rsidR="006A5665" w:rsidRPr="00327286" w:rsidRDefault="006A5665">
      <w:pPr>
        <w:spacing w:after="0" w:line="240" w:lineRule="auto"/>
      </w:pPr>
      <w:r w:rsidRPr="00327286">
        <w:br w:type="page"/>
      </w:r>
    </w:p>
    <w:p w14:paraId="2A8ED826" w14:textId="31C087A0" w:rsidR="001D69E6" w:rsidRPr="00327286" w:rsidRDefault="00392D9C" w:rsidP="00E04C3B">
      <w:pPr>
        <w:pStyle w:val="Ttulo3"/>
      </w:pPr>
      <w:bookmarkStart w:id="52" w:name="_Toc9896474"/>
      <w:bookmarkStart w:id="53" w:name="_Toc188579904"/>
      <w:bookmarkStart w:id="54" w:name="_Hlk119944933"/>
      <w:r w:rsidRPr="00327286">
        <w:t>Párrafo 3 - De la denuncia, investigación y sanción del acoso sexual</w:t>
      </w:r>
      <w:bookmarkEnd w:id="52"/>
      <w:bookmarkEnd w:id="53"/>
      <w:r w:rsidRPr="00327286">
        <w:t xml:space="preserve"> </w:t>
      </w:r>
    </w:p>
    <w:p w14:paraId="7793736C" w14:textId="77777777" w:rsidR="00C53808" w:rsidRPr="00327286" w:rsidRDefault="00C53808" w:rsidP="00C53808"/>
    <w:p w14:paraId="35CDE906" w14:textId="4C194E33" w:rsidR="001D69E6" w:rsidRPr="00327286" w:rsidRDefault="00761434" w:rsidP="006A5665">
      <w:pPr>
        <w:pStyle w:val="Articulo"/>
      </w:pPr>
      <w:r w:rsidRPr="00327286">
        <w:t>ARTICULO 6</w:t>
      </w:r>
      <w:r w:rsidR="00210EAE" w:rsidRPr="00327286">
        <w:t>5</w:t>
      </w:r>
      <w:r w:rsidR="001D69E6" w:rsidRPr="00327286">
        <w:t>º</w:t>
      </w:r>
    </w:p>
    <w:p w14:paraId="377160E6" w14:textId="2D3B07B0" w:rsidR="001D69E6" w:rsidRPr="00327286" w:rsidRDefault="001D69E6" w:rsidP="006A5665">
      <w:r w:rsidRPr="00327286">
        <w:t>Se entenderá por acoso sexual el que una</w:t>
      </w:r>
      <w:r w:rsidR="00EA454D" w:rsidRPr="00327286">
        <w:t xml:space="preserve"> persona trabaj</w:t>
      </w:r>
      <w:r w:rsidR="003355BB" w:rsidRPr="00327286">
        <w:t>a</w:t>
      </w:r>
      <w:r w:rsidR="00EA454D" w:rsidRPr="00327286">
        <w:t>dora</w:t>
      </w:r>
      <w:r w:rsidRPr="00327286">
        <w:t xml:space="preserve">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327286" w:rsidRDefault="001D69E6" w:rsidP="006A5665">
      <w:r w:rsidRPr="00327286">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327286" w:rsidRDefault="001D69E6" w:rsidP="006A5665">
      <w:r w:rsidRPr="00327286">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61CFD2" w:rsidR="001D69E6" w:rsidRPr="00327286" w:rsidRDefault="001D69E6" w:rsidP="006A5665">
      <w:pPr>
        <w:pStyle w:val="Sinespaciado"/>
        <w:rPr>
          <w:b/>
          <w:lang w:val="es-CL"/>
        </w:rPr>
      </w:pPr>
      <w:r w:rsidRPr="00327286">
        <w:rPr>
          <w:b/>
          <w:lang w:val="es-CL"/>
        </w:rPr>
        <w:t xml:space="preserve">En la </w:t>
      </w:r>
      <w:r w:rsidR="00561E1C" w:rsidRPr="00327286">
        <w:rPr>
          <w:b/>
          <w:lang w:val="es-CL"/>
        </w:rPr>
        <w:t>Entidad</w:t>
      </w:r>
      <w:r w:rsidR="00A859D4" w:rsidRPr="00327286">
        <w:rPr>
          <w:b/>
          <w:lang w:val="es-CL"/>
        </w:rPr>
        <w:t xml:space="preserve"> empleadora</w:t>
      </w:r>
      <w:r w:rsidRPr="00327286">
        <w:rPr>
          <w:b/>
          <w:lang w:val="es-CL"/>
        </w:rPr>
        <w:t xml:space="preserve"> serán consideradas, entre otras, como conductas constitutivas de acoso sexual las siguientes:</w:t>
      </w:r>
    </w:p>
    <w:p w14:paraId="775F25AF" w14:textId="77777777" w:rsidR="001D69E6" w:rsidRPr="00327286" w:rsidRDefault="001D69E6" w:rsidP="00B506E9">
      <w:pPr>
        <w:pStyle w:val="Prrafodelista"/>
        <w:numPr>
          <w:ilvl w:val="0"/>
          <w:numId w:val="48"/>
        </w:numPr>
      </w:pPr>
      <w:r w:rsidRPr="00327286">
        <w:t>Contacto físico no deseado, tales como: roces en el cuerpo de otro trabajador/a, palmadas en el cuerpo, etc.</w:t>
      </w:r>
    </w:p>
    <w:p w14:paraId="5EF9599F" w14:textId="77777777" w:rsidR="001D69E6" w:rsidRPr="00327286" w:rsidRDefault="001D69E6" w:rsidP="00B506E9">
      <w:pPr>
        <w:pStyle w:val="Prrafodelista"/>
        <w:numPr>
          <w:ilvl w:val="0"/>
          <w:numId w:val="48"/>
        </w:numPr>
      </w:pPr>
      <w:r w:rsidRPr="00327286">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327286" w:rsidRDefault="001D69E6" w:rsidP="00B506E9">
      <w:pPr>
        <w:pStyle w:val="Prrafodelista"/>
        <w:numPr>
          <w:ilvl w:val="0"/>
          <w:numId w:val="48"/>
        </w:numPr>
      </w:pPr>
      <w:r w:rsidRPr="00327286">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327286" w:rsidRDefault="001D69E6" w:rsidP="006A5665">
      <w:pPr>
        <w:pStyle w:val="Sinespaciado"/>
        <w:rPr>
          <w:sz w:val="10"/>
          <w:szCs w:val="10"/>
          <w:lang w:val="es-CL"/>
        </w:rPr>
      </w:pPr>
    </w:p>
    <w:p w14:paraId="77B1219F" w14:textId="1C5EAFB4" w:rsidR="001D69E6" w:rsidRPr="00327286" w:rsidRDefault="00761434" w:rsidP="006A5665">
      <w:pPr>
        <w:pStyle w:val="Articulo"/>
      </w:pPr>
      <w:r w:rsidRPr="00327286">
        <w:t>ARTICULO 6</w:t>
      </w:r>
      <w:r w:rsidR="00210EAE" w:rsidRPr="00327286">
        <w:t>6</w:t>
      </w:r>
      <w:r w:rsidR="001D69E6" w:rsidRPr="00327286">
        <w:t>º</w:t>
      </w:r>
    </w:p>
    <w:p w14:paraId="6163B769" w14:textId="243CE11A" w:rsidR="001D69E6" w:rsidRPr="00327286" w:rsidRDefault="001D69E6" w:rsidP="006A5665">
      <w:r w:rsidRPr="00327286">
        <w:t>Atendida la gravedad de los hechos, las medidas y sanciones que se aplicarán irán desde una amonestación verbal o escrita al trabajador acosador hasta el descuento de un 25% de la remuneración diaria de</w:t>
      </w:r>
      <w:r w:rsidR="009945D9" w:rsidRPr="00327286">
        <w:t xml:space="preserve"> </w:t>
      </w:r>
      <w:r w:rsidRPr="00327286">
        <w:t>l</w:t>
      </w:r>
      <w:r w:rsidR="009945D9" w:rsidRPr="00327286">
        <w:t>a persona trabajadora</w:t>
      </w:r>
      <w:r w:rsidRPr="00327286">
        <w:t xml:space="preserve"> acosador</w:t>
      </w:r>
      <w:r w:rsidR="0024150A" w:rsidRPr="00327286">
        <w:t>a</w:t>
      </w:r>
      <w:r w:rsidRPr="00327286">
        <w:t>, conforme a lo dispuesto en los Art. 6</w:t>
      </w:r>
      <w:r w:rsidR="0024150A" w:rsidRPr="00327286">
        <w:t>5</w:t>
      </w:r>
      <w:r w:rsidRPr="00327286">
        <w:t xml:space="preserve"> y siguientes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b) del Código del Trabajo, es decir, terminar el contrato por conductas de acoso sexual.</w:t>
      </w:r>
    </w:p>
    <w:p w14:paraId="537B0E29" w14:textId="32DB1D20" w:rsidR="00C53808" w:rsidRPr="00327286" w:rsidRDefault="00C53808">
      <w:r w:rsidRPr="00327286">
        <w:br w:type="page"/>
      </w:r>
    </w:p>
    <w:p w14:paraId="55FDACD5" w14:textId="0EF5BCBF" w:rsidR="001D69E6" w:rsidRPr="00327286" w:rsidRDefault="00210EAE" w:rsidP="006A5665">
      <w:pPr>
        <w:pStyle w:val="Articulo"/>
      </w:pPr>
      <w:r w:rsidRPr="00327286">
        <w:t>ARTICULO 67</w:t>
      </w:r>
      <w:r w:rsidR="001D69E6" w:rsidRPr="00327286">
        <w:t>º</w:t>
      </w:r>
    </w:p>
    <w:p w14:paraId="7FDC470F" w14:textId="4E94722B" w:rsidR="001D69E6" w:rsidRPr="00327286" w:rsidRDefault="001D69E6" w:rsidP="006A5665">
      <w:r w:rsidRPr="00327286">
        <w:t xml:space="preserve">En conformidad a lo dispuesto en el Art. 154 Nº 12 del Código del Trabajo y Art. 1º Nº 3 Ley Nº 20.005, </w:t>
      </w:r>
      <w:r w:rsidR="007E0317" w:rsidRPr="00327286">
        <w:t xml:space="preserve">y el D.S. N° 21, </w:t>
      </w:r>
      <w:r w:rsidRPr="00327286">
        <w:t>e</w:t>
      </w:r>
      <w:r w:rsidR="007E0317" w:rsidRPr="00327286">
        <w:t>n el Anexo 7 de este</w:t>
      </w:r>
      <w:r w:rsidRPr="00327286">
        <w:t xml:space="preserve"> Reglamento</w:t>
      </w:r>
      <w:r w:rsidR="007E0317" w:rsidRPr="00327286">
        <w:t xml:space="preserve"> se </w:t>
      </w:r>
      <w:r w:rsidR="006A7565" w:rsidRPr="00327286">
        <w:t xml:space="preserve">encuentra el </w:t>
      </w:r>
      <w:r w:rsidR="00AD59EF" w:rsidRPr="00327286">
        <w:t>procedimiento de investigación</w:t>
      </w:r>
      <w:r w:rsidR="009B62AD" w:rsidRPr="00327286">
        <w:t xml:space="preserve"> y sanción del acoso laboral, sexual y violencia en el trabajo aplicable a la </w:t>
      </w:r>
      <w:r w:rsidR="00561E1C" w:rsidRPr="00327286">
        <w:t>entidad</w:t>
      </w:r>
      <w:r w:rsidR="009B62AD" w:rsidRPr="00327286">
        <w:t xml:space="preserve"> empleadora. </w:t>
      </w:r>
    </w:p>
    <w:p w14:paraId="418C56BF"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9FD319" w14:textId="77777777" w:rsidR="00433A0C" w:rsidRPr="00327286" w:rsidRDefault="00433A0C" w:rsidP="00E821B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Cada entidad empleadora debe definir su propio procedimiento de investigación y sanción para el acoso laboral, sexual y la violencia en el trabajo. No obstante, ACHS dispone de un documento que puede ser útil para las entidades empleadoras, el cual está disponible para sus adheridos. Para acceder a este documento, puede solicitarlo a su asesor experto de ACHS.</w:t>
      </w:r>
    </w:p>
    <w:p w14:paraId="37620013" w14:textId="77777777" w:rsidR="00E821B5" w:rsidRPr="00327286" w:rsidRDefault="00433A0C" w:rsidP="00E821B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Es importante señalar que la entidad empleadora debe incorporar este procedimiento de investigación como un anexo adicional a su reglamento interno.</w:t>
      </w:r>
    </w:p>
    <w:p w14:paraId="1FBD72C4" w14:textId="09B672E2" w:rsidR="001D69E6" w:rsidRPr="00327286" w:rsidRDefault="001D69E6" w:rsidP="00433A0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5C402F7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14:paraId="41E87F00" w14:textId="77777777" w:rsidR="001D69E6" w:rsidRPr="00327286" w:rsidRDefault="001D69E6" w:rsidP="006A5665">
      <w:pPr>
        <w:pStyle w:val="Sinespaciado"/>
        <w:rPr>
          <w:lang w:val="es-CL"/>
        </w:rPr>
      </w:pPr>
    </w:p>
    <w:p w14:paraId="7B123F72" w14:textId="77777777" w:rsidR="00381FC4" w:rsidRPr="00327286" w:rsidRDefault="00381FC4" w:rsidP="00726976">
      <w:pPr>
        <w:pStyle w:val="Ttulo3"/>
      </w:pPr>
    </w:p>
    <w:p w14:paraId="389C66AF" w14:textId="3EF096A1" w:rsidR="001D69E6" w:rsidRPr="00327286" w:rsidRDefault="00726976" w:rsidP="00726976">
      <w:pPr>
        <w:pStyle w:val="Ttulo3"/>
      </w:pPr>
      <w:bookmarkStart w:id="55" w:name="_Toc188579905"/>
      <w:r w:rsidRPr="00327286">
        <w:t xml:space="preserve">Párrafo 4 – </w:t>
      </w:r>
      <w:r w:rsidR="003A4910" w:rsidRPr="00327286">
        <w:t>D</w:t>
      </w:r>
      <w:r w:rsidRPr="00327286">
        <w:t>e la vulneración de derechos fundamentales en contexto laboral</w:t>
      </w:r>
      <w:bookmarkEnd w:id="55"/>
    </w:p>
    <w:p w14:paraId="056E6983" w14:textId="77777777" w:rsidR="00381FC4" w:rsidRPr="00327286" w:rsidRDefault="00381FC4" w:rsidP="005343BC">
      <w:pPr>
        <w:pStyle w:val="Articulo"/>
      </w:pPr>
    </w:p>
    <w:p w14:paraId="2B15F064" w14:textId="0A8C5F58" w:rsidR="001D69E6" w:rsidRPr="00327286" w:rsidRDefault="00761434" w:rsidP="005343BC">
      <w:pPr>
        <w:pStyle w:val="Articulo"/>
      </w:pPr>
      <w:r w:rsidRPr="00327286">
        <w:t>ARTICULO 6</w:t>
      </w:r>
      <w:r w:rsidR="00210EAE" w:rsidRPr="00327286">
        <w:t>8</w:t>
      </w:r>
      <w:r w:rsidR="00A8783D" w:rsidRPr="00327286">
        <w:t>°</w:t>
      </w:r>
    </w:p>
    <w:p w14:paraId="4D02EE8A" w14:textId="28EA0AC2" w:rsidR="00FE7720" w:rsidRPr="00327286" w:rsidRDefault="00FE7720" w:rsidP="005343BC">
      <w:r w:rsidRPr="00327286">
        <w:t>Los derechos fundamentales son aquellos derechos inherentes a la</w:t>
      </w:r>
      <w:r w:rsidR="00257499" w:rsidRPr="00327286">
        <w:t>s</w:t>
      </w:r>
      <w:r w:rsidRPr="00327286">
        <w:t xml:space="preserve"> persona</w:t>
      </w:r>
      <w:r w:rsidR="006369E1" w:rsidRPr="00327286">
        <w:t>s trabajadoras</w:t>
      </w:r>
      <w:r w:rsidRPr="00327286">
        <w:t xml:space="preserve">, reconocidos de forma legal y protegidos procesalmente. Corresponden a todos los seres humanos dotados de </w:t>
      </w:r>
      <w:r w:rsidR="00A23D88" w:rsidRPr="00327286">
        <w:t>estatus</w:t>
      </w:r>
      <w:r w:rsidRPr="00327286">
        <w:t xml:space="preserve"> de personas o ciudadanos con capacidad de obrar. El titular de estos derechos, cuando son vulnerados dentro de la </w:t>
      </w:r>
      <w:r w:rsidR="00561E1C" w:rsidRPr="00327286">
        <w:t>entidad</w:t>
      </w:r>
      <w:r w:rsidR="00A859D4" w:rsidRPr="00327286">
        <w:t xml:space="preserve"> empleadora</w:t>
      </w:r>
      <w:r w:rsidRPr="00327286">
        <w:t>,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327286">
        <w:t xml:space="preserve"> Se incorporan dentro de la vulneración de derechos fundamentales en contexto laboral el acoso sexual, acoso laboral, discriminación laboral y menoscabo por teletrabajo</w:t>
      </w:r>
      <w:r w:rsidR="00DB3D78" w:rsidRPr="00327286">
        <w:t>.</w:t>
      </w:r>
    </w:p>
    <w:p w14:paraId="03B3F77C" w14:textId="119734E5" w:rsidR="001D69E6" w:rsidRPr="00327286" w:rsidRDefault="00726976" w:rsidP="005343BC">
      <w:r w:rsidRPr="00327286">
        <w:t xml:space="preserve">Se entenderá como </w:t>
      </w:r>
      <w:r w:rsidRPr="00327286">
        <w:rPr>
          <w:b/>
          <w:bCs/>
        </w:rPr>
        <w:t>acoso laboral</w:t>
      </w:r>
      <w:r w:rsidR="001D69E6" w:rsidRPr="00327286">
        <w:t xml:space="preserve">,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proofErr w:type="gramStart"/>
      <w:r w:rsidR="001D69E6" w:rsidRPr="00327286">
        <w:t>de acuerdo al</w:t>
      </w:r>
      <w:proofErr w:type="gramEnd"/>
      <w:r w:rsidR="001D69E6" w:rsidRPr="00327286">
        <w:t xml:space="preserve"> Art. 2 del Código del Trabajo y Art. 1 N° 1 Ley Nº 20.607.</w:t>
      </w:r>
    </w:p>
    <w:p w14:paraId="29E71111" w14:textId="77777777" w:rsidR="001D69E6" w:rsidRPr="00327286" w:rsidRDefault="001D69E6" w:rsidP="00303C31">
      <w:pPr>
        <w:pStyle w:val="Sinespaciado"/>
        <w:rPr>
          <w:lang w:val="es-CL"/>
        </w:rPr>
      </w:pPr>
      <w:r w:rsidRPr="00327286">
        <w:rPr>
          <w:lang w:val="es-CL"/>
        </w:rPr>
        <w:t>En consecuencia, para estar en presencia de acoso laboral:</w:t>
      </w:r>
    </w:p>
    <w:p w14:paraId="6483C07A" w14:textId="45BB27A2" w:rsidR="001D69E6" w:rsidRPr="00327286" w:rsidRDefault="001D69E6" w:rsidP="00BA477E">
      <w:pPr>
        <w:pStyle w:val="Prrafodelista"/>
        <w:ind w:left="426"/>
      </w:pPr>
      <w:r w:rsidRPr="00327286">
        <w:t xml:space="preserve">Deben existir conductas que impliquen una agresión moral o física hacia él o </w:t>
      </w:r>
      <w:r w:rsidR="00A859D4" w:rsidRPr="00327286">
        <w:t>Las personas trabajadoras</w:t>
      </w:r>
      <w:r w:rsidRPr="00327286">
        <w:t xml:space="preserve">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11A7531E" w:rsidR="001D69E6" w:rsidRPr="00327286" w:rsidRDefault="001D69E6" w:rsidP="00BA477E">
      <w:pPr>
        <w:pStyle w:val="Prrafodelista"/>
        <w:ind w:left="426"/>
      </w:pPr>
      <w:r w:rsidRPr="00327286">
        <w:t xml:space="preserve">Tales conductas deben ocasionar menoscabo, maltrato o humillación al o </w:t>
      </w:r>
      <w:r w:rsidR="002F53D8" w:rsidRPr="00327286">
        <w:t>l</w:t>
      </w:r>
      <w:r w:rsidR="00A859D4" w:rsidRPr="00327286">
        <w:t>as personas trabajadoras</w:t>
      </w:r>
      <w:r w:rsidRPr="00327286">
        <w:t xml:space="preserve">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Pr="00327286" w:rsidRDefault="001D69E6" w:rsidP="002F53D8">
      <w:pPr>
        <w:pStyle w:val="Prrafodelista"/>
        <w:ind w:left="426"/>
      </w:pPr>
      <w:r w:rsidRPr="00327286">
        <w:t>Estas conductas deben ser ejercidas por el empleador o por uno o más trabajadores (sujeto activo), debiendo, a su vez, dirigirse tales acciones en contra de uno o más trabajadores (sujetos pasivos).</w:t>
      </w:r>
    </w:p>
    <w:p w14:paraId="69220BA4" w14:textId="77777777" w:rsidR="009C627F" w:rsidRPr="00327286" w:rsidRDefault="009C627F" w:rsidP="009C627F">
      <w:pPr>
        <w:spacing w:after="0" w:line="240" w:lineRule="auto"/>
      </w:pPr>
    </w:p>
    <w:p w14:paraId="5B842EB1" w14:textId="13FD701C" w:rsidR="00726976" w:rsidRPr="00327286" w:rsidRDefault="00FF7E49" w:rsidP="009C627F">
      <w:r w:rsidRPr="00327286">
        <w:t xml:space="preserve">Los actos de </w:t>
      </w:r>
      <w:r w:rsidRPr="00327286">
        <w:rPr>
          <w:b/>
          <w:bCs/>
        </w:rPr>
        <w:t xml:space="preserve">discriminación laboral </w:t>
      </w:r>
      <w:r w:rsidRPr="00327286">
        <w:t>(de conformidad al Art 2 inciso 4 del Código del Trabajo, Art. 11 Ley Nº 21.155 y Art. 1 N° 1 Ley Nº 20.940),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w:t>
      </w:r>
    </w:p>
    <w:p w14:paraId="19DB2C4C" w14:textId="083F1410" w:rsidR="00726976" w:rsidRPr="00327286" w:rsidRDefault="00726976">
      <w:pPr>
        <w:spacing w:after="0" w:line="240" w:lineRule="auto"/>
      </w:pPr>
    </w:p>
    <w:p w14:paraId="14E6776C" w14:textId="47B1B54C" w:rsidR="00FF7E49" w:rsidRPr="00327286" w:rsidRDefault="00FF7E49" w:rsidP="00FF7E49">
      <w:r w:rsidRPr="00327286">
        <w:t xml:space="preserve">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w:t>
      </w:r>
      <w:r w:rsidR="00561E1C" w:rsidRPr="00327286">
        <w:t>entidad</w:t>
      </w:r>
      <w:r w:rsidR="00A859D4" w:rsidRPr="00327286">
        <w:t xml:space="preserve"> empleadora</w:t>
      </w:r>
      <w:r w:rsidRPr="00327286">
        <w:t xml:space="preserve">. Se entenderá como </w:t>
      </w:r>
      <w:r w:rsidRPr="00327286">
        <w:rPr>
          <w:b/>
          <w:bCs/>
        </w:rPr>
        <w:t>menoscabo por teletrabajo o tele distancia</w:t>
      </w:r>
      <w:r w:rsidRPr="00327286">
        <w:t xml:space="preserve"> </w:t>
      </w:r>
      <w:r w:rsidR="00C72612" w:rsidRPr="00327286">
        <w:t xml:space="preserve">todo hecho o circunstancia que determine una disminución del nivel </w:t>
      </w:r>
      <w:proofErr w:type="gramStart"/>
      <w:r w:rsidR="00C72612" w:rsidRPr="00327286">
        <w:t>socio-económico</w:t>
      </w:r>
      <w:proofErr w:type="gramEnd"/>
      <w:r w:rsidR="00C72612" w:rsidRPr="00327286">
        <w:t xml:space="preserve"> del trabajador en la </w:t>
      </w:r>
      <w:r w:rsidR="00561E1C" w:rsidRPr="00327286">
        <w:t>entidad</w:t>
      </w:r>
      <w:r w:rsidR="00A859D4" w:rsidRPr="00327286">
        <w:t xml:space="preserve"> empleadora</w:t>
      </w:r>
      <w:r w:rsidR="00C72612" w:rsidRPr="00327286">
        <w:t>, tales como mayores gastos, una mayor relación de subordinación o dependencia, condiciones ambientales adversas, disminución de ingreso, etc.</w:t>
      </w:r>
    </w:p>
    <w:p w14:paraId="50AD9E4A" w14:textId="77777777" w:rsidR="00726976" w:rsidRPr="00327286" w:rsidRDefault="00726976">
      <w:pPr>
        <w:spacing w:after="0" w:line="240" w:lineRule="auto"/>
        <w:rPr>
          <w:rFonts w:cs="Arial"/>
        </w:rPr>
      </w:pPr>
    </w:p>
    <w:p w14:paraId="268C7E45" w14:textId="16CD0E42" w:rsidR="001D69E6" w:rsidRPr="00327286" w:rsidRDefault="00761434" w:rsidP="00303C31">
      <w:pPr>
        <w:pStyle w:val="Articulo"/>
      </w:pPr>
      <w:r w:rsidRPr="00327286">
        <w:t>ARTICULO 6</w:t>
      </w:r>
      <w:r w:rsidR="00210EAE" w:rsidRPr="00327286">
        <w:t>9</w:t>
      </w:r>
      <w:r w:rsidR="006F0BDA">
        <w:t>°</w:t>
      </w:r>
    </w:p>
    <w:p w14:paraId="0B5AA136" w14:textId="10B8C89B" w:rsidR="00303C31" w:rsidRPr="00327286" w:rsidRDefault="001D69E6" w:rsidP="009C627F">
      <w:r w:rsidRPr="00327286">
        <w:t>Atendida la gravedad de los hechos, las medidas y sanciones que se aplicarán irán desde una amonestación verbal o escrita al trabajador acosador hasta el descuento de un 25% de la remuneración diaria del trabajador acosador, conforme a lo dispuesto en los Art. 7</w:t>
      </w:r>
      <w:r w:rsidR="0076741F" w:rsidRPr="00327286">
        <w:t>5</w:t>
      </w:r>
      <w:r w:rsidRPr="00327286">
        <w:t xml:space="preserve"> al 7</w:t>
      </w:r>
      <w:r w:rsidR="0076741F" w:rsidRPr="00327286">
        <w:t>8</w:t>
      </w:r>
      <w:r w:rsidRPr="00327286">
        <w:t xml:space="preserve">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f) del Código del Trabajo, es decir, terminar el contrato por conductas de acoso laboral.</w:t>
      </w:r>
      <w:r w:rsidR="00303C31" w:rsidRPr="00327286">
        <w:br w:type="page"/>
      </w:r>
      <w:bookmarkEnd w:id="54"/>
    </w:p>
    <w:p w14:paraId="62FCD4DB" w14:textId="1BDF4F01" w:rsidR="001D69E6" w:rsidRPr="00327286" w:rsidRDefault="00392D9C" w:rsidP="00F67695">
      <w:pPr>
        <w:pStyle w:val="Ttulo2"/>
      </w:pPr>
      <w:bookmarkStart w:id="56" w:name="_Toc9896476"/>
      <w:bookmarkStart w:id="57" w:name="_Toc188579906"/>
      <w:r w:rsidRPr="00327286">
        <w:t>Capítulo XI</w:t>
      </w:r>
      <w:r w:rsidR="00A50E7D" w:rsidRPr="00327286">
        <w:t>I</w:t>
      </w:r>
      <w:r w:rsidRPr="00327286">
        <w:t xml:space="preserve"> - Las obligaciones de la </w:t>
      </w:r>
      <w:bookmarkEnd w:id="56"/>
      <w:r w:rsidR="00561E1C" w:rsidRPr="00327286">
        <w:t>entidad</w:t>
      </w:r>
      <w:r w:rsidR="005C5F0C" w:rsidRPr="00327286">
        <w:t xml:space="preserve"> empleadora</w:t>
      </w:r>
      <w:bookmarkEnd w:id="57"/>
    </w:p>
    <w:p w14:paraId="535FFC95" w14:textId="3C094DF9" w:rsidR="001D69E6" w:rsidRPr="00327286" w:rsidRDefault="00210EAE" w:rsidP="00303C31">
      <w:pPr>
        <w:pStyle w:val="Articulo"/>
      </w:pPr>
      <w:r w:rsidRPr="00327286">
        <w:t>ARTICULO 70</w:t>
      </w:r>
      <w:r w:rsidR="001D69E6" w:rsidRPr="00327286">
        <w:t>°</w:t>
      </w:r>
    </w:p>
    <w:p w14:paraId="2469C06A" w14:textId="36C5D2C8" w:rsidR="001D69E6" w:rsidRPr="00327286" w:rsidRDefault="001D69E6" w:rsidP="00303C31">
      <w:r w:rsidRPr="00327286">
        <w:t>La</w:t>
      </w:r>
      <w:r w:rsidR="00DF1BC2" w:rsidRPr="00327286">
        <w:t xml:space="preserve"> </w:t>
      </w:r>
      <w:sdt>
        <w:sdtPr>
          <w:rPr>
            <w:b/>
            <w:color w:val="004C14"/>
          </w:rPr>
          <w:alias w:val="Empresa/Organización"/>
          <w:tag w:val=""/>
          <w:id w:val="-379719139"/>
          <w:placeholder>
            <w:docPart w:val="3836B9C6C09B4E5A8323376F627006C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Pr="00327286">
        <w:t xml:space="preserve"> con la finalidad de proteger la persona y dignidad de cada </w:t>
      </w:r>
      <w:proofErr w:type="gramStart"/>
      <w:r w:rsidRPr="00327286">
        <w:t>uno</w:t>
      </w:r>
      <w:proofErr w:type="gramEnd"/>
      <w:r w:rsidRPr="00327286">
        <w:t xml:space="preserve"> de </w:t>
      </w:r>
      <w:r w:rsidR="005C5F0C" w:rsidRPr="00327286">
        <w:t>las personas trabajadoras</w:t>
      </w:r>
      <w:r w:rsidRPr="00327286">
        <w:t>, se obliga a:</w:t>
      </w:r>
    </w:p>
    <w:p w14:paraId="1ED33B31" w14:textId="77777777" w:rsidR="001D69E6" w:rsidRPr="00327286" w:rsidRDefault="001D69E6" w:rsidP="00303C31">
      <w:r w:rsidRPr="00327286">
        <w:rPr>
          <w:b/>
          <w:bCs/>
          <w:color w:val="13C045"/>
        </w:rPr>
        <w:t xml:space="preserve">1. </w:t>
      </w:r>
      <w:r w:rsidRPr="00327286">
        <w:t>Pagar las remuneraciones en conformidad a las estipulaciones legales, contractuales o convencionales (montos, ajustes, periodicidad, etc.).</w:t>
      </w:r>
    </w:p>
    <w:p w14:paraId="198043E7" w14:textId="45F46309" w:rsidR="001D69E6" w:rsidRPr="00327286" w:rsidRDefault="001D69E6" w:rsidP="00303C31">
      <w:r w:rsidRPr="00327286">
        <w:rPr>
          <w:b/>
          <w:bCs/>
          <w:color w:val="13C045"/>
        </w:rPr>
        <w:t xml:space="preserve">2. </w:t>
      </w:r>
      <w:r w:rsidRPr="00327286">
        <w:t xml:space="preserve">Adoptar las medidas necesarias para la protección eficaz de la vida y de la salud de </w:t>
      </w:r>
      <w:r w:rsidR="00A859D4" w:rsidRPr="00327286">
        <w:t>Las personas trabajadoras</w:t>
      </w:r>
      <w:r w:rsidRPr="00327286">
        <w:t xml:space="preserve">, manteniendo las condiciones adecuadas de Higiene y Seguridad en los lugares de trabajo, como también los implementos necesarios para prevenir accidentes y enfermedades profesionales </w:t>
      </w:r>
      <w:proofErr w:type="gramStart"/>
      <w:r w:rsidRPr="00327286">
        <w:t>de acuerdo a</w:t>
      </w:r>
      <w:proofErr w:type="gramEnd"/>
      <w:r w:rsidRPr="00327286">
        <w:t xml:space="preserve"> la Ley Nº 16.744 y al Decreto Supremo Nº 594, además del cumplimiento de las instrucciones de los organismos competentes.</w:t>
      </w:r>
    </w:p>
    <w:p w14:paraId="38103EC0" w14:textId="5AF650C9" w:rsidR="001D69E6" w:rsidRPr="00327286" w:rsidRDefault="001D69E6" w:rsidP="00303C31">
      <w:r w:rsidRPr="00327286">
        <w:rPr>
          <w:b/>
          <w:bCs/>
          <w:color w:val="13C045"/>
        </w:rPr>
        <w:t>3.</w:t>
      </w:r>
      <w:r w:rsidRPr="00327286">
        <w:rPr>
          <w:b/>
          <w:bCs/>
          <w:color w:val="009BCF" w:themeColor="accent2"/>
        </w:rPr>
        <w:t xml:space="preserve"> </w:t>
      </w:r>
      <w:r w:rsidRPr="00327286">
        <w:t xml:space="preserve">Dar </w:t>
      </w:r>
      <w:r w:rsidR="00814FB0" w:rsidRPr="00327286">
        <w:t>a las personas trabajadoras</w:t>
      </w:r>
      <w:r w:rsidRPr="00327286">
        <w:t xml:space="preserve"> ocupación efectiva y en las labores convenidas, salvo en situaciones de caso fortuito o fuerza mayor.</w:t>
      </w:r>
    </w:p>
    <w:p w14:paraId="67DF2C01" w14:textId="77777777" w:rsidR="001D69E6" w:rsidRPr="00327286" w:rsidRDefault="001D69E6" w:rsidP="00303C31">
      <w:r w:rsidRPr="00327286">
        <w:rPr>
          <w:b/>
          <w:bCs/>
          <w:color w:val="13C045"/>
        </w:rPr>
        <w:t>4.</w:t>
      </w:r>
      <w:r w:rsidRPr="00327286">
        <w:rPr>
          <w:b/>
          <w:bCs/>
          <w:color w:val="009BCF" w:themeColor="accent2"/>
        </w:rPr>
        <w:t xml:space="preserve"> </w:t>
      </w:r>
      <w:r w:rsidRPr="00327286">
        <w:t xml:space="preserve">Colaborar, de conformidad a sus medios y a las políticas, procedimientos y recursos que anualmente se aprueben por parte de la administración con dicho objeto, al perfeccionamiento profesional de sus trabajadores, </w:t>
      </w:r>
      <w:proofErr w:type="gramStart"/>
      <w:r w:rsidRPr="00327286">
        <w:t>de acuerdo a</w:t>
      </w:r>
      <w:proofErr w:type="gramEnd"/>
      <w:r w:rsidRPr="00327286">
        <w:t xml:space="preserve"> los programas de capacitación que diseñe.</w:t>
      </w:r>
    </w:p>
    <w:p w14:paraId="0606E016" w14:textId="3ABBAB49" w:rsidR="001D69E6" w:rsidRPr="00327286" w:rsidRDefault="001D69E6" w:rsidP="00303C31">
      <w:r w:rsidRPr="00327286">
        <w:rPr>
          <w:b/>
          <w:bCs/>
          <w:color w:val="13C045"/>
        </w:rPr>
        <w:t>5.</w:t>
      </w:r>
      <w:r w:rsidRPr="00327286">
        <w:rPr>
          <w:b/>
          <w:bCs/>
          <w:color w:val="009BCF" w:themeColor="accent2"/>
        </w:rPr>
        <w:t xml:space="preserve"> </w:t>
      </w:r>
      <w:r w:rsidRPr="00327286">
        <w:t xml:space="preserve">Cumplir, en general, las normas contractuales y legales, respetando los derechos fundamentales de </w:t>
      </w:r>
      <w:r w:rsidR="00A859D4" w:rsidRPr="00327286">
        <w:t>Las personas trabajadoras</w:t>
      </w:r>
      <w:r w:rsidRPr="00327286">
        <w:t xml:space="preserve">. Asimismo, la </w:t>
      </w:r>
      <w:r w:rsidR="00561E1C" w:rsidRPr="00327286">
        <w:t>Entidad</w:t>
      </w:r>
      <w:r w:rsidR="00A859D4" w:rsidRPr="00327286">
        <w:t xml:space="preserve"> empleadora</w:t>
      </w:r>
      <w:r w:rsidRPr="00327286">
        <w:t xml:space="preserve"> garantizará un ambiente laboral digno y de mutuo respeto entre </w:t>
      </w:r>
      <w:r w:rsidR="00A859D4" w:rsidRPr="00327286">
        <w:t>Las personas trabajadoras</w:t>
      </w:r>
      <w:r w:rsidRPr="00327286">
        <w:t>.</w:t>
      </w:r>
    </w:p>
    <w:p w14:paraId="40AAB7F4" w14:textId="3B309623" w:rsidR="001D69E6" w:rsidRPr="00327286" w:rsidRDefault="001D69E6" w:rsidP="00303C31">
      <w:r w:rsidRPr="00327286">
        <w:rPr>
          <w:b/>
          <w:bCs/>
          <w:color w:val="13C045"/>
        </w:rPr>
        <w:t xml:space="preserve">6. </w:t>
      </w:r>
      <w:r w:rsidRPr="00327286">
        <w:t xml:space="preserve">Respetar el principio de igualdad de remuneraciones entre hombres y mujeres que desempeñen un mismo trabajo. No obstante, la </w:t>
      </w:r>
      <w:r w:rsidR="00561E1C" w:rsidRPr="00327286">
        <w:t>Entidad</w:t>
      </w:r>
      <w:r w:rsidR="00A859D4" w:rsidRPr="00327286">
        <w:t xml:space="preserve"> empleadora</w:t>
      </w:r>
      <w:r w:rsidRPr="00327286">
        <w:t xml:space="preserve"> podrá establecer diferencias en las remuneraciones fundadas en criterios objetivos, entre otras razones, en las capacidades, calificaciones, idoneidad, responsabilidad o productividad de </w:t>
      </w:r>
      <w:r w:rsidR="00A859D4" w:rsidRPr="00327286">
        <w:t>Las personas trabajadoras</w:t>
      </w:r>
      <w:r w:rsidRPr="00327286">
        <w:t>.</w:t>
      </w:r>
    </w:p>
    <w:p w14:paraId="28C2BF11" w14:textId="6087CA02" w:rsidR="001D69E6" w:rsidRPr="00327286" w:rsidRDefault="001D69E6" w:rsidP="00303C31">
      <w:r w:rsidRPr="00327286">
        <w:rPr>
          <w:b/>
          <w:bCs/>
          <w:color w:val="13C045"/>
        </w:rPr>
        <w:t>7.</w:t>
      </w:r>
      <w:r w:rsidRPr="00327286">
        <w:rPr>
          <w:b/>
          <w:bCs/>
          <w:color w:val="009BCF" w:themeColor="accent2"/>
        </w:rPr>
        <w:t xml:space="preserve"> </w:t>
      </w:r>
      <w:r w:rsidRPr="00327286">
        <w:t xml:space="preserve">Realizar controles periódicos y en forma universal o general de las distintas herramientas de trabajo que proporciona la </w:t>
      </w:r>
      <w:r w:rsidR="00561E1C" w:rsidRPr="00327286">
        <w:t>Entidad</w:t>
      </w:r>
      <w:r w:rsidR="00A859D4" w:rsidRPr="00327286">
        <w:t xml:space="preserve"> empleadora</w:t>
      </w:r>
      <w:r w:rsidRPr="00327286">
        <w:t xml:space="preserve"> a sus trabajadores, a través de medios idóneos, no afectando la intimidad, vida privada o la honra de estos.</w:t>
      </w:r>
    </w:p>
    <w:p w14:paraId="7E1C9981" w14:textId="268BAEF9" w:rsidR="001D69E6" w:rsidRPr="00327286" w:rsidRDefault="001D69E6" w:rsidP="00303C31">
      <w:r w:rsidRPr="00327286">
        <w:rPr>
          <w:b/>
          <w:bCs/>
          <w:color w:val="13C045"/>
        </w:rPr>
        <w:t xml:space="preserve">8. </w:t>
      </w:r>
      <w:r w:rsidRPr="00327286">
        <w:t xml:space="preserve">Oír las sugerencias, consultas y reclamos que le formulen </w:t>
      </w:r>
      <w:r w:rsidR="00A859D4" w:rsidRPr="00327286">
        <w:t>Las personas trabajadoras</w:t>
      </w:r>
      <w:r w:rsidRPr="00327286">
        <w:t xml:space="preserve"> o los representantes de </w:t>
      </w:r>
      <w:r w:rsidR="00A859D4" w:rsidRPr="00327286">
        <w:t>Las personas trabajadoras</w:t>
      </w:r>
      <w:r w:rsidRPr="00327286">
        <w:t xml:space="preserve">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w:t>
      </w:r>
      <w:r w:rsidR="00561E1C" w:rsidRPr="00327286">
        <w:t>Entidad</w:t>
      </w:r>
      <w:r w:rsidR="00A859D4" w:rsidRPr="00327286">
        <w:t xml:space="preserve"> empleadora</w:t>
      </w:r>
      <w:r w:rsidRPr="00327286">
        <w:t xml:space="preserve"> seguirá el procedimi</w:t>
      </w:r>
      <w:r w:rsidR="00EA390B" w:rsidRPr="00327286">
        <w:t xml:space="preserve">ento estipulado en el Capítulo </w:t>
      </w:r>
      <w:r w:rsidRPr="00327286">
        <w:t xml:space="preserve">X De las Sugerencias, Consultas y Reclamos de este Reglamento y en las Leyes Nº 20.005 y Nº 20.348, respectivamente. </w:t>
      </w:r>
    </w:p>
    <w:p w14:paraId="0CEC07DF" w14:textId="235BB909" w:rsidR="001D69E6" w:rsidRPr="00327286" w:rsidRDefault="001D69E6" w:rsidP="00303C31">
      <w:r w:rsidRPr="00327286">
        <w:rPr>
          <w:b/>
          <w:bCs/>
          <w:color w:val="13C045"/>
        </w:rPr>
        <w:t xml:space="preserve">9. </w:t>
      </w:r>
      <w:r w:rsidRPr="00327286">
        <w:t>No discriminar por motivos raza, color, sexo,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normas u origen social, tanto en la contratación de sus trabajadores como en la apreciación de su desempeño y en el trato de estos.</w:t>
      </w:r>
    </w:p>
    <w:p w14:paraId="73E7C589" w14:textId="77777777" w:rsidR="001D69E6" w:rsidRPr="00327286" w:rsidRDefault="001D69E6" w:rsidP="00303C31">
      <w:r w:rsidRPr="00327286">
        <w:rPr>
          <w:b/>
          <w:bCs/>
          <w:color w:val="13C045"/>
        </w:rPr>
        <w:t xml:space="preserve">10. </w:t>
      </w:r>
      <w:r w:rsidRPr="00327286">
        <w:t>No podrá condicionar la contratación de trabajadoras, su permanencia o renovación de contrato, la promoción o movilidad de su empleo, a la ausencia o existencia de embarazo.</w:t>
      </w:r>
    </w:p>
    <w:p w14:paraId="065996DD" w14:textId="66FC88C1" w:rsidR="001D69E6" w:rsidRPr="00327286" w:rsidRDefault="001D69E6" w:rsidP="00303C31">
      <w:r w:rsidRPr="00327286">
        <w:rPr>
          <w:b/>
          <w:bCs/>
          <w:color w:val="13C045"/>
        </w:rPr>
        <w:t xml:space="preserve">11. </w:t>
      </w:r>
      <w:r w:rsidRPr="00327286">
        <w:t xml:space="preserve">Velar </w:t>
      </w:r>
      <w:r w:rsidR="008007FB" w:rsidRPr="00327286">
        <w:t>por</w:t>
      </w:r>
      <w:r w:rsidRPr="00327286">
        <w:t xml:space="preserve"> que las trabajadoras embarazadas no efectúen trabajos considerados por la autoridad competente como perjudiciales para su salud o la de su futuro hijo.</w:t>
      </w:r>
    </w:p>
    <w:p w14:paraId="5270D76F" w14:textId="77777777" w:rsidR="001D69E6" w:rsidRPr="00327286" w:rsidRDefault="001D69E6" w:rsidP="00303C31">
      <w:r w:rsidRPr="00327286">
        <w:rPr>
          <w:b/>
          <w:bCs/>
          <w:color w:val="13C045"/>
        </w:rPr>
        <w:t xml:space="preserve">12. </w:t>
      </w:r>
      <w:r w:rsidRPr="00327286">
        <w:t>No perjudicar a un trabajador en cualquier forma, debido a sus labores sindicales o gremiales licitas.</w:t>
      </w:r>
    </w:p>
    <w:p w14:paraId="472BDBF0" w14:textId="22624AAA" w:rsidR="001D69E6" w:rsidRPr="00327286" w:rsidRDefault="001D69E6" w:rsidP="00303C31">
      <w:r w:rsidRPr="00327286">
        <w:rPr>
          <w:b/>
          <w:bCs/>
          <w:color w:val="13C045"/>
        </w:rPr>
        <w:t>13.</w:t>
      </w:r>
      <w:r w:rsidRPr="00327286">
        <w:rPr>
          <w:b/>
          <w:bCs/>
          <w:color w:val="009BCF" w:themeColor="accent2"/>
        </w:rPr>
        <w:t xml:space="preserve"> </w:t>
      </w:r>
      <w:r w:rsidRPr="00327286">
        <w:t xml:space="preserve">No inmiscuirse en las actividades sindicales de </w:t>
      </w:r>
      <w:r w:rsidR="00A859D4" w:rsidRPr="00327286">
        <w:t>Las personas trabajadoras</w:t>
      </w:r>
      <w:r w:rsidRPr="00327286">
        <w:t>.</w:t>
      </w:r>
    </w:p>
    <w:p w14:paraId="63C24922" w14:textId="77777777" w:rsidR="001D69E6" w:rsidRPr="00327286" w:rsidRDefault="001D69E6" w:rsidP="00303C31">
      <w:r w:rsidRPr="00327286">
        <w:rPr>
          <w:b/>
          <w:bCs/>
          <w:color w:val="13C045"/>
        </w:rPr>
        <w:t>14.</w:t>
      </w:r>
      <w:r w:rsidRPr="00327286">
        <w:rPr>
          <w:b/>
          <w:bCs/>
          <w:color w:val="009BCF" w:themeColor="accent2"/>
        </w:rPr>
        <w:t xml:space="preserve"> </w:t>
      </w:r>
      <w:r w:rsidRPr="00327286">
        <w:t>Mantener reserva de toda la información y datos privados del trabajador a que tenga acceso con ocasión de la relación laboral.</w:t>
      </w:r>
    </w:p>
    <w:p w14:paraId="57B884A8" w14:textId="6A0E2FD8" w:rsidR="001D69E6" w:rsidRPr="00327286" w:rsidRDefault="001D69E6" w:rsidP="00303C31">
      <w:r w:rsidRPr="00327286">
        <w:rPr>
          <w:b/>
          <w:bCs/>
          <w:color w:val="13C045"/>
        </w:rPr>
        <w:t>15.</w:t>
      </w:r>
      <w:r w:rsidRPr="00327286">
        <w:rPr>
          <w:b/>
          <w:bCs/>
          <w:color w:val="009BCF" w:themeColor="accent2"/>
        </w:rPr>
        <w:t xml:space="preserve"> </w:t>
      </w:r>
      <w:r w:rsidRPr="00327286">
        <w:t xml:space="preserve">Investigar las denuncias y reclamos formulados por </w:t>
      </w:r>
      <w:r w:rsidR="00A859D4" w:rsidRPr="00327286">
        <w:t>Las personas trabajadoras</w:t>
      </w:r>
      <w:r w:rsidRPr="00327286">
        <w:t xml:space="preserve"> </w:t>
      </w:r>
      <w:proofErr w:type="gramStart"/>
      <w:r w:rsidRPr="00327286">
        <w:t>de acuerdo al</w:t>
      </w:r>
      <w:proofErr w:type="gramEnd"/>
      <w:r w:rsidRPr="00327286">
        <w:t xml:space="preserve"> procedimiento regulado en el Capítulo IX De las Sugerencias, Consultas y Reclamos de este Reglamento.</w:t>
      </w:r>
    </w:p>
    <w:p w14:paraId="3571E970" w14:textId="77777777" w:rsidR="001D69E6" w:rsidRPr="00327286" w:rsidRDefault="001D69E6" w:rsidP="00303C31">
      <w:r w:rsidRPr="00327286">
        <w:rPr>
          <w:b/>
          <w:bCs/>
          <w:color w:val="13C045"/>
        </w:rPr>
        <w:t>16.</w:t>
      </w:r>
      <w:r w:rsidRPr="00327286">
        <w:rPr>
          <w:b/>
          <w:bCs/>
          <w:color w:val="009BCF" w:themeColor="accent2"/>
        </w:rPr>
        <w:t xml:space="preserve"> </w:t>
      </w:r>
      <w:r w:rsidRPr="00327286">
        <w:t>No permitir que se dirijan labores o que trabajadores las ejecuten bajo la influencia del alcohol y/o drogas ilícitas.</w:t>
      </w:r>
    </w:p>
    <w:p w14:paraId="41B0945A" w14:textId="073D6735" w:rsidR="001D69E6" w:rsidRPr="00327286" w:rsidRDefault="001D69E6" w:rsidP="00303C31">
      <w:r w:rsidRPr="00327286">
        <w:rPr>
          <w:b/>
          <w:bCs/>
          <w:color w:val="13C045"/>
        </w:rPr>
        <w:t xml:space="preserve">17. </w:t>
      </w:r>
      <w:r w:rsidRPr="00327286">
        <w:rPr>
          <w:color w:val="595054"/>
        </w:rPr>
        <w:t xml:space="preserve">Desarrollar acciones preventivas para mantenerse como una </w:t>
      </w:r>
      <w:r w:rsidR="00561E1C" w:rsidRPr="00327286">
        <w:rPr>
          <w:color w:val="595054"/>
        </w:rPr>
        <w:t>Entidad</w:t>
      </w:r>
      <w:r w:rsidR="00A859D4" w:rsidRPr="00327286">
        <w:rPr>
          <w:color w:val="595054"/>
        </w:rPr>
        <w:t xml:space="preserve"> empleadora</w:t>
      </w:r>
      <w:r w:rsidRPr="00327286">
        <w:rPr>
          <w:color w:val="595054"/>
        </w:rPr>
        <w:t xml:space="preserve"> libre del consumo abusivo, uso y comercialización de alcohol, tabaco, medicamentos psicotrópicos y uso de otras drogas ilícitas, a través de la implementación de un programa de prevención especialmente destinado para tal efecto.</w:t>
      </w:r>
    </w:p>
    <w:p w14:paraId="26931CB4" w14:textId="60F35713" w:rsidR="003A4910" w:rsidRPr="00327286" w:rsidRDefault="001D69E6" w:rsidP="00303C31">
      <w:r w:rsidRPr="00327286">
        <w:rPr>
          <w:b/>
          <w:bCs/>
          <w:color w:val="13C045"/>
        </w:rPr>
        <w:t xml:space="preserve">18. </w:t>
      </w:r>
      <w:r w:rsidRPr="00327286">
        <w:t xml:space="preserve">Promover y aplicar medidas que ayuden a proteger el medio ambiente, tanto al interior de la </w:t>
      </w:r>
      <w:r w:rsidR="00561E1C" w:rsidRPr="00327286">
        <w:t>Entidad</w:t>
      </w:r>
      <w:r w:rsidR="00A859D4" w:rsidRPr="00327286">
        <w:t xml:space="preserve"> empleadora</w:t>
      </w:r>
      <w:r w:rsidRPr="00327286">
        <w:t xml:space="preserve"> como en la comunidad que la rodea.</w:t>
      </w:r>
    </w:p>
    <w:p w14:paraId="26BB1C8E" w14:textId="6065EB34" w:rsidR="001D69E6" w:rsidRPr="00327286" w:rsidRDefault="001D69E6" w:rsidP="00303C31">
      <w:r w:rsidRPr="00327286">
        <w:rPr>
          <w:b/>
          <w:bCs/>
          <w:color w:val="13C045"/>
        </w:rPr>
        <w:t xml:space="preserve">19. </w:t>
      </w:r>
      <w:r w:rsidRPr="00327286">
        <w:t>Cumplir la legislación vigente y otros compromisos asumidos por la Institución, en materias de calidad, seguridad, relación laboral, salud ocupacional y medio ambiente, en todos sus procesos.</w:t>
      </w:r>
    </w:p>
    <w:p w14:paraId="40FD0F45" w14:textId="0B927A83" w:rsidR="003A4910" w:rsidRPr="00327286" w:rsidRDefault="003A4910" w:rsidP="00303C31">
      <w:r w:rsidRPr="00327286">
        <w:rPr>
          <w:b/>
          <w:bCs/>
          <w:color w:val="13C045"/>
        </w:rPr>
        <w:t>20.</w:t>
      </w:r>
      <w:r w:rsidRPr="00327286">
        <w:t xml:space="preserve"> Los mecanismos de control que implemente la </w:t>
      </w:r>
      <w:r w:rsidR="00561E1C" w:rsidRPr="00327286">
        <w:t>entidad</w:t>
      </w:r>
      <w:r w:rsidR="00A859D4" w:rsidRPr="00327286">
        <w:t xml:space="preserve"> empleadora</w:t>
      </w:r>
      <w:r w:rsidRPr="00327286">
        <w:t xml:space="preserve">, tales como cámaras de vigilancia, serán en términos que respete los derechos fundamentales de </w:t>
      </w:r>
      <w:r w:rsidR="00A859D4" w:rsidRPr="00327286">
        <w:t>Las personas trabajadoras</w:t>
      </w:r>
      <w:r w:rsidRPr="00327286">
        <w:t xml:space="preserve">, entre los cuales se cuentan, la intimidad y la honra, así como la integridad física y psíquica de los mismos. </w:t>
      </w:r>
      <w:r w:rsidR="00C1616A" w:rsidRPr="00327286">
        <w:t>Estos mecanismos deben ser conocidos por tod</w:t>
      </w:r>
      <w:r w:rsidR="001569AA" w:rsidRPr="00327286">
        <w:t>a</w:t>
      </w:r>
      <w:r w:rsidR="00C1616A" w:rsidRPr="00327286">
        <w:t xml:space="preserve">s </w:t>
      </w:r>
      <w:r w:rsidR="001569AA" w:rsidRPr="00327286">
        <w:t>l</w:t>
      </w:r>
      <w:r w:rsidR="00A859D4" w:rsidRPr="00327286">
        <w:t>as personas trabajadoras</w:t>
      </w:r>
      <w:r w:rsidR="00C1616A" w:rsidRPr="00327286">
        <w:t xml:space="preserve">, no tendrán un carácter clandestino. No deben estar </w:t>
      </w:r>
      <w:r w:rsidRPr="00327286">
        <w:t>dirigidos directamente a</w:t>
      </w:r>
      <w:r w:rsidR="001569AA" w:rsidRPr="00327286">
        <w:t xml:space="preserve"> las personas trabajadoras</w:t>
      </w:r>
      <w:r w:rsidRPr="00327286">
        <w:t xml:space="preserve">, sino </w:t>
      </w:r>
      <w:r w:rsidR="0075292F" w:rsidRPr="00327286">
        <w:t>que,</w:t>
      </w:r>
      <w:r w:rsidRPr="00327286">
        <w:t xml:space="preserve"> en un plano panorámico</w:t>
      </w:r>
      <w:r w:rsidR="00C1616A" w:rsidRPr="00327286">
        <w:t>,</w:t>
      </w:r>
      <w:r w:rsidR="00C8047E" w:rsidRPr="00327286">
        <w:t xml:space="preserve"> además la </w:t>
      </w:r>
      <w:r w:rsidR="00561E1C" w:rsidRPr="00327286">
        <w:t>entidad</w:t>
      </w:r>
      <w:r w:rsidR="00A859D4" w:rsidRPr="00327286">
        <w:t xml:space="preserve"> empleadora</w:t>
      </w:r>
      <w:r w:rsidR="00C8047E" w:rsidRPr="00327286">
        <w:t xml:space="preserve"> debe </w:t>
      </w:r>
      <w:r w:rsidR="00C1616A" w:rsidRPr="00327286">
        <w:t>considerar que e</w:t>
      </w:r>
      <w:r w:rsidRPr="00327286">
        <w:t>stos mecanismos de control no s</w:t>
      </w:r>
      <w:r w:rsidR="00C8047E" w:rsidRPr="00327286">
        <w:t>ea</w:t>
      </w:r>
      <w:r w:rsidRPr="00327286">
        <w:t>n ubicados en lugares tales como, comedores</w:t>
      </w:r>
      <w:r w:rsidR="00C1616A" w:rsidRPr="00327286">
        <w:t>, salas de descanso, baños, vestidores, entre otros.</w:t>
      </w:r>
    </w:p>
    <w:p w14:paraId="4AEC9CE1" w14:textId="4AEBC10C" w:rsidR="00C8047E" w:rsidRPr="00327286" w:rsidRDefault="00C8047E" w:rsidP="00303C31">
      <w:bookmarkStart w:id="58" w:name="_Hlk171606581"/>
      <w:r w:rsidRPr="00327286">
        <w:rPr>
          <w:b/>
          <w:bCs/>
          <w:color w:val="13C045"/>
        </w:rPr>
        <w:t>21.</w:t>
      </w:r>
      <w:r w:rsidRPr="00327286">
        <w:rPr>
          <w:color w:val="92D050"/>
        </w:rPr>
        <w:t xml:space="preserve"> </w:t>
      </w:r>
      <w:r w:rsidRPr="00327286">
        <w:t xml:space="preserve">En caso </w:t>
      </w:r>
      <w:bookmarkEnd w:id="58"/>
      <w:r w:rsidRPr="00327286">
        <w:t xml:space="preserve">de que la </w:t>
      </w:r>
      <w:r w:rsidR="00561E1C" w:rsidRPr="00327286">
        <w:t>entidad</w:t>
      </w:r>
      <w:r w:rsidR="00A859D4" w:rsidRPr="00327286">
        <w:t xml:space="preserve"> empleadora</w:t>
      </w:r>
      <w:r w:rsidRPr="00327286">
        <w:t xml:space="preserve"> implemente un sistema de revisión y control de las cédulas de id</w:t>
      </w:r>
      <w:r w:rsidR="00561E1C" w:rsidRPr="00327286">
        <w:t>entidad</w:t>
      </w:r>
      <w:r w:rsidRPr="00327286">
        <w:t xml:space="preserve"> de </w:t>
      </w:r>
      <w:r w:rsidR="00A859D4" w:rsidRPr="00327286">
        <w:t>Las personas trabajadoras</w:t>
      </w:r>
      <w:r w:rsidRPr="00327286">
        <w:t>, se requerirá el consentimiento por escrito del trabajador informando los motivos de la revisión y control.</w:t>
      </w:r>
    </w:p>
    <w:p w14:paraId="76CACE68" w14:textId="08439D3B" w:rsidR="00F47714" w:rsidRPr="00327286" w:rsidRDefault="00F47714" w:rsidP="00F47714">
      <w:r w:rsidRPr="00327286">
        <w:rPr>
          <w:b/>
          <w:bCs/>
          <w:color w:val="13C045"/>
        </w:rPr>
        <w:t>22.</w:t>
      </w:r>
      <w:r w:rsidRPr="00327286">
        <w:t xml:space="preserve"> Entregar el derecho al trabajador de una banda de dos horas en total, dentro de la que podrán anticipar o retrasar hasta en una hora el comienzo de sus labores, lo que determinará también el horario de salida al final de la jornada para que</w:t>
      </w:r>
      <w:r w:rsidR="00FF1EAC" w:rsidRPr="00327286">
        <w:t xml:space="preserve"> las</w:t>
      </w:r>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Pr="00327286" w:rsidRDefault="00F47714" w:rsidP="00F47714">
      <w:r w:rsidRPr="00327286">
        <w:rPr>
          <w:b/>
          <w:bCs/>
          <w:color w:val="13C045"/>
        </w:rPr>
        <w:t>23.</w:t>
      </w:r>
      <w:r w:rsidRPr="00327286">
        <w:t xml:space="preserve"> Se concederá preferentemente durante el periodo de vacaciones definidas por el Ministerio de Educación, conforme al calendario del año escolar respectivo, por sobre otros trabajadores sin tales obligaciones a las personas trabajadoras que, durante la vigencia de la relación laboral, tengan el cuidado personal de un niño o niña </w:t>
      </w:r>
      <w:r w:rsidRPr="00327286">
        <w:rPr>
          <w:bCs/>
        </w:rPr>
        <w:t>menor de catorce años</w:t>
      </w:r>
      <w:r w:rsidRPr="00327286">
        <w:t xml:space="preserve"> o adolescente </w:t>
      </w:r>
      <w:r w:rsidRPr="00327286">
        <w:rPr>
          <w:bCs/>
        </w:rPr>
        <w:t>menor de dieciocho años con discapacidad o en situación de dependencia severa o moderada</w:t>
      </w:r>
      <w:r w:rsidRPr="00327286">
        <w:t>. Según Ley N°21.645.</w:t>
      </w:r>
    </w:p>
    <w:p w14:paraId="624CA827" w14:textId="447CBF51" w:rsidR="00F47714" w:rsidRDefault="00F47714" w:rsidP="00F47714">
      <w:r w:rsidRPr="00327286">
        <w:rPr>
          <w:b/>
          <w:bCs/>
          <w:color w:val="13C045"/>
        </w:rPr>
        <w:t>24.</w:t>
      </w:r>
      <w:r w:rsidRPr="00327286">
        <w:t xml:space="preserve"> </w:t>
      </w:r>
      <w:r w:rsidR="001C4452" w:rsidRPr="00327286">
        <w:t>La entidad empleadora</w:t>
      </w:r>
      <w:r w:rsidRPr="00327286">
        <w:t xml:space="preserve"> deberá ofrecer que toda o parte de su jornada diaria o semanal pueda ser desarrollada bajo modalidad de trabajo a distancia o teletrabajo, en la medida que la naturaleza de sus funciones lo permita, a </w:t>
      </w:r>
      <w:r w:rsidR="00A859D4" w:rsidRPr="00327286">
        <w:t>Las personas trabajadoras</w:t>
      </w:r>
      <w:r w:rsidRPr="00327286">
        <w:t xml:space="preserve"> que tengan el cuidado personal de un niño o niña menor de catorce años o que tenga a su cargo el cuidado de una persona con discapacidad o en situación de dependencia severa o moderada, no importando la edad de quien se cuida. Según Ley N°21.645.</w:t>
      </w:r>
    </w:p>
    <w:p w14:paraId="55DB97D4" w14:textId="0992240E" w:rsidR="00D30A17" w:rsidRPr="00327286" w:rsidRDefault="00D30A17" w:rsidP="008B5F38">
      <w:r w:rsidRPr="00E07406">
        <w:rPr>
          <w:b/>
          <w:bCs/>
          <w:color w:val="13C045"/>
        </w:rPr>
        <w:t>25.</w:t>
      </w:r>
      <w:r>
        <w:t xml:space="preserve"> La entidad empleadora </w:t>
      </w:r>
      <w:r w:rsidR="008B5F38">
        <w:t xml:space="preserve">proporcionará la información requerida </w:t>
      </w:r>
      <w:r w:rsidR="006739B7">
        <w:t>para el</w:t>
      </w:r>
      <w:r w:rsidR="008B5F38">
        <w:t xml:space="preserve"> organismo administrado</w:t>
      </w:r>
      <w:r w:rsidR="006739B7">
        <w:t>r</w:t>
      </w:r>
      <w:r w:rsidR="00D77740">
        <w:t xml:space="preserve"> y</w:t>
      </w:r>
      <w:r w:rsidR="008B5F38">
        <w:t xml:space="preserve"> dar cumplimiento a lo establecido </w:t>
      </w:r>
      <w:r w:rsidR="00D77740">
        <w:t>especialmente</w:t>
      </w:r>
      <w:r w:rsidR="008B5F38">
        <w:t xml:space="preserve"> en lo que respecta al reporte y registro de información y la clasificación de las acciones y medidas adoptadas </w:t>
      </w:r>
      <w:r w:rsidR="00D77740">
        <w:t>por las entidades empleadoras</w:t>
      </w:r>
      <w:r w:rsidR="008B5F38">
        <w:t xml:space="preserve">. </w:t>
      </w:r>
    </w:p>
    <w:p w14:paraId="66A01794" w14:textId="77777777" w:rsidR="00C8047E" w:rsidRPr="00327286" w:rsidRDefault="00C8047E" w:rsidP="00303C31"/>
    <w:p w14:paraId="74D9447A" w14:textId="3C2F634E" w:rsidR="001D69E6" w:rsidRPr="00327286" w:rsidRDefault="00C264EF" w:rsidP="00E04C3B">
      <w:pPr>
        <w:pStyle w:val="Ttulo3"/>
      </w:pPr>
      <w:bookmarkStart w:id="59" w:name="_Toc9896477"/>
      <w:bookmarkStart w:id="60" w:name="_Toc188579907"/>
      <w:r w:rsidRPr="00327286">
        <w:t>P</w:t>
      </w:r>
      <w:r w:rsidR="00392D9C" w:rsidRPr="00327286">
        <w:t>árrafo 1 - Del ejercicio del derecho ley de la silla</w:t>
      </w:r>
      <w:bookmarkEnd w:id="59"/>
      <w:bookmarkEnd w:id="60"/>
    </w:p>
    <w:p w14:paraId="7C5FEDC4" w14:textId="643DBA90" w:rsidR="001D69E6" w:rsidRPr="00327286" w:rsidRDefault="008323F2" w:rsidP="00303C31">
      <w:pPr>
        <w:pStyle w:val="Articulo"/>
      </w:pPr>
      <w:r w:rsidRPr="00327286">
        <w:t>ARTICULO 7</w:t>
      </w:r>
      <w:r w:rsidR="00210EAE" w:rsidRPr="00327286">
        <w:t>1</w:t>
      </w:r>
      <w:r w:rsidR="001D69E6" w:rsidRPr="00327286">
        <w:t>°</w:t>
      </w:r>
    </w:p>
    <w:p w14:paraId="07318406" w14:textId="7B886E5C" w:rsidR="001D69E6" w:rsidRPr="00327286" w:rsidRDefault="001D69E6" w:rsidP="00303C31">
      <w:r w:rsidRPr="00327286">
        <w:t xml:space="preserve">La </w:t>
      </w:r>
      <w:r w:rsidR="00561E1C" w:rsidRPr="00327286">
        <w:t>entidad</w:t>
      </w:r>
      <w:r w:rsidR="00A859D4" w:rsidRPr="00327286">
        <w:t xml:space="preserve"> empleadora</w:t>
      </w:r>
      <w:r w:rsidRPr="00327286">
        <w:t xml:space="preserve"> mantendrá el número suficiente de asientos o sillas a disposición de los dependientes o trabajadores. La disposición precedente será aplicable en los establecimientos industriales, y a </w:t>
      </w:r>
      <w:r w:rsidR="00A859D4" w:rsidRPr="00327286">
        <w:t>Las personas trabajadoras</w:t>
      </w:r>
      <w:r w:rsidRPr="00327286">
        <w:t xml:space="preserve"> del comercio, cuando las funciones que éstos desempeñen lo permitan. De conformidad al Art. 193 del Código del Trabajo y Art. 2º Nº 3 Ley Nº</w:t>
      </w:r>
      <w:r w:rsidR="008007FB" w:rsidRPr="00327286">
        <w:t xml:space="preserve"> </w:t>
      </w:r>
      <w:r w:rsidRPr="00327286">
        <w:t>19.250.</w:t>
      </w:r>
    </w:p>
    <w:p w14:paraId="23D0BB54" w14:textId="33CDD6F9" w:rsidR="00303C31" w:rsidRPr="00327286" w:rsidRDefault="001D69E6" w:rsidP="00303C31">
      <w:r w:rsidRPr="00327286">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Pr="00327286" w:rsidRDefault="00303C31">
      <w:pPr>
        <w:spacing w:after="0" w:line="240" w:lineRule="auto"/>
      </w:pPr>
      <w:r w:rsidRPr="00327286">
        <w:br w:type="page"/>
      </w:r>
    </w:p>
    <w:p w14:paraId="19AF38D8" w14:textId="113573D5" w:rsidR="001D69E6" w:rsidRPr="00327286" w:rsidRDefault="00C264EF" w:rsidP="00F67695">
      <w:pPr>
        <w:pStyle w:val="Ttulo2"/>
      </w:pPr>
      <w:bookmarkStart w:id="61" w:name="_Toc9896478"/>
      <w:bookmarkStart w:id="62" w:name="_Toc188579908"/>
      <w:r w:rsidRPr="00327286">
        <w:t>C</w:t>
      </w:r>
      <w:r w:rsidR="00392D9C" w:rsidRPr="00327286">
        <w:t>apítulo XII</w:t>
      </w:r>
      <w:r w:rsidR="00A50E7D" w:rsidRPr="00327286">
        <w:t>I</w:t>
      </w:r>
      <w:r w:rsidR="00392D9C" w:rsidRPr="00327286">
        <w:t xml:space="preserve"> - Las obligaciones de </w:t>
      </w:r>
      <w:r w:rsidR="00392DA7" w:rsidRPr="00327286">
        <w:t>l</w:t>
      </w:r>
      <w:r w:rsidR="00A859D4" w:rsidRPr="00327286">
        <w:t>as personas trabajadoras</w:t>
      </w:r>
      <w:bookmarkEnd w:id="61"/>
      <w:bookmarkEnd w:id="62"/>
    </w:p>
    <w:p w14:paraId="7C70FE85" w14:textId="214137DE" w:rsidR="001D69E6" w:rsidRPr="00327286" w:rsidRDefault="008323F2" w:rsidP="00303C31">
      <w:pPr>
        <w:pStyle w:val="Articulo"/>
      </w:pPr>
      <w:r w:rsidRPr="00327286">
        <w:t>ARTICULO 7</w:t>
      </w:r>
      <w:r w:rsidR="00210EAE" w:rsidRPr="00327286">
        <w:t>2</w:t>
      </w:r>
      <w:r w:rsidR="001D69E6" w:rsidRPr="00327286">
        <w:t>°</w:t>
      </w:r>
    </w:p>
    <w:p w14:paraId="15E1283C" w14:textId="58E92C18" w:rsidR="001D69E6" w:rsidRPr="00327286" w:rsidRDefault="001D69E6" w:rsidP="00303C31">
      <w:r w:rsidRPr="00327286">
        <w:t xml:space="preserve">Son obligaciones de </w:t>
      </w:r>
      <w:r w:rsidR="00682467" w:rsidRPr="00327286">
        <w:t>l</w:t>
      </w:r>
      <w:r w:rsidR="00A859D4" w:rsidRPr="00327286">
        <w:t>as personas trabajadoras</w:t>
      </w:r>
      <w:r w:rsidRPr="00327286">
        <w:t xml:space="preserve"> de la </w:t>
      </w:r>
      <w:r w:rsidR="00682467" w:rsidRPr="00327286">
        <w:t>e</w:t>
      </w:r>
      <w:r w:rsidR="00561E1C" w:rsidRPr="00327286">
        <w:t>ntidad</w:t>
      </w:r>
      <w:r w:rsidR="00A859D4" w:rsidRPr="00327286">
        <w:t xml:space="preserve"> empleadora</w:t>
      </w:r>
      <w:r w:rsidRPr="00327286">
        <w:t>, además de las que emanan de las leyes y sus reglamentos, de sus respectivos contratos y del presente Reglamento, las siguientes:</w:t>
      </w:r>
    </w:p>
    <w:p w14:paraId="044A0338" w14:textId="2CE0C510" w:rsidR="001D69E6" w:rsidRPr="00327286" w:rsidRDefault="001D69E6" w:rsidP="00303C31">
      <w:r w:rsidRPr="00327286">
        <w:rPr>
          <w:b/>
          <w:bCs/>
          <w:color w:val="13C045"/>
        </w:rPr>
        <w:t>1.</w:t>
      </w:r>
      <w:r w:rsidRPr="00327286">
        <w:rPr>
          <w:color w:val="13C045"/>
        </w:rPr>
        <w:t xml:space="preserve"> </w:t>
      </w:r>
      <w:r w:rsidRPr="00327286">
        <w:t xml:space="preserve">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w:t>
      </w:r>
      <w:r w:rsidR="00561E1C" w:rsidRPr="00327286">
        <w:t>Entidad</w:t>
      </w:r>
      <w:r w:rsidR="00A859D4" w:rsidRPr="00327286">
        <w:t xml:space="preserve"> empleadora</w:t>
      </w:r>
      <w:r w:rsidRPr="00327286">
        <w:t>,</w:t>
      </w:r>
      <w:r w:rsidRPr="00327286">
        <w:rPr>
          <w:color w:val="FF0000"/>
        </w:rPr>
        <w:t xml:space="preserve"> </w:t>
      </w:r>
      <w:r w:rsidRPr="00327286">
        <w:t>particularmente los contenidos en sus Manuales de Procedimiento.</w:t>
      </w:r>
    </w:p>
    <w:p w14:paraId="5292FFF6" w14:textId="77777777" w:rsidR="001D69E6" w:rsidRPr="00327286" w:rsidRDefault="001D69E6" w:rsidP="00303C31">
      <w:r w:rsidRPr="00327286">
        <w:rPr>
          <w:b/>
          <w:bCs/>
          <w:color w:val="13C045"/>
        </w:rPr>
        <w:t>2.</w:t>
      </w:r>
      <w:r w:rsidRPr="00327286">
        <w:rPr>
          <w:bCs/>
          <w:color w:val="13C045"/>
        </w:rPr>
        <w:t xml:space="preserve"> </w:t>
      </w:r>
      <w:r w:rsidRPr="00327286">
        <w:t>Comenzar y terminar el trabajo puntualmente, en conformidad con los horarios establecidos.</w:t>
      </w:r>
    </w:p>
    <w:p w14:paraId="79EA35B3" w14:textId="77777777" w:rsidR="001D69E6" w:rsidRPr="00327286" w:rsidRDefault="001D69E6" w:rsidP="00303C31">
      <w:r w:rsidRPr="00327286">
        <w:rPr>
          <w:b/>
          <w:bCs/>
          <w:color w:val="13C045"/>
        </w:rPr>
        <w:t xml:space="preserve">3. </w:t>
      </w:r>
      <w:r w:rsidRPr="00327286">
        <w:t>Concurrir al trabajo en condiciones físicas, mentales, de higiene y presentación personal adecuadas.</w:t>
      </w:r>
    </w:p>
    <w:p w14:paraId="0CC7857F" w14:textId="5A7CD948" w:rsidR="001D69E6" w:rsidRPr="00327286" w:rsidRDefault="001D69E6" w:rsidP="00303C31">
      <w:r w:rsidRPr="00327286">
        <w:rPr>
          <w:b/>
          <w:bCs/>
          <w:color w:val="13C045"/>
        </w:rPr>
        <w:t>4.</w:t>
      </w:r>
      <w:r w:rsidRPr="00327286">
        <w:rPr>
          <w:color w:val="13C045"/>
        </w:rPr>
        <w:t xml:space="preserve"> </w:t>
      </w:r>
      <w:r w:rsidRPr="00327286">
        <w:t xml:space="preserve">Respetar a la </w:t>
      </w:r>
      <w:r w:rsidR="00561E1C" w:rsidRPr="00327286">
        <w:t>Entidad</w:t>
      </w:r>
      <w:r w:rsidR="00A859D4" w:rsidRPr="00327286">
        <w:t xml:space="preserve"> empleadora</w:t>
      </w:r>
      <w:r w:rsidRPr="00327286">
        <w:t xml:space="preserve"> y a sus representantes, en su persona y dignidad.</w:t>
      </w:r>
    </w:p>
    <w:p w14:paraId="3E5F3C86" w14:textId="148FBC4D" w:rsidR="001D69E6" w:rsidRPr="00327286" w:rsidRDefault="001D69E6" w:rsidP="00303C31">
      <w:r w:rsidRPr="00327286">
        <w:rPr>
          <w:b/>
          <w:bCs/>
          <w:color w:val="13C045"/>
        </w:rPr>
        <w:t>5.</w:t>
      </w:r>
      <w:r w:rsidRPr="00327286">
        <w:rPr>
          <w:color w:val="13C045"/>
        </w:rPr>
        <w:t xml:space="preserve"> </w:t>
      </w:r>
      <w:r w:rsidRPr="00327286">
        <w:t xml:space="preserve">Observar buen comportamiento, orden y disciplina, y dedicar toda su actividad, competencia y cuidado al desempeño de su trabajo, cuidando, asimismo, los bienes de la </w:t>
      </w:r>
      <w:r w:rsidR="00561E1C" w:rsidRPr="00327286">
        <w:t>Entidad</w:t>
      </w:r>
      <w:r w:rsidR="00A859D4" w:rsidRPr="00327286">
        <w:t xml:space="preserve"> empleadora</w:t>
      </w:r>
      <w:r w:rsidRPr="00327286">
        <w:t>.</w:t>
      </w:r>
    </w:p>
    <w:p w14:paraId="64EAB895" w14:textId="16699DDF" w:rsidR="001D69E6" w:rsidRPr="00327286" w:rsidRDefault="001D69E6" w:rsidP="00303C31">
      <w:r w:rsidRPr="00327286">
        <w:rPr>
          <w:b/>
          <w:bCs/>
          <w:color w:val="13C045"/>
        </w:rPr>
        <w:t xml:space="preserve">6. </w:t>
      </w:r>
      <w:r w:rsidRPr="00327286">
        <w:t xml:space="preserve">Guardar absoluta reserva sobre los asuntos internos de la </w:t>
      </w:r>
      <w:r w:rsidR="00561E1C" w:rsidRPr="00327286">
        <w:t>Entidad</w:t>
      </w:r>
      <w:r w:rsidR="00A859D4" w:rsidRPr="00327286">
        <w:t xml:space="preserve"> empleadora</w:t>
      </w:r>
      <w:r w:rsidRPr="00327286">
        <w:t xml:space="preserve"> y tomar los resguardos necesarios para evitar que se divulgue información confidencial que llegue a su conocimiento.</w:t>
      </w:r>
    </w:p>
    <w:p w14:paraId="0078CDDC" w14:textId="0B54539E" w:rsidR="001D69E6" w:rsidRPr="00327286" w:rsidRDefault="001D69E6" w:rsidP="00303C31">
      <w:r w:rsidRPr="00327286">
        <w:rPr>
          <w:b/>
          <w:bCs/>
          <w:color w:val="13C045"/>
        </w:rPr>
        <w:t xml:space="preserve">7. </w:t>
      </w:r>
      <w:r w:rsidRPr="00327286">
        <w:t xml:space="preserve">Cumplir las disposiciones e instrucciones impartidas en el ejercicio de sus respectivos cargos, por los niveles superiores de la </w:t>
      </w:r>
      <w:r w:rsidR="00561E1C" w:rsidRPr="00327286">
        <w:t>Entidad</w:t>
      </w:r>
      <w:r w:rsidR="00A859D4" w:rsidRPr="00327286">
        <w:t xml:space="preserve"> empleadora</w:t>
      </w:r>
      <w:r w:rsidRPr="00327286">
        <w:t>.</w:t>
      </w:r>
    </w:p>
    <w:p w14:paraId="4515F9E8" w14:textId="6F610238" w:rsidR="001D69E6" w:rsidRPr="00327286" w:rsidRDefault="001D69E6" w:rsidP="00303C31">
      <w:r w:rsidRPr="00327286">
        <w:rPr>
          <w:b/>
          <w:bCs/>
          <w:color w:val="13C045"/>
        </w:rPr>
        <w:t xml:space="preserve">8. </w:t>
      </w:r>
      <w:r w:rsidRPr="00327286">
        <w:t xml:space="preserve">Acatar, con la mayor diligencia y buena voluntad, las órdenes de sus jefes en relación con las labores que le correspondan y cumplir con los deberes del cargo atendiendo con especial corrección y cortesía a los clientes y público en general que requieran los servicios de la </w:t>
      </w:r>
      <w:r w:rsidR="00561E1C" w:rsidRPr="00327286">
        <w:t>Entidad</w:t>
      </w:r>
      <w:r w:rsidR="00A859D4" w:rsidRPr="00327286">
        <w:t xml:space="preserve"> empleadora</w:t>
      </w:r>
      <w:r w:rsidRPr="00327286">
        <w:t>.</w:t>
      </w:r>
    </w:p>
    <w:p w14:paraId="4ADBDE73" w14:textId="77777777" w:rsidR="001D69E6" w:rsidRPr="00327286" w:rsidRDefault="001D69E6" w:rsidP="00303C31">
      <w:r w:rsidRPr="00327286">
        <w:rPr>
          <w:b/>
          <w:bCs/>
          <w:color w:val="13C045"/>
        </w:rPr>
        <w:t>9.</w:t>
      </w:r>
      <w:r w:rsidRPr="00327286">
        <w:rPr>
          <w:color w:val="13C045"/>
        </w:rPr>
        <w:t xml:space="preserve"> </w:t>
      </w:r>
      <w:r w:rsidRPr="00327286">
        <w:t>Informar al jefe directo, o a quien corresponda, de cualquier deficiencia, desperfecto o anormalidad que observen en el desempeño de sus funciones.</w:t>
      </w:r>
    </w:p>
    <w:p w14:paraId="2A245223" w14:textId="2CEE036C" w:rsidR="001D69E6" w:rsidRPr="00327286" w:rsidRDefault="001D69E6" w:rsidP="00303C31">
      <w:r w:rsidRPr="00327286">
        <w:rPr>
          <w:b/>
          <w:bCs/>
          <w:color w:val="13C045"/>
        </w:rPr>
        <w:t>10.</w:t>
      </w:r>
      <w:r w:rsidRPr="00327286">
        <w:rPr>
          <w:color w:val="13C045"/>
        </w:rPr>
        <w:t xml:space="preserve"> </w:t>
      </w:r>
      <w:r w:rsidRPr="00327286">
        <w:t xml:space="preserve">Cumplir estrictamente las órdenes o disposiciones de prevención y seguridad impartidas por la </w:t>
      </w:r>
      <w:r w:rsidR="00561E1C" w:rsidRPr="00327286">
        <w:t>Entidad</w:t>
      </w:r>
      <w:r w:rsidR="00A859D4" w:rsidRPr="00327286">
        <w:t xml:space="preserve"> empleadora</w:t>
      </w:r>
      <w:r w:rsidRPr="00327286">
        <w:t>, y dar inmediata cuenta de cualquier lesión o accidente del trabajo a la Jefatura respectiva.</w:t>
      </w:r>
    </w:p>
    <w:p w14:paraId="341CC13A" w14:textId="77777777" w:rsidR="001D69E6" w:rsidRPr="00327286" w:rsidRDefault="001D69E6" w:rsidP="00303C31">
      <w:r w:rsidRPr="00327286">
        <w:rPr>
          <w:b/>
          <w:bCs/>
          <w:color w:val="13C045"/>
        </w:rPr>
        <w:t>11.</w:t>
      </w:r>
      <w:r w:rsidRPr="00327286">
        <w:rPr>
          <w:color w:val="13C045"/>
        </w:rPr>
        <w:t xml:space="preserve"> </w:t>
      </w:r>
      <w:r w:rsidRPr="00327286">
        <w:t>Dar aviso oportuno a su superior directo de las ausencias a su trabajo, las cuales deberán ser justificadas por algún medio fehaciente, a la brevedad posible.</w:t>
      </w:r>
    </w:p>
    <w:p w14:paraId="4633C27A" w14:textId="77777777" w:rsidR="001D69E6" w:rsidRPr="00327286" w:rsidRDefault="001D69E6" w:rsidP="00303C31">
      <w:r w:rsidRPr="00327286">
        <w:rPr>
          <w:b/>
          <w:bCs/>
          <w:color w:val="13C045"/>
        </w:rPr>
        <w:t>12.</w:t>
      </w:r>
      <w:r w:rsidRPr="00327286">
        <w:rPr>
          <w:color w:val="13C045"/>
        </w:rPr>
        <w:t xml:space="preserve"> </w:t>
      </w:r>
      <w:r w:rsidRPr="00327286">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B12C3BC" w:rsidR="001D69E6" w:rsidRPr="00327286" w:rsidRDefault="001D69E6" w:rsidP="00303C31">
      <w:r w:rsidRPr="00327286">
        <w:rPr>
          <w:b/>
          <w:bCs/>
          <w:color w:val="13C045"/>
        </w:rPr>
        <w:t>13.</w:t>
      </w:r>
      <w:r w:rsidRPr="00327286">
        <w:rPr>
          <w:color w:val="009BCF" w:themeColor="accent2"/>
        </w:rPr>
        <w:t xml:space="preserve"> </w:t>
      </w:r>
      <w:r w:rsidRPr="00327286">
        <w:t xml:space="preserve">Asistir y cumplir con el proceso de Inducción o Socialización con la </w:t>
      </w:r>
      <w:r w:rsidR="00561E1C" w:rsidRPr="00327286">
        <w:t>Entidad</w:t>
      </w:r>
      <w:r w:rsidR="00A859D4" w:rsidRPr="00327286">
        <w:t xml:space="preserve"> empleadora</w:t>
      </w:r>
      <w:r w:rsidRPr="00327286">
        <w:t>, que se imparte a todos sus trabajadores.</w:t>
      </w:r>
    </w:p>
    <w:p w14:paraId="2A6AA15C" w14:textId="0B413A6D" w:rsidR="001D69E6" w:rsidRPr="00327286" w:rsidRDefault="001D69E6" w:rsidP="00303C31">
      <w:r w:rsidRPr="00327286">
        <w:rPr>
          <w:b/>
          <w:bCs/>
          <w:color w:val="13C045"/>
        </w:rPr>
        <w:t>14.</w:t>
      </w:r>
      <w:r w:rsidRPr="00327286">
        <w:rPr>
          <w:color w:val="009BCF" w:themeColor="accent2"/>
        </w:rPr>
        <w:t xml:space="preserve"> </w:t>
      </w:r>
      <w:r w:rsidRPr="00327286">
        <w:t xml:space="preserve">Asistir y/o aprobar los cursos de capacitación dispuestos por la </w:t>
      </w:r>
      <w:r w:rsidR="00561E1C" w:rsidRPr="00327286">
        <w:t>Entidad</w:t>
      </w:r>
      <w:r w:rsidR="00A859D4" w:rsidRPr="00327286">
        <w:t xml:space="preserve"> empleadora</w:t>
      </w:r>
      <w:r w:rsidRPr="00327286">
        <w:t xml:space="preserve"> procurando obtener de dichos cursos el máximo de provecho, debiendo remitir al finalizar cada uno de ellos el certificado correspondiente. </w:t>
      </w:r>
    </w:p>
    <w:p w14:paraId="0D2400AC" w14:textId="77777777" w:rsidR="001D69E6" w:rsidRPr="00327286" w:rsidRDefault="001D69E6" w:rsidP="00303C31">
      <w:r w:rsidRPr="00327286">
        <w:rPr>
          <w:b/>
          <w:bCs/>
          <w:color w:val="13C045"/>
        </w:rPr>
        <w:t>15.</w:t>
      </w:r>
      <w:r w:rsidRPr="00327286">
        <w:rPr>
          <w:color w:val="009BCF" w:themeColor="accent2"/>
        </w:rPr>
        <w:t xml:space="preserve"> </w:t>
      </w:r>
      <w:r w:rsidRPr="00327286">
        <w:t>Mantener, en todo momento, relaciones respetuosas y cordiales con sus superiores, compañeros e integrantes de equipo de trabajo.</w:t>
      </w:r>
    </w:p>
    <w:p w14:paraId="1290ED9D" w14:textId="0A367FD8" w:rsidR="001D69E6" w:rsidRPr="00327286" w:rsidRDefault="001D69E6" w:rsidP="00303C31">
      <w:r w:rsidRPr="00327286">
        <w:rPr>
          <w:b/>
          <w:bCs/>
          <w:color w:val="13C045"/>
        </w:rPr>
        <w:t>16.</w:t>
      </w:r>
      <w:r w:rsidRPr="00327286">
        <w:rPr>
          <w:color w:val="13C045"/>
        </w:rPr>
        <w:t xml:space="preserve"> </w:t>
      </w:r>
      <w:r w:rsidRPr="00327286">
        <w:t xml:space="preserve">Velar en todo momento por los intereses de la </w:t>
      </w:r>
      <w:r w:rsidR="00561E1C" w:rsidRPr="00327286">
        <w:t>Entidad</w:t>
      </w:r>
      <w:r w:rsidR="00A859D4" w:rsidRPr="00327286">
        <w:t xml:space="preserve"> empleadora</w:t>
      </w:r>
      <w:r w:rsidRPr="00327286">
        <w:t>, evitando pérdidas, mermas, atención deficiente, deterioros o gastos innecesarios.</w:t>
      </w:r>
    </w:p>
    <w:p w14:paraId="3D4C9E67" w14:textId="2A66F353" w:rsidR="001D69E6" w:rsidRPr="00327286" w:rsidRDefault="001D69E6" w:rsidP="00303C31">
      <w:r w:rsidRPr="00327286">
        <w:rPr>
          <w:b/>
          <w:bCs/>
          <w:color w:val="13C045"/>
        </w:rPr>
        <w:t>17.</w:t>
      </w:r>
      <w:r w:rsidRPr="00327286">
        <w:rPr>
          <w:color w:val="009BCF" w:themeColor="accent2"/>
        </w:rPr>
        <w:t xml:space="preserve"> </w:t>
      </w:r>
      <w:r w:rsidRPr="00327286">
        <w:t xml:space="preserve">Evitar en todo momento el uso, en beneficio personal o ajeno a la Institución, de los bienes materiales o recursos que la </w:t>
      </w:r>
      <w:r w:rsidR="00561E1C" w:rsidRPr="00327286">
        <w:t>Entidad</w:t>
      </w:r>
      <w:r w:rsidR="00A859D4" w:rsidRPr="00327286">
        <w:t xml:space="preserve"> empleadora</w:t>
      </w:r>
      <w:r w:rsidRPr="00327286">
        <w:t xml:space="preserve">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BCAA39E" w:rsidR="001D69E6" w:rsidRPr="00327286" w:rsidRDefault="001D69E6" w:rsidP="00303C31">
      <w:r w:rsidRPr="00327286">
        <w:rPr>
          <w:b/>
          <w:bCs/>
          <w:color w:val="13C045"/>
        </w:rPr>
        <w:t>18.</w:t>
      </w:r>
      <w:r w:rsidRPr="00327286">
        <w:rPr>
          <w:color w:val="13C045"/>
        </w:rPr>
        <w:t xml:space="preserve"> </w:t>
      </w:r>
      <w:r w:rsidRPr="00327286">
        <w:t xml:space="preserve">Utilizar y cuidar adecuadamente la ropa de trabajo y demás implementos que la </w:t>
      </w:r>
      <w:r w:rsidR="00561E1C" w:rsidRPr="00327286">
        <w:t>Entidad</w:t>
      </w:r>
      <w:r w:rsidR="00A859D4" w:rsidRPr="00327286">
        <w:t xml:space="preserve"> empleadora</w:t>
      </w:r>
      <w:r w:rsidRPr="00327286">
        <w:t xml:space="preserve"> otorga a </w:t>
      </w:r>
      <w:r w:rsidR="00EA24DE" w:rsidRPr="00327286">
        <w:t>aquellas</w:t>
      </w:r>
      <w:r w:rsidR="00A859D4" w:rsidRPr="00327286">
        <w:t xml:space="preserve"> personas trabajadoras</w:t>
      </w:r>
      <w:r w:rsidRPr="00327286">
        <w:t xml:space="preserve">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3DC3AEAA" w:rsidR="001D69E6" w:rsidRPr="00327286" w:rsidRDefault="001D69E6" w:rsidP="00303C31">
      <w:r w:rsidRPr="00327286">
        <w:rPr>
          <w:b/>
          <w:bCs/>
          <w:color w:val="13C045"/>
        </w:rPr>
        <w:t>19.</w:t>
      </w:r>
      <w:r w:rsidRPr="00327286">
        <w:rPr>
          <w:color w:val="009BCF" w:themeColor="accent2"/>
        </w:rPr>
        <w:t xml:space="preserve"> </w:t>
      </w:r>
      <w:r w:rsidRPr="00327286">
        <w:t xml:space="preserve">Dar facilidades al personal de portería para la revisión aleatoria, en un lugar privado y en forma confidencial, de cualquier paquete, bulto o elemento similar que el trabajador pudiere estar ingresando o retirando de los recintos de la </w:t>
      </w:r>
      <w:r w:rsidR="00561E1C" w:rsidRPr="00327286">
        <w:t>Entidad</w:t>
      </w:r>
      <w:r w:rsidR="00A859D4" w:rsidRPr="00327286">
        <w:t xml:space="preserve"> empleadora</w:t>
      </w:r>
      <w:r w:rsidRPr="00327286">
        <w:t>, en atención a que dicho personal tiene competencia para requerirlo en tal sentido, ya que existe como norma general, prohibición de efectuar dichos ingresos o retiros.</w:t>
      </w:r>
    </w:p>
    <w:p w14:paraId="0A22A43F" w14:textId="6D6DA76E" w:rsidR="001D69E6" w:rsidRPr="00327286" w:rsidRDefault="001D69E6" w:rsidP="00303C31">
      <w:r w:rsidRPr="00327286">
        <w:rPr>
          <w:b/>
          <w:bCs/>
          <w:color w:val="13C045"/>
        </w:rPr>
        <w:t>20</w:t>
      </w:r>
      <w:r w:rsidRPr="00327286">
        <w:rPr>
          <w:color w:val="13C045"/>
        </w:rPr>
        <w:t xml:space="preserve">. </w:t>
      </w:r>
      <w:r w:rsidRPr="00327286">
        <w:t xml:space="preserve">En relación con lo anterior, todo trabajador antes de ingresar a las instalaciones de la </w:t>
      </w:r>
      <w:r w:rsidR="00561E1C" w:rsidRPr="00327286">
        <w:t>Entidad</w:t>
      </w:r>
      <w:r w:rsidR="00A859D4" w:rsidRPr="00327286">
        <w:t xml:space="preserve"> empleadora</w:t>
      </w:r>
      <w:r w:rsidRPr="00327286">
        <w:t xml:space="preserve"> deberá informar en portería cualquier bien de valor que tenga en su poder, con el fin de facilitar su posterior retiro.</w:t>
      </w:r>
    </w:p>
    <w:p w14:paraId="1E3DAB0C" w14:textId="77777777" w:rsidR="001D69E6" w:rsidRPr="00327286" w:rsidRDefault="001D69E6" w:rsidP="00303C31">
      <w:r w:rsidRPr="00327286">
        <w:rPr>
          <w:b/>
          <w:bCs/>
          <w:color w:val="13C045"/>
        </w:rPr>
        <w:t>21</w:t>
      </w:r>
      <w:r w:rsidRPr="00327286">
        <w:rPr>
          <w:color w:val="13C045"/>
        </w:rPr>
        <w:t xml:space="preserve">. </w:t>
      </w:r>
      <w:r w:rsidRPr="00327286">
        <w:t>Comunicar por escrito, dentro de los 7 días de sucedido, todo cambio en los antecedentes personales, para ser anotado en el registro respectivo o en el Contrato de Trabajo, cuando corresponda.</w:t>
      </w:r>
    </w:p>
    <w:p w14:paraId="746AA194" w14:textId="49053C83" w:rsidR="001D69E6" w:rsidRPr="00327286" w:rsidRDefault="001D69E6" w:rsidP="00303C31">
      <w:r w:rsidRPr="00327286">
        <w:rPr>
          <w:b/>
          <w:bCs/>
          <w:color w:val="13C045"/>
        </w:rPr>
        <w:t>22.</w:t>
      </w:r>
      <w:r w:rsidRPr="00327286">
        <w:rPr>
          <w:color w:val="13C045"/>
        </w:rPr>
        <w:t xml:space="preserve"> </w:t>
      </w:r>
      <w:r w:rsidRPr="00327286">
        <w:t xml:space="preserve">Mantener al día las licencias, autorizaciones o títulos que exijan las autoridades competentes para desempeñarse en su trabajo, considerándose falta grave el hecho de que la </w:t>
      </w:r>
      <w:r w:rsidR="00561E1C" w:rsidRPr="00327286">
        <w:t>Entidad</w:t>
      </w:r>
      <w:r w:rsidR="00A859D4" w:rsidRPr="00327286">
        <w:t xml:space="preserve"> empleadora</w:t>
      </w:r>
      <w:r w:rsidRPr="00327286">
        <w:t xml:space="preserve"> sea sancionada por el descuido del trabajador en tal sentido.</w:t>
      </w:r>
    </w:p>
    <w:p w14:paraId="6EAD044E" w14:textId="3D5506FD" w:rsidR="001D69E6" w:rsidRPr="00327286" w:rsidRDefault="001D69E6" w:rsidP="00303C31">
      <w:r w:rsidRPr="00327286">
        <w:rPr>
          <w:b/>
          <w:bCs/>
          <w:color w:val="13C045"/>
        </w:rPr>
        <w:t>23</w:t>
      </w:r>
      <w:r w:rsidRPr="00327286">
        <w:rPr>
          <w:color w:val="13C045"/>
        </w:rPr>
        <w:t xml:space="preserve">. </w:t>
      </w:r>
      <w:r w:rsidRPr="00327286">
        <w:t xml:space="preserve">Firmar anexos de contrato, registros de asistencia y control horario, certificados de feriados, etc., cuando corresponda, y conservar todo documento que la </w:t>
      </w:r>
      <w:r w:rsidR="00561E1C" w:rsidRPr="00327286">
        <w:t>Entidad</w:t>
      </w:r>
      <w:r w:rsidR="00A859D4" w:rsidRPr="00327286">
        <w:t xml:space="preserve"> empleadora</w:t>
      </w:r>
      <w:r w:rsidRPr="00327286">
        <w:t xml:space="preserve"> les entregue para conocimiento o consulta. Entre otros, reglamentos, manuales e instrucciones.</w:t>
      </w:r>
    </w:p>
    <w:p w14:paraId="38621232" w14:textId="6C3ACA3D" w:rsidR="001D69E6" w:rsidRPr="00327286" w:rsidRDefault="001D69E6" w:rsidP="00303C31">
      <w:r w:rsidRPr="00327286">
        <w:rPr>
          <w:b/>
          <w:bCs/>
          <w:color w:val="13C045"/>
        </w:rPr>
        <w:t>24.</w:t>
      </w:r>
      <w:r w:rsidRPr="00327286">
        <w:rPr>
          <w:color w:val="009BCF" w:themeColor="accent2"/>
        </w:rPr>
        <w:t xml:space="preserve"> </w:t>
      </w:r>
      <w:r w:rsidRPr="00327286">
        <w:t xml:space="preserve">Solicitar a su jefe directo, en la forma prescrita, la autorización de salida de cualquier elemento de propiedad de la </w:t>
      </w:r>
      <w:r w:rsidR="00561E1C" w:rsidRPr="00327286">
        <w:t>Entidad</w:t>
      </w:r>
      <w:r w:rsidR="00A859D4" w:rsidRPr="00327286">
        <w:t xml:space="preserve"> empleadora</w:t>
      </w:r>
      <w:r w:rsidRPr="00327286">
        <w:t xml:space="preserve"> que por razones de trabajo sea necesario desplazar fuera de sus establecimientos.</w:t>
      </w:r>
    </w:p>
    <w:p w14:paraId="12240285" w14:textId="51C2F24E" w:rsidR="001D69E6" w:rsidRPr="00327286" w:rsidRDefault="001D69E6" w:rsidP="00303C31">
      <w:r w:rsidRPr="00327286">
        <w:rPr>
          <w:b/>
          <w:bCs/>
          <w:color w:val="13C045"/>
        </w:rPr>
        <w:t>25</w:t>
      </w:r>
      <w:r w:rsidRPr="00327286">
        <w:rPr>
          <w:color w:val="13C045"/>
        </w:rPr>
        <w:t>.</w:t>
      </w:r>
      <w:r w:rsidRPr="00327286">
        <w:rPr>
          <w:color w:val="009BCF" w:themeColor="accent2"/>
        </w:rPr>
        <w:t xml:space="preserve"> </w:t>
      </w:r>
      <w:r w:rsidRPr="00327286">
        <w:t xml:space="preserve">Portar, en el lugar y del modo instruido, la tarjeta de identificación personal que la </w:t>
      </w:r>
      <w:r w:rsidR="00561E1C" w:rsidRPr="00327286">
        <w:t>Entidad</w:t>
      </w:r>
      <w:r w:rsidR="00A859D4" w:rsidRPr="00327286">
        <w:t xml:space="preserve"> empleadora</w:t>
      </w:r>
      <w:r w:rsidRPr="00327286">
        <w:t xml:space="preserve"> entrega a sus trabajadores, siendo responsables de uso y conservación. En caso de pérdida o extravío de la tarjeta se deberá avisar inmediatamente a la unidad respectiva.</w:t>
      </w:r>
    </w:p>
    <w:p w14:paraId="203B05F4" w14:textId="4287674A" w:rsidR="001D69E6" w:rsidRPr="00327286" w:rsidRDefault="001D69E6" w:rsidP="00303C31">
      <w:r w:rsidRPr="00327286">
        <w:rPr>
          <w:b/>
          <w:bCs/>
          <w:color w:val="13C045"/>
        </w:rPr>
        <w:t>26.</w:t>
      </w:r>
      <w:r w:rsidRPr="00327286">
        <w:rPr>
          <w:color w:val="009BCF" w:themeColor="accent2"/>
        </w:rPr>
        <w:t xml:space="preserve"> </w:t>
      </w:r>
      <w:r w:rsidRPr="00327286">
        <w:t xml:space="preserve">Aceptar someterse a los exámenes de control de estupefacientes, alcohol y droga que aleatoriamente la </w:t>
      </w:r>
      <w:r w:rsidR="00561E1C" w:rsidRPr="00327286">
        <w:t>Entidad</w:t>
      </w:r>
      <w:r w:rsidR="00A859D4" w:rsidRPr="00327286">
        <w:t xml:space="preserve"> empleadora</w:t>
      </w:r>
      <w:r w:rsidRPr="00327286">
        <w:t xml:space="preserve">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533261F1" w:rsidR="001D69E6" w:rsidRPr="00327286" w:rsidRDefault="001D69E6" w:rsidP="00303C31">
      <w:r w:rsidRPr="00327286">
        <w:rPr>
          <w:b/>
          <w:bCs/>
          <w:color w:val="13C045"/>
        </w:rPr>
        <w:t>27</w:t>
      </w:r>
      <w:r w:rsidRPr="00327286">
        <w:rPr>
          <w:color w:val="13C045"/>
        </w:rPr>
        <w:t>.</w:t>
      </w:r>
      <w:r w:rsidRPr="00327286">
        <w:rPr>
          <w:color w:val="009BCF" w:themeColor="accent2"/>
        </w:rPr>
        <w:t xml:space="preserve"> </w:t>
      </w:r>
      <w:r w:rsidR="00A859D4" w:rsidRPr="00327286">
        <w:t>Las personas trabajadoras</w:t>
      </w:r>
      <w:r w:rsidRPr="00327286">
        <w:t xml:space="preserve"> que ocupen cargos de conductor o que vayan a realizar funciones de conducción, deberán someterse anualmente al examen psicotécnico impartido por INIVIP o el Organismo que corresponda.</w:t>
      </w:r>
    </w:p>
    <w:p w14:paraId="297A1556" w14:textId="158B279C" w:rsidR="001D69E6" w:rsidRPr="00327286" w:rsidRDefault="001D69E6" w:rsidP="00303C31">
      <w:r w:rsidRPr="00327286">
        <w:rPr>
          <w:b/>
          <w:bCs/>
          <w:color w:val="13C045"/>
        </w:rPr>
        <w:t>28</w:t>
      </w:r>
      <w:r w:rsidRPr="00327286">
        <w:rPr>
          <w:color w:val="13C045"/>
        </w:rPr>
        <w:t xml:space="preserve">. </w:t>
      </w:r>
      <w:r w:rsidRPr="00327286">
        <w:t>Respetar la prohibición de no fumar en todas las dependencias o instalaciones.</w:t>
      </w:r>
    </w:p>
    <w:p w14:paraId="21B969FA" w14:textId="7217BAA0" w:rsidR="001D69E6" w:rsidRPr="00327286" w:rsidRDefault="001D69E6" w:rsidP="00303C31">
      <w:r w:rsidRPr="00327286">
        <w:rPr>
          <w:b/>
          <w:bCs/>
          <w:color w:val="13C045"/>
        </w:rPr>
        <w:t>29.</w:t>
      </w:r>
      <w:r w:rsidRPr="00327286">
        <w:rPr>
          <w:color w:val="009BCF" w:themeColor="accent2"/>
        </w:rPr>
        <w:t xml:space="preserve"> </w:t>
      </w:r>
      <w:r w:rsidRPr="00327286">
        <w:t xml:space="preserve">Las claves de acceso a los distintos sistemas computacionales de la </w:t>
      </w:r>
      <w:r w:rsidR="00A5239D" w:rsidRPr="00327286">
        <w:t>e</w:t>
      </w:r>
      <w:r w:rsidR="00561E1C" w:rsidRPr="00327286">
        <w:t>ntidad</w:t>
      </w:r>
      <w:r w:rsidR="00A859D4" w:rsidRPr="00327286">
        <w:t xml:space="preserve"> empleadora</w:t>
      </w:r>
      <w:r w:rsidRPr="00327286">
        <w:t xml:space="preserve"> son personales, secretas e intransferibles, debiendo </w:t>
      </w:r>
      <w:r w:rsidR="00A5239D" w:rsidRPr="00327286">
        <w:t>l</w:t>
      </w:r>
      <w:r w:rsidR="00A859D4" w:rsidRPr="00327286">
        <w:t>as personas trabajadoras</w:t>
      </w:r>
      <w:r w:rsidRPr="00327286">
        <w:t xml:space="preserve"> tomar los resguardos necesarios para mantener su reserva e informar a su Jefatura directa o quien corresponda de cualquier filtración de su clave de acceso, siendo responsable de su cambio ante el conocimiento por parte de otr</w:t>
      </w:r>
      <w:r w:rsidR="001C3C45" w:rsidRPr="00327286">
        <w:t>a persona trabajadora</w:t>
      </w:r>
      <w:r w:rsidRPr="00327286">
        <w:t xml:space="preserve"> o de una tercera persona ajena a la </w:t>
      </w:r>
      <w:r w:rsidR="001C3C45" w:rsidRPr="00327286">
        <w:t>e</w:t>
      </w:r>
      <w:r w:rsidR="00561E1C" w:rsidRPr="00327286">
        <w:t>ntidad</w:t>
      </w:r>
      <w:r w:rsidR="00A859D4" w:rsidRPr="00327286">
        <w:t xml:space="preserve"> empleadora</w:t>
      </w:r>
      <w:r w:rsidRPr="00327286">
        <w:t>.</w:t>
      </w:r>
    </w:p>
    <w:p w14:paraId="259CC624" w14:textId="7F77F475" w:rsidR="001D69E6" w:rsidRPr="00327286" w:rsidRDefault="001D69E6" w:rsidP="00303C31">
      <w:r w:rsidRPr="00327286">
        <w:rPr>
          <w:b/>
          <w:bCs/>
          <w:color w:val="13C045"/>
        </w:rPr>
        <w:t>30.</w:t>
      </w:r>
      <w:r w:rsidRPr="00327286">
        <w:rPr>
          <w:color w:val="009BCF" w:themeColor="accent2"/>
        </w:rPr>
        <w:t xml:space="preserve"> </w:t>
      </w:r>
      <w:r w:rsidR="00A859D4" w:rsidRPr="00327286">
        <w:t>Las personas trabajadoras</w:t>
      </w:r>
      <w:r w:rsidRPr="00327286">
        <w:t xml:space="preserve"> deberán reembolsar, ya sea parcial o totalmente, toda perdida de un bien de la </w:t>
      </w:r>
      <w:r w:rsidR="001C3C45" w:rsidRPr="00327286">
        <w:t>e</w:t>
      </w:r>
      <w:r w:rsidR="00561E1C" w:rsidRPr="00327286">
        <w:t>ntidad</w:t>
      </w:r>
      <w:r w:rsidR="00A859D4" w:rsidRPr="00327286">
        <w:t xml:space="preserve"> empleadora</w:t>
      </w:r>
      <w:r w:rsidRPr="00327286">
        <w:t xml:space="preserve"> debido a actos negligentes de su parte. </w:t>
      </w:r>
      <w:r w:rsidR="008007FB" w:rsidRPr="00327286">
        <w:t>En caso de que</w:t>
      </w:r>
      <w:r w:rsidRPr="00327286">
        <w:t xml:space="preserve"> </w:t>
      </w:r>
      <w:r w:rsidR="001C3C45" w:rsidRPr="00327286">
        <w:t>la persona trabajadora</w:t>
      </w:r>
      <w:r w:rsidRPr="00327286">
        <w:t xml:space="preserve"> presente un reclamo, dicho reembolso quedar</w:t>
      </w:r>
      <w:r w:rsidR="000954B6" w:rsidRPr="00327286">
        <w:t>á</w:t>
      </w:r>
      <w:r w:rsidRPr="00327286">
        <w:t xml:space="preserve"> sujeto al resultado del procedimiento de reclamación, el que se tramitar</w:t>
      </w:r>
      <w:r w:rsidR="000954B6" w:rsidRPr="00327286">
        <w:t>á</w:t>
      </w:r>
      <w:r w:rsidRPr="00327286">
        <w:t xml:space="preserve"> conforme a lo establecido en el Capítulo VIII de este reglamento.</w:t>
      </w:r>
    </w:p>
    <w:p w14:paraId="2427DD9E" w14:textId="2F6B5A5D" w:rsidR="001D69E6" w:rsidRPr="00327286" w:rsidRDefault="001D69E6" w:rsidP="00303C31">
      <w:r w:rsidRPr="00327286">
        <w:rPr>
          <w:b/>
          <w:bCs/>
          <w:color w:val="13C045"/>
        </w:rPr>
        <w:t>31.</w:t>
      </w:r>
      <w:r w:rsidRPr="00327286">
        <w:rPr>
          <w:color w:val="009BCF" w:themeColor="accent2"/>
        </w:rPr>
        <w:t xml:space="preserve"> </w:t>
      </w:r>
      <w:r w:rsidRPr="00327286">
        <w:t xml:space="preserve">Utilizar correctamente y mantener en buen estado los bienes de propiedad de la </w:t>
      </w:r>
      <w:r w:rsidR="000954B6" w:rsidRPr="00327286">
        <w:t>e</w:t>
      </w:r>
      <w:r w:rsidR="00561E1C" w:rsidRPr="00327286">
        <w:t>ntidad</w:t>
      </w:r>
      <w:r w:rsidR="00A859D4" w:rsidRPr="00327286">
        <w:t xml:space="preserve"> empleadora</w:t>
      </w:r>
      <w:r w:rsidRPr="00327286">
        <w:t>.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402A9095" w:rsidR="001D69E6" w:rsidRPr="00327286" w:rsidRDefault="001D69E6" w:rsidP="00303C31">
      <w:r w:rsidRPr="00327286">
        <w:rPr>
          <w:b/>
          <w:bCs/>
          <w:color w:val="13C045"/>
        </w:rPr>
        <w:t>32.</w:t>
      </w:r>
      <w:r w:rsidRPr="00327286">
        <w:rPr>
          <w:color w:val="009BCF" w:themeColor="accent2"/>
        </w:rPr>
        <w:t xml:space="preserve"> </w:t>
      </w:r>
      <w:r w:rsidR="00A859D4" w:rsidRPr="00327286">
        <w:t>Las personas trabajadoras</w:t>
      </w:r>
      <w:r w:rsidRPr="00327286">
        <w:t xml:space="preserve"> deberán utilizar en forma adecuada y racional el sistema de correo electrónico existente en la </w:t>
      </w:r>
      <w:r w:rsidR="00561E1C" w:rsidRPr="00327286">
        <w:t>Entidad</w:t>
      </w:r>
      <w:r w:rsidR="00A859D4" w:rsidRPr="00327286">
        <w:t xml:space="preserve"> empleadora</w:t>
      </w:r>
      <w:r w:rsidRPr="00327286">
        <w:t>,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05AC20EE" w:rsidR="001D69E6" w:rsidRPr="00327286" w:rsidRDefault="001D69E6" w:rsidP="00303C31">
      <w:r w:rsidRPr="00327286">
        <w:rPr>
          <w:b/>
          <w:bCs/>
          <w:color w:val="13C045"/>
        </w:rPr>
        <w:t>33.</w:t>
      </w:r>
      <w:r w:rsidRPr="00327286">
        <w:rPr>
          <w:color w:val="009BCF" w:themeColor="accent2"/>
        </w:rPr>
        <w:t xml:space="preserve"> </w:t>
      </w:r>
      <w:r w:rsidRPr="00327286">
        <w:t xml:space="preserve">En caso de licencias médicas o permisos prolongados, </w:t>
      </w:r>
      <w:r w:rsidR="00686EF4" w:rsidRPr="00327286">
        <w:t>la persona trabajadora</w:t>
      </w:r>
      <w:r w:rsidRPr="00327286">
        <w:t xml:space="preserve"> deberá tomar las medidas de resguardo necesarias a fin de seguir cumpliendo con las obligaciones contraídas con la </w:t>
      </w:r>
      <w:r w:rsidR="00686EF4" w:rsidRPr="00327286">
        <w:t>e</w:t>
      </w:r>
      <w:r w:rsidR="00561E1C" w:rsidRPr="00327286">
        <w:t>ntidad</w:t>
      </w:r>
      <w:r w:rsidR="00A859D4" w:rsidRPr="00327286">
        <w:t xml:space="preserve"> empleadora</w:t>
      </w:r>
      <w:r w:rsidRPr="00327286">
        <w:t>, como, por ejemplo, los préstamos, etc.</w:t>
      </w:r>
    </w:p>
    <w:p w14:paraId="5B600A5E" w14:textId="23E095E3" w:rsidR="001D69E6" w:rsidRPr="00327286" w:rsidRDefault="001D69E6" w:rsidP="00303C31">
      <w:r w:rsidRPr="00327286">
        <w:rPr>
          <w:b/>
          <w:bCs/>
          <w:color w:val="13C045"/>
        </w:rPr>
        <w:t>34</w:t>
      </w:r>
      <w:r w:rsidRPr="00327286">
        <w:rPr>
          <w:color w:val="13C045"/>
        </w:rPr>
        <w:t>.</w:t>
      </w:r>
      <w:r w:rsidRPr="00327286">
        <w:rPr>
          <w:color w:val="009BCF" w:themeColor="accent2"/>
        </w:rPr>
        <w:t xml:space="preserve"> </w:t>
      </w:r>
      <w:r w:rsidR="00A859D4" w:rsidRPr="00327286">
        <w:t>Las personas trabajadoras</w:t>
      </w:r>
      <w:r w:rsidRPr="00327286">
        <w:t xml:space="preserve"> a quienes por su labor en la </w:t>
      </w:r>
      <w:r w:rsidR="00561E1C" w:rsidRPr="00327286">
        <w:t>entidad</w:t>
      </w:r>
      <w:r w:rsidR="00A859D4" w:rsidRPr="00327286">
        <w:t xml:space="preserve"> empleadora</w:t>
      </w:r>
      <w:r w:rsidRPr="00327286">
        <w:t xml:space="preserve">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13A2CDEF" w:rsidR="001D69E6" w:rsidRPr="00327286" w:rsidRDefault="001D69E6" w:rsidP="00303C31">
      <w:r w:rsidRPr="00327286">
        <w:rPr>
          <w:b/>
          <w:bCs/>
          <w:color w:val="13C045"/>
        </w:rPr>
        <w:t>35.</w:t>
      </w:r>
      <w:r w:rsidRPr="00327286">
        <w:rPr>
          <w:color w:val="004C14"/>
        </w:rPr>
        <w:t xml:space="preserve"> </w:t>
      </w:r>
      <w:r w:rsidRPr="00327286">
        <w:t xml:space="preserve">Desempeñarse con competencia y responsabilidad, respetando los principios y valores éticos de la </w:t>
      </w:r>
      <w:r w:rsidR="00561E1C" w:rsidRPr="00327286">
        <w:t>entidad</w:t>
      </w:r>
      <w:r w:rsidR="00A859D4" w:rsidRPr="00327286">
        <w:t xml:space="preserve"> empleadora</w:t>
      </w:r>
      <w:r w:rsidRPr="00327286">
        <w:t>, los cuales tendrán el carácter de normas contractuales para todos los efectos legales.</w:t>
      </w:r>
    </w:p>
    <w:p w14:paraId="0E6906A8" w14:textId="77777777" w:rsidR="00970F5F" w:rsidRPr="00327286" w:rsidRDefault="001D69E6" w:rsidP="00303C31">
      <w:r w:rsidRPr="00327286">
        <w:rPr>
          <w:b/>
          <w:bCs/>
          <w:color w:val="13C045"/>
        </w:rPr>
        <w:t>36</w:t>
      </w:r>
      <w:r w:rsidRPr="00327286">
        <w:rPr>
          <w:color w:val="13C045"/>
        </w:rPr>
        <w:t>.</w:t>
      </w:r>
      <w:r w:rsidRPr="00327286">
        <w:rPr>
          <w:color w:val="009BCF" w:themeColor="accent2"/>
        </w:rPr>
        <w:t xml:space="preserve"> </w:t>
      </w:r>
      <w:r w:rsidRPr="00327286">
        <w:t>En general, observar una conducta correcta y honorable.</w:t>
      </w:r>
    </w:p>
    <w:p w14:paraId="00828BB3" w14:textId="40CC6A01" w:rsidR="00B706D2" w:rsidRPr="00327286" w:rsidRDefault="00970F5F" w:rsidP="00B706D2">
      <w:r w:rsidRPr="00327286">
        <w:rPr>
          <w:b/>
          <w:bCs/>
          <w:color w:val="13C045"/>
        </w:rPr>
        <w:t>37.</w:t>
      </w:r>
      <w:r w:rsidRPr="00327286">
        <w:t xml:space="preserve"> </w:t>
      </w:r>
      <w:r w:rsidR="009D4331" w:rsidRPr="00327286">
        <w:t xml:space="preserve">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w:t>
      </w:r>
      <w:r w:rsidR="00561E1C" w:rsidRPr="00327286">
        <w:t>entidad</w:t>
      </w:r>
      <w:r w:rsidR="00A859D4" w:rsidRPr="00327286">
        <w:t xml:space="preserve"> empleadora</w:t>
      </w:r>
      <w:r w:rsidR="009D4331" w:rsidRPr="00327286">
        <w:t xml:space="preserve"> art. 70, puntos 23 y 24).</w:t>
      </w:r>
    </w:p>
    <w:p w14:paraId="5CBFA5DA" w14:textId="13F27B60" w:rsidR="00FD7622" w:rsidRPr="00327286" w:rsidRDefault="00FD7622" w:rsidP="00FD7622">
      <w:r w:rsidRPr="00327286">
        <w:rPr>
          <w:b/>
          <w:bCs/>
          <w:color w:val="13C045"/>
        </w:rPr>
        <w:t>38</w:t>
      </w:r>
      <w:r w:rsidRPr="00327286">
        <w:t>. Cumplir las instrucciones, reglamentos y demás medidas de seguridad y salud establecidas legalmente y colaborar con la entidad empleadora en la gestión de los riesgos laborales.</w:t>
      </w:r>
    </w:p>
    <w:p w14:paraId="3F4A7A75" w14:textId="77777777" w:rsidR="00FD7622" w:rsidRPr="00327286" w:rsidRDefault="00FD7622" w:rsidP="00FD7622">
      <w:r w:rsidRPr="00327286">
        <w:rPr>
          <w:b/>
          <w:bCs/>
          <w:color w:val="13C045"/>
        </w:rPr>
        <w:t>39</w:t>
      </w:r>
      <w:r w:rsidRPr="00327286">
        <w:t>. Participar en las actividades preventivas de la entidad empleadora.</w:t>
      </w:r>
    </w:p>
    <w:p w14:paraId="2748A150" w14:textId="77777777" w:rsidR="00FD7622" w:rsidRPr="00327286" w:rsidRDefault="00FD7622" w:rsidP="00FD7622">
      <w:r w:rsidRPr="00327286">
        <w:rPr>
          <w:b/>
          <w:bCs/>
          <w:color w:val="13C045"/>
        </w:rPr>
        <w:t>40</w:t>
      </w:r>
      <w:r w:rsidRPr="00327286">
        <w:t>. Observar razonablemente una conducta de cuidado de su propia seguridad y salud en el trabajo, procurando con ello evitar que el ejercicio de su actividad laboral pueda afectar a las demás personas cercanas a su puesto de trabajo.</w:t>
      </w:r>
    </w:p>
    <w:p w14:paraId="2861467E" w14:textId="637FB383" w:rsidR="00FD7622" w:rsidRPr="00327286" w:rsidRDefault="00FD7622" w:rsidP="00FD7622">
      <w:r w:rsidRPr="00327286">
        <w:rPr>
          <w:b/>
          <w:bCs/>
          <w:color w:val="13C045"/>
        </w:rPr>
        <w:t>41</w:t>
      </w:r>
      <w:r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r w:rsidR="00A94F65" w:rsidRPr="00327286">
        <w:t>delegado</w:t>
      </w:r>
      <w:r w:rsidRPr="00327286">
        <w:t xml:space="preserve"> de Seguridad y Salud en el Trabajo, cuando corresponda, y ejercer sus funciones si son elegidas.</w:t>
      </w:r>
    </w:p>
    <w:p w14:paraId="36DA0DBD" w14:textId="77777777" w:rsidR="00FD7622" w:rsidRPr="00327286" w:rsidRDefault="00FD7622" w:rsidP="00FD7622">
      <w:r w:rsidRPr="00327286">
        <w:rPr>
          <w:b/>
          <w:bCs/>
          <w:color w:val="13C045"/>
        </w:rPr>
        <w:t>42</w:t>
      </w:r>
      <w:r w:rsidRPr="00327286">
        <w:t>. Participar en los programas de capacitación y formación para la prevención de los riesgos laborales que organice la entidad empleadora, el Comité Paritario, el organismo administrador de la ley N° 16.744 o la autoridad competente.</w:t>
      </w:r>
    </w:p>
    <w:p w14:paraId="354A2D4C" w14:textId="664DEDD0" w:rsidR="00FD7622" w:rsidRPr="00327286" w:rsidRDefault="00FD7622" w:rsidP="00FD7622">
      <w:pPr>
        <w:rPr>
          <w:rFonts w:cs="Arial"/>
          <w:color w:val="595054"/>
          <w:sz w:val="10"/>
          <w:szCs w:val="10"/>
        </w:rPr>
      </w:pPr>
      <w:r w:rsidRPr="00327286">
        <w:rPr>
          <w:b/>
          <w:bCs/>
          <w:color w:val="13C045"/>
        </w:rPr>
        <w:t>43</w:t>
      </w:r>
      <w:r w:rsidRPr="00327286">
        <w:t>. Someterse al o los exámenes y evaluaciones médicas que se establezcan en este reglamento interno, de acuerdo a los programas de vigilancia de la salud indicados en el artículo 67 del D.S. N°44,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w:t>
      </w:r>
    </w:p>
    <w:p w14:paraId="4082B75F" w14:textId="36663F27" w:rsidR="00EC6284" w:rsidRPr="00327286" w:rsidRDefault="00EC6284">
      <w:pPr>
        <w:spacing w:after="0" w:line="240" w:lineRule="auto"/>
      </w:pPr>
      <w:r w:rsidRPr="00327286">
        <w:br w:type="page"/>
      </w:r>
    </w:p>
    <w:p w14:paraId="0C2EC7F3" w14:textId="2784722C" w:rsidR="001D69E6" w:rsidRPr="00327286" w:rsidRDefault="00392D9C" w:rsidP="008B477C">
      <w:pPr>
        <w:pStyle w:val="Ttulo2"/>
      </w:pPr>
      <w:bookmarkStart w:id="63" w:name="_Toc9896479"/>
      <w:bookmarkStart w:id="64" w:name="_Toc188579909"/>
      <w:r w:rsidRPr="00327286">
        <w:t>Capítulo X</w:t>
      </w:r>
      <w:r w:rsidR="006A1A52" w:rsidRPr="00327286">
        <w:t>I</w:t>
      </w:r>
      <w:r w:rsidR="00A50E7D" w:rsidRPr="00327286">
        <w:t>V</w:t>
      </w:r>
      <w:r w:rsidRPr="00327286">
        <w:t xml:space="preserve"> - Las prohibiciones que afectan a </w:t>
      </w:r>
      <w:bookmarkEnd w:id="63"/>
      <w:r w:rsidR="00EC6284" w:rsidRPr="00327286">
        <w:t>las personas trabajadoras</w:t>
      </w:r>
      <w:bookmarkEnd w:id="64"/>
    </w:p>
    <w:p w14:paraId="59A99DA3" w14:textId="18B7408D" w:rsidR="001D69E6" w:rsidRPr="00327286" w:rsidRDefault="008323F2" w:rsidP="00303C31">
      <w:pPr>
        <w:pStyle w:val="Articulo"/>
      </w:pPr>
      <w:r w:rsidRPr="00327286">
        <w:t>ARTICULO 7</w:t>
      </w:r>
      <w:r w:rsidR="00210EAE" w:rsidRPr="00327286">
        <w:t>3</w:t>
      </w:r>
      <w:r w:rsidR="001D69E6" w:rsidRPr="00327286">
        <w:t>°</w:t>
      </w:r>
    </w:p>
    <w:p w14:paraId="5B115898" w14:textId="7A2EF163" w:rsidR="001D69E6" w:rsidRPr="00327286" w:rsidRDefault="001D69E6" w:rsidP="00303C31">
      <w:r w:rsidRPr="00327286">
        <w:t xml:space="preserve">Queda absolutamente prohibido a </w:t>
      </w:r>
      <w:r w:rsidR="00A859D4" w:rsidRPr="00327286">
        <w:t>Las personas trabajadoras</w:t>
      </w:r>
      <w:r w:rsidRPr="00327286">
        <w:t>:</w:t>
      </w:r>
    </w:p>
    <w:p w14:paraId="152638F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75D445A" w14:textId="24DDB237" w:rsidR="00DF1BC2"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r w:rsidRPr="00327286">
        <w:rPr>
          <w:rFonts w:cs="Arial"/>
          <w:color w:val="595054"/>
          <w:sz w:val="20"/>
          <w:szCs w:val="20"/>
        </w:rPr>
        <w:t xml:space="preserve">Las prohibiciones que afectan a </w:t>
      </w:r>
      <w:r w:rsidR="00EC6284" w:rsidRPr="00327286">
        <w:rPr>
          <w:rFonts w:cs="Arial"/>
          <w:color w:val="595054"/>
          <w:sz w:val="20"/>
          <w:szCs w:val="20"/>
        </w:rPr>
        <w:t>las personas trabajadora</w:t>
      </w:r>
      <w:r w:rsidR="00DA6CC4" w:rsidRPr="00327286">
        <w:rPr>
          <w:rFonts w:cs="Arial"/>
          <w:color w:val="595054"/>
          <w:sz w:val="20"/>
          <w:szCs w:val="20"/>
        </w:rPr>
        <w:t>s</w:t>
      </w:r>
      <w:r w:rsidRPr="00327286">
        <w:rPr>
          <w:rFonts w:cs="Arial"/>
          <w:color w:val="595054"/>
          <w:sz w:val="20"/>
          <w:szCs w:val="20"/>
        </w:rPr>
        <w:t xml:space="preserve"> deben ser definidas por cada </w:t>
      </w:r>
      <w:r w:rsidR="00561E1C" w:rsidRPr="00327286">
        <w:rPr>
          <w:rFonts w:cs="Arial"/>
          <w:color w:val="595054"/>
          <w:sz w:val="20"/>
          <w:szCs w:val="20"/>
        </w:rPr>
        <w:t>entidad</w:t>
      </w:r>
      <w:r w:rsidR="00DA6CC4" w:rsidRPr="00327286">
        <w:rPr>
          <w:rFonts w:cs="Arial"/>
          <w:color w:val="595054"/>
          <w:sz w:val="20"/>
          <w:szCs w:val="20"/>
        </w:rPr>
        <w:t xml:space="preserve"> empleadora</w:t>
      </w:r>
      <w:r w:rsidRPr="00327286">
        <w:rPr>
          <w:rFonts w:eastAsia="DINNextLTPro-Light" w:cs="Arial"/>
          <w:b/>
          <w:color w:val="595054"/>
          <w:sz w:val="20"/>
          <w:szCs w:val="20"/>
        </w:rPr>
        <w:t xml:space="preserve"> </w:t>
      </w:r>
      <w:proofErr w:type="gramStart"/>
      <w:r w:rsidRPr="00327286">
        <w:rPr>
          <w:rFonts w:cs="Arial"/>
          <w:color w:val="595054"/>
          <w:sz w:val="20"/>
          <w:szCs w:val="20"/>
        </w:rPr>
        <w:t>de acuerdo a</w:t>
      </w:r>
      <w:proofErr w:type="gramEnd"/>
      <w:r w:rsidRPr="00327286">
        <w:rPr>
          <w:rFonts w:cs="Arial"/>
          <w:color w:val="595054"/>
          <w:sz w:val="20"/>
          <w:szCs w:val="20"/>
        </w:rPr>
        <w:t xml:space="preserve"> sus necesidades.</w:t>
      </w:r>
      <w:r w:rsidR="00DF1BC2" w:rsidRPr="00327286">
        <w:rPr>
          <w:rFonts w:cs="Arial"/>
          <w:color w:val="595054"/>
          <w:sz w:val="20"/>
          <w:szCs w:val="20"/>
        </w:rPr>
        <w:t xml:space="preserve"> </w:t>
      </w:r>
      <w:r w:rsidRPr="00327286">
        <w:rPr>
          <w:rFonts w:cs="Arial"/>
          <w:color w:val="595054"/>
          <w:sz w:val="20"/>
          <w:szCs w:val="20"/>
        </w:rPr>
        <w:t>Sin perjuicio de lo anterior, se adjunta ejemplo de prohibiciones que debe</w:t>
      </w:r>
      <w:r w:rsidR="00DA6CC4" w:rsidRPr="00327286">
        <w:rPr>
          <w:rFonts w:cs="Arial"/>
          <w:color w:val="595054"/>
          <w:sz w:val="20"/>
          <w:szCs w:val="20"/>
        </w:rPr>
        <w:t>n</w:t>
      </w:r>
      <w:r w:rsidRPr="00327286">
        <w:rPr>
          <w:rFonts w:cs="Arial"/>
          <w:color w:val="595054"/>
          <w:sz w:val="20"/>
          <w:szCs w:val="20"/>
        </w:rPr>
        <w:t xml:space="preserve"> ser adaptad</w:t>
      </w:r>
      <w:r w:rsidR="00DA6CC4" w:rsidRPr="00327286">
        <w:rPr>
          <w:rFonts w:cs="Arial"/>
          <w:color w:val="595054"/>
          <w:sz w:val="20"/>
          <w:szCs w:val="20"/>
        </w:rPr>
        <w:t>as</w:t>
      </w:r>
      <w:r w:rsidRPr="00327286">
        <w:rPr>
          <w:rFonts w:cs="Arial"/>
          <w:color w:val="595054"/>
          <w:sz w:val="20"/>
          <w:szCs w:val="20"/>
        </w:rPr>
        <w:t xml:space="preserve"> a su realidad</w:t>
      </w:r>
      <w:r w:rsidR="00DA6CC4" w:rsidRPr="00327286">
        <w:rPr>
          <w:rFonts w:cs="Arial"/>
          <w:color w:val="595054"/>
          <w:sz w:val="20"/>
          <w:szCs w:val="20"/>
        </w:rPr>
        <w:t>.</w:t>
      </w:r>
    </w:p>
    <w:p w14:paraId="3D0C3432" w14:textId="3643489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E455253" w14:textId="77777777" w:rsidR="00DF1BC2" w:rsidRPr="00327286"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327286" w:rsidRDefault="001D69E6" w:rsidP="00F44E91">
      <w:r w:rsidRPr="00327286">
        <w:rPr>
          <w:b/>
          <w:color w:val="13C045"/>
        </w:rPr>
        <w:t>1.</w:t>
      </w:r>
      <w:r w:rsidRPr="00327286">
        <w:rPr>
          <w:color w:val="13C045"/>
        </w:rPr>
        <w:t xml:space="preserve"> </w:t>
      </w:r>
      <w:r w:rsidRPr="00327286">
        <w:t>Faltar injustificadamente al trabajo o abandonarlo en horas de labor, sin el permiso correspondiente.</w:t>
      </w:r>
    </w:p>
    <w:p w14:paraId="7E15C9B4" w14:textId="77777777" w:rsidR="001D69E6" w:rsidRPr="00327286" w:rsidRDefault="001D69E6" w:rsidP="00F44E91">
      <w:r w:rsidRPr="00327286">
        <w:rPr>
          <w:b/>
          <w:color w:val="13C045"/>
        </w:rPr>
        <w:t>2.</w:t>
      </w:r>
      <w:r w:rsidRPr="00327286">
        <w:rPr>
          <w:color w:val="13C045"/>
        </w:rPr>
        <w:t xml:space="preserve"> </w:t>
      </w:r>
      <w:r w:rsidRPr="00327286">
        <w:t>Presentarse al trabajo bajo los efectos del alcohol, de drogas ilícitas o estupefacientes, introducirlas en los lugares de trabajo, consumirlas en estos o darlas a consumir a terceros, como asimismo fumar en lugares no permitidos.</w:t>
      </w:r>
    </w:p>
    <w:p w14:paraId="7552459D" w14:textId="2AC2FB27" w:rsidR="001D69E6" w:rsidRPr="00327286" w:rsidRDefault="001D69E6" w:rsidP="00F44E91">
      <w:r w:rsidRPr="00327286">
        <w:rPr>
          <w:b/>
          <w:color w:val="13C045"/>
        </w:rPr>
        <w:t>3.</w:t>
      </w:r>
      <w:r w:rsidRPr="00327286">
        <w:rPr>
          <w:color w:val="13C045"/>
        </w:rPr>
        <w:t xml:space="preserve"> </w:t>
      </w:r>
      <w:r w:rsidRPr="00327286">
        <w:t xml:space="preserve">Mantener una conducta dentro o fuera de la </w:t>
      </w:r>
      <w:r w:rsidR="00561E1C" w:rsidRPr="00327286">
        <w:t>Entidad</w:t>
      </w:r>
      <w:r w:rsidR="00A859D4" w:rsidRPr="00327286">
        <w:t xml:space="preserve"> empleadora</w:t>
      </w:r>
      <w:r w:rsidRPr="00327286">
        <w:t xml:space="preserve">, en aquellos casos que el trabajador actúe en representación de la </w:t>
      </w:r>
      <w:r w:rsidR="00561E1C" w:rsidRPr="00327286">
        <w:t>Entidad</w:t>
      </w:r>
      <w:r w:rsidR="00A859D4" w:rsidRPr="00327286">
        <w:t xml:space="preserve"> empleadora</w:t>
      </w:r>
      <w:r w:rsidRPr="00327286">
        <w:t xml:space="preserve">, reñida con la moral y las buenas costumbres, especialmente cuando ello adquiere notoriedad entre el personal y el público usuario de la </w:t>
      </w:r>
      <w:r w:rsidR="00561E1C" w:rsidRPr="00327286">
        <w:t>entidad</w:t>
      </w:r>
      <w:r w:rsidR="00A859D4" w:rsidRPr="00327286">
        <w:t xml:space="preserve"> empleadora</w:t>
      </w:r>
      <w:r w:rsidRPr="00327286">
        <w:t>.</w:t>
      </w:r>
    </w:p>
    <w:p w14:paraId="3997C65A" w14:textId="0391E1B7" w:rsidR="001D69E6" w:rsidRPr="00327286" w:rsidRDefault="001D69E6" w:rsidP="00F44E91">
      <w:r w:rsidRPr="00327286">
        <w:rPr>
          <w:b/>
          <w:color w:val="13C045"/>
        </w:rPr>
        <w:t>4.</w:t>
      </w:r>
      <w:r w:rsidRPr="00327286">
        <w:rPr>
          <w:color w:val="13C045"/>
        </w:rPr>
        <w:t xml:space="preserve"> </w:t>
      </w:r>
      <w:r w:rsidRPr="00327286">
        <w:t xml:space="preserve">Portar armas de cualquier clase en horas y lugares de trabajo. Solo se exceptúan de esta prohibición, las personas autorizadas por la </w:t>
      </w:r>
      <w:r w:rsidR="0074098A" w:rsidRPr="00327286">
        <w:t>e</w:t>
      </w:r>
      <w:r w:rsidR="00561E1C" w:rsidRPr="00327286">
        <w:t>ntidad</w:t>
      </w:r>
      <w:r w:rsidR="00A859D4" w:rsidRPr="00327286">
        <w:t xml:space="preserve"> empleadora</w:t>
      </w:r>
      <w:r w:rsidRPr="00327286">
        <w:t xml:space="preserve"> y por las autoridades competentes.</w:t>
      </w:r>
    </w:p>
    <w:p w14:paraId="5BE60C68" w14:textId="4D645068" w:rsidR="001D69E6" w:rsidRPr="00327286" w:rsidRDefault="001D69E6" w:rsidP="00F44E91">
      <w:r w:rsidRPr="00327286">
        <w:rPr>
          <w:b/>
          <w:color w:val="13C045"/>
        </w:rPr>
        <w:t>5.</w:t>
      </w:r>
      <w:r w:rsidRPr="00327286">
        <w:rPr>
          <w:color w:val="13C045"/>
        </w:rPr>
        <w:t xml:space="preserve"> </w:t>
      </w:r>
      <w:r w:rsidRPr="00327286">
        <w:t xml:space="preserve">Iniciar o participar en riñas y golpes al interior de los recintos de la </w:t>
      </w:r>
      <w:r w:rsidR="0074098A" w:rsidRPr="00327286">
        <w:t>e</w:t>
      </w:r>
      <w:r w:rsidR="00561E1C" w:rsidRPr="00327286">
        <w:t>ntidad</w:t>
      </w:r>
      <w:r w:rsidR="00A859D4" w:rsidRPr="00327286">
        <w:t xml:space="preserve"> empleadora</w:t>
      </w:r>
      <w:r w:rsidRPr="00327286">
        <w:t>.</w:t>
      </w:r>
    </w:p>
    <w:p w14:paraId="202C1BE6" w14:textId="77777777" w:rsidR="001D69E6" w:rsidRPr="00327286" w:rsidRDefault="001D69E6" w:rsidP="00F44E91">
      <w:r w:rsidRPr="00327286">
        <w:rPr>
          <w:b/>
          <w:color w:val="13C045"/>
        </w:rPr>
        <w:t>6.</w:t>
      </w:r>
      <w:r w:rsidRPr="00327286">
        <w:rPr>
          <w:color w:val="13C045"/>
        </w:rPr>
        <w:t xml:space="preserve"> </w:t>
      </w:r>
      <w:r w:rsidRPr="00327286">
        <w:t>Usar prendas o accesorios no contemplados entre los elementos de trabajo o los uniformes institucionales, o cuyo uso se encuentre prohibido por expresa instrucción de la Jefatura respectiva.</w:t>
      </w:r>
    </w:p>
    <w:p w14:paraId="784D1B16" w14:textId="32524B14" w:rsidR="001D69E6" w:rsidRPr="00327286" w:rsidRDefault="001D69E6" w:rsidP="00F44E91">
      <w:r w:rsidRPr="00327286">
        <w:rPr>
          <w:b/>
          <w:color w:val="13C045"/>
        </w:rPr>
        <w:t>7.</w:t>
      </w:r>
      <w:r w:rsidRPr="00327286">
        <w:rPr>
          <w:color w:val="13C045"/>
        </w:rPr>
        <w:t xml:space="preserve"> </w:t>
      </w:r>
      <w:r w:rsidRPr="00327286">
        <w:t xml:space="preserve">Causar intencionalmente o actuando con negligencia, pérdidas o daños en las instalaciones, bienes y equipos de la </w:t>
      </w:r>
      <w:r w:rsidR="0074098A" w:rsidRPr="00327286">
        <w:t>e</w:t>
      </w:r>
      <w:r w:rsidR="00561E1C" w:rsidRPr="00327286">
        <w:t>ntidad</w:t>
      </w:r>
      <w:r w:rsidR="00A859D4" w:rsidRPr="00327286">
        <w:t xml:space="preserve"> empleadora</w:t>
      </w:r>
      <w:r w:rsidRPr="00327286">
        <w:t>.</w:t>
      </w:r>
    </w:p>
    <w:p w14:paraId="5F4E7B1A" w14:textId="68223B05" w:rsidR="001D69E6" w:rsidRPr="00327286" w:rsidRDefault="001D69E6" w:rsidP="00F44E91">
      <w:r w:rsidRPr="00327286">
        <w:rPr>
          <w:b/>
          <w:color w:val="13C045"/>
        </w:rPr>
        <w:t>8.</w:t>
      </w:r>
      <w:r w:rsidRPr="00327286">
        <w:rPr>
          <w:color w:val="13C045"/>
        </w:rPr>
        <w:t xml:space="preserve"> </w:t>
      </w:r>
      <w:r w:rsidRPr="00327286">
        <w:t xml:space="preserve">Sustraer y retirar bienes de la </w:t>
      </w:r>
      <w:r w:rsidR="00561E1C" w:rsidRPr="00327286">
        <w:t>Entidad</w:t>
      </w:r>
      <w:r w:rsidR="00A859D4" w:rsidRPr="00327286">
        <w:t xml:space="preserve"> empleadora</w:t>
      </w:r>
      <w:r w:rsidRPr="00327286">
        <w:t xml:space="preserve"> sin la autorización formal correspondiente.</w:t>
      </w:r>
    </w:p>
    <w:p w14:paraId="7A55F143" w14:textId="06E1C5A8" w:rsidR="001D69E6" w:rsidRPr="00327286" w:rsidRDefault="001D69E6" w:rsidP="00F44E91">
      <w:r w:rsidRPr="00327286">
        <w:rPr>
          <w:b/>
          <w:color w:val="13C045"/>
        </w:rPr>
        <w:t>9.</w:t>
      </w:r>
      <w:r w:rsidRPr="00327286">
        <w:rPr>
          <w:color w:val="13C045"/>
        </w:rPr>
        <w:t xml:space="preserve"> </w:t>
      </w:r>
      <w:r w:rsidRPr="00327286">
        <w:t xml:space="preserve">Registrar, en los controles correspondientes, horas de ingreso o de salida de las labores de otros trabajadores de la </w:t>
      </w:r>
      <w:r w:rsidR="00561E1C" w:rsidRPr="00327286">
        <w:t>Entidad</w:t>
      </w:r>
      <w:r w:rsidR="00A859D4" w:rsidRPr="00327286">
        <w:t xml:space="preserve"> empleadora</w:t>
      </w:r>
      <w:r w:rsidRPr="00327286">
        <w:t>, o adulterar o falsear las propias.</w:t>
      </w:r>
    </w:p>
    <w:p w14:paraId="2B66B836" w14:textId="27953CE0" w:rsidR="001D69E6" w:rsidRPr="00327286" w:rsidRDefault="001D69E6" w:rsidP="00F44E91">
      <w:r w:rsidRPr="00327286">
        <w:rPr>
          <w:b/>
          <w:color w:val="13C045"/>
        </w:rPr>
        <w:t>10.</w:t>
      </w:r>
      <w:r w:rsidRPr="00327286">
        <w:rPr>
          <w:color w:val="009BCF" w:themeColor="accent2"/>
        </w:rPr>
        <w:t xml:space="preserve"> </w:t>
      </w:r>
      <w:r w:rsidRPr="00327286">
        <w:t xml:space="preserve">Quedarse, sin autorización, en los recintos de la </w:t>
      </w:r>
      <w:r w:rsidR="00561E1C" w:rsidRPr="00327286">
        <w:t>Entidad</w:t>
      </w:r>
      <w:r w:rsidR="00A859D4" w:rsidRPr="00327286">
        <w:t xml:space="preserve"> empleadora</w:t>
      </w:r>
      <w:r w:rsidRPr="00327286">
        <w:t xml:space="preserve"> después de terminada la respectiva Jornada de Trabajo estipulada en el contrato.</w:t>
      </w:r>
    </w:p>
    <w:p w14:paraId="3B582935" w14:textId="066BB4EF" w:rsidR="001D69E6" w:rsidRPr="00327286" w:rsidRDefault="001D69E6" w:rsidP="00F44E91">
      <w:r w:rsidRPr="00327286">
        <w:rPr>
          <w:b/>
          <w:color w:val="13C045"/>
        </w:rPr>
        <w:t>11.</w:t>
      </w:r>
      <w:r w:rsidRPr="00327286">
        <w:rPr>
          <w:color w:val="13C045"/>
        </w:rPr>
        <w:t xml:space="preserve"> </w:t>
      </w:r>
      <w:r w:rsidRPr="00327286">
        <w:t xml:space="preserve">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respectivo </w:t>
      </w:r>
      <w:proofErr w:type="gramStart"/>
      <w:r w:rsidRPr="00327286">
        <w:t>carnet</w:t>
      </w:r>
      <w:proofErr w:type="gramEnd"/>
      <w:r w:rsidRPr="00327286">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327286" w:rsidRDefault="001D69E6" w:rsidP="00F44E91">
      <w:r w:rsidRPr="00327286">
        <w:rPr>
          <w:b/>
          <w:color w:val="13C045"/>
        </w:rPr>
        <w:t>12.</w:t>
      </w:r>
      <w:r w:rsidRPr="00327286">
        <w:rPr>
          <w:color w:val="009BCF" w:themeColor="accent2"/>
        </w:rPr>
        <w:t xml:space="preserve"> </w:t>
      </w:r>
      <w:r w:rsidRPr="00327286">
        <w:t>Realizar, en horas de trabajo, actividades distintas a las que les imponga el contrato, aunque sean sindicales, religiosas, doctrinales, deportivas o de cualquier otro orden, sin perjuicio de las excepciones legales.</w:t>
      </w:r>
    </w:p>
    <w:p w14:paraId="044C71BB" w14:textId="612FCE79" w:rsidR="001D69E6" w:rsidRPr="00327286" w:rsidRDefault="001D69E6" w:rsidP="00F44E91">
      <w:r w:rsidRPr="00327286">
        <w:rPr>
          <w:b/>
          <w:color w:val="13C045"/>
        </w:rPr>
        <w:t>13.</w:t>
      </w:r>
      <w:r w:rsidRPr="00327286">
        <w:rPr>
          <w:color w:val="009BCF" w:themeColor="accent2"/>
        </w:rPr>
        <w:t xml:space="preserve"> </w:t>
      </w:r>
      <w:r w:rsidRPr="00327286">
        <w:t xml:space="preserve">Atender, durante las horas de trabajo, a personas sin vinculación con la </w:t>
      </w:r>
      <w:r w:rsidR="00561E1C" w:rsidRPr="00327286">
        <w:t>Entidad</w:t>
      </w:r>
      <w:r w:rsidR="00A859D4" w:rsidRPr="00327286">
        <w:t xml:space="preserve"> empleadora</w:t>
      </w:r>
      <w:r w:rsidRPr="00327286">
        <w:t>, utilizar materiales de trabajo para asuntos personales debiendo, en definitiva, dedicar todo el tiempo a las actividades laborales que les corresponden.</w:t>
      </w:r>
    </w:p>
    <w:p w14:paraId="249E46FF" w14:textId="5E947F82" w:rsidR="001D69E6" w:rsidRPr="00327286" w:rsidRDefault="001D69E6" w:rsidP="00F44E91">
      <w:r w:rsidRPr="00327286">
        <w:rPr>
          <w:b/>
          <w:color w:val="13C045"/>
        </w:rPr>
        <w:t>14.</w:t>
      </w:r>
      <w:r w:rsidRPr="00327286">
        <w:rPr>
          <w:color w:val="009BCF" w:themeColor="accent2"/>
        </w:rPr>
        <w:t xml:space="preserve"> </w:t>
      </w:r>
      <w:r w:rsidRPr="00327286">
        <w:t xml:space="preserve">Efectuar trabajos o negociaciones de carácter particular dentro de la </w:t>
      </w:r>
      <w:r w:rsidR="00561E1C" w:rsidRPr="00327286">
        <w:t>Entidad</w:t>
      </w:r>
      <w:r w:rsidR="00A859D4" w:rsidRPr="00327286">
        <w:t xml:space="preserve"> empleadora</w:t>
      </w:r>
      <w:r w:rsidRPr="00327286">
        <w:t xml:space="preserve"> aun cuando tales servicios o actividades los presten o ejecuten fuera de su Jornada de Trabajo.</w:t>
      </w:r>
    </w:p>
    <w:p w14:paraId="671672B6" w14:textId="682028D7" w:rsidR="001D69E6" w:rsidRPr="00327286" w:rsidRDefault="001D69E6" w:rsidP="00F44E91">
      <w:r w:rsidRPr="00327286">
        <w:rPr>
          <w:b/>
          <w:color w:val="13C045"/>
        </w:rPr>
        <w:t>15.</w:t>
      </w:r>
      <w:r w:rsidRPr="00327286">
        <w:rPr>
          <w:color w:val="13C045"/>
        </w:rPr>
        <w:t xml:space="preserve"> </w:t>
      </w:r>
      <w:r w:rsidRPr="00327286">
        <w:t xml:space="preserve">Comprar o vender, por cuenta de la </w:t>
      </w:r>
      <w:r w:rsidR="00561E1C" w:rsidRPr="00327286">
        <w:t>Entidad</w:t>
      </w:r>
      <w:r w:rsidR="00A859D4" w:rsidRPr="00327286">
        <w:t xml:space="preserve"> empleadora</w:t>
      </w:r>
      <w:r w:rsidRPr="00327286">
        <w:t>, cualquier clase de bienes sin la autorización correspondiente.</w:t>
      </w:r>
    </w:p>
    <w:p w14:paraId="7FB4FBD3" w14:textId="2FB6F58F" w:rsidR="001D69E6" w:rsidRPr="00327286" w:rsidRDefault="001D69E6" w:rsidP="00F44E91">
      <w:r w:rsidRPr="00327286">
        <w:rPr>
          <w:b/>
          <w:color w:val="13C045"/>
        </w:rPr>
        <w:t>16.</w:t>
      </w:r>
      <w:r w:rsidRPr="00327286">
        <w:rPr>
          <w:color w:val="009BCF" w:themeColor="accent2"/>
        </w:rPr>
        <w:t xml:space="preserve"> </w:t>
      </w:r>
      <w:r w:rsidRPr="00327286">
        <w:t xml:space="preserve">Utilizar las instalaciones, bienes materiales o tiempo laboral convenido para la </w:t>
      </w:r>
      <w:r w:rsidR="00561E1C" w:rsidRPr="00327286">
        <w:t>Entidad</w:t>
      </w:r>
      <w:r w:rsidR="00A859D4" w:rsidRPr="00327286">
        <w:t xml:space="preserve"> empleadora</w:t>
      </w:r>
      <w:r w:rsidRPr="00327286">
        <w:t xml:space="preserve">, en trabajos ajenos a esta. Así, por ejemplo, no se podrá utilizar el sistema de correo electrónico existente en la </w:t>
      </w:r>
      <w:r w:rsidR="00561E1C" w:rsidRPr="00327286">
        <w:t>Entidad</w:t>
      </w:r>
      <w:r w:rsidR="00A859D4" w:rsidRPr="00327286">
        <w:t xml:space="preserve"> empleadora</w:t>
      </w:r>
      <w:r w:rsidRPr="00327286">
        <w:t xml:space="preserve"> ni internet para comprar o vender bienes de interés personal, enviar cadenas o información que vaya contra la integridad de las personas o las buenas costumbres, etc. </w:t>
      </w:r>
    </w:p>
    <w:p w14:paraId="42309171" w14:textId="608DEC1D" w:rsidR="001D69E6" w:rsidRPr="00327286" w:rsidRDefault="001D69E6" w:rsidP="00F44E91">
      <w:r w:rsidRPr="00327286">
        <w:rPr>
          <w:b/>
          <w:color w:val="13C045"/>
        </w:rPr>
        <w:t>17.</w:t>
      </w:r>
      <w:r w:rsidRPr="00327286">
        <w:rPr>
          <w:color w:val="009BCF" w:themeColor="accent2"/>
        </w:rPr>
        <w:t xml:space="preserve"> </w:t>
      </w:r>
      <w:r w:rsidRPr="00327286">
        <w:t xml:space="preserve">Aprovecharse en forma ilícita a su favor o de terceras personas, de los beneficios que otorga la </w:t>
      </w:r>
      <w:r w:rsidR="00561E1C" w:rsidRPr="00327286">
        <w:t>Entidad</w:t>
      </w:r>
      <w:r w:rsidR="00A859D4" w:rsidRPr="00327286">
        <w:t xml:space="preserve"> empleadora</w:t>
      </w:r>
      <w:r w:rsidRPr="00327286">
        <w:t xml:space="preserve"> a todos sus trabajadores.</w:t>
      </w:r>
    </w:p>
    <w:p w14:paraId="63B713CC" w14:textId="578042BE" w:rsidR="001D69E6" w:rsidRPr="00327286" w:rsidRDefault="001D69E6" w:rsidP="00F44E91">
      <w:r w:rsidRPr="00327286">
        <w:rPr>
          <w:b/>
          <w:color w:val="13C045"/>
        </w:rPr>
        <w:t>18.</w:t>
      </w:r>
      <w:r w:rsidRPr="00327286">
        <w:rPr>
          <w:color w:val="009BCF" w:themeColor="accent2"/>
        </w:rPr>
        <w:t xml:space="preserve"> </w:t>
      </w:r>
      <w:r w:rsidRPr="00327286">
        <w:t>Introducir a sus lugares de trabajo copias ilícitas de software, hardware o diskette (CD) no autorizados previamente por la gerencia respectiva, así como entregar o vender a personas internas o externas software, p</w:t>
      </w:r>
      <w:r w:rsidR="00765EB5" w:rsidRPr="00327286">
        <w:t xml:space="preserve">rocedimientos, </w:t>
      </w:r>
      <w:proofErr w:type="spellStart"/>
      <w:r w:rsidR="00765EB5" w:rsidRPr="00327286">
        <w:t>lay</w:t>
      </w:r>
      <w:r w:rsidRPr="00327286">
        <w:t>out</w:t>
      </w:r>
      <w:proofErr w:type="spellEnd"/>
      <w:r w:rsidRPr="00327286">
        <w:t xml:space="preserve"> o planos desarrollados por y/o para la </w:t>
      </w:r>
      <w:r w:rsidR="00561E1C" w:rsidRPr="00327286">
        <w:t>Entidad</w:t>
      </w:r>
      <w:r w:rsidR="00A859D4" w:rsidRPr="00327286">
        <w:t xml:space="preserve"> empleadora</w:t>
      </w:r>
      <w:r w:rsidRPr="00327286">
        <w:t xml:space="preserve"> con otros fines que los previstos por la </w:t>
      </w:r>
      <w:r w:rsidR="00561E1C" w:rsidRPr="00327286">
        <w:t>Entidad</w:t>
      </w:r>
      <w:r w:rsidR="00A859D4" w:rsidRPr="00327286">
        <w:t xml:space="preserve"> empleadora</w:t>
      </w:r>
      <w:r w:rsidRPr="00327286">
        <w:t xml:space="preserve"> o para ser utilizados por otras </w:t>
      </w:r>
      <w:r w:rsidR="00561E1C" w:rsidRPr="00327286">
        <w:t>Entidad</w:t>
      </w:r>
      <w:r w:rsidR="00A859D4" w:rsidRPr="00327286">
        <w:t xml:space="preserve"> empleadora</w:t>
      </w:r>
      <w:r w:rsidRPr="00327286">
        <w:t>s.</w:t>
      </w:r>
    </w:p>
    <w:p w14:paraId="11F92844" w14:textId="3E8B234B" w:rsidR="001D69E6" w:rsidRPr="00327286" w:rsidRDefault="001D69E6" w:rsidP="00F44E91">
      <w:r w:rsidRPr="00327286">
        <w:rPr>
          <w:b/>
          <w:color w:val="13C045"/>
        </w:rPr>
        <w:t>19.</w:t>
      </w:r>
      <w:r w:rsidRPr="00327286">
        <w:rPr>
          <w:color w:val="009BCF" w:themeColor="accent2"/>
        </w:rPr>
        <w:t xml:space="preserve"> </w:t>
      </w:r>
      <w:r w:rsidRPr="00327286">
        <w:t xml:space="preserve">Contraer obligaciones o compromisos que puedan, de una u otra forma, dañar o contraponerse con los intereses de la </w:t>
      </w:r>
      <w:r w:rsidR="00561E1C" w:rsidRPr="00327286">
        <w:t>Entidad</w:t>
      </w:r>
      <w:r w:rsidR="00A859D4" w:rsidRPr="00327286">
        <w:t xml:space="preserve"> empleadora</w:t>
      </w:r>
      <w:r w:rsidRPr="00327286">
        <w:t>, o involucrarse en hechos que puedan perjudicar su prestigio, integridad o buen nombre institucional.</w:t>
      </w:r>
    </w:p>
    <w:p w14:paraId="3DF22E91" w14:textId="761F415F" w:rsidR="001D69E6" w:rsidRPr="00327286" w:rsidRDefault="001D69E6" w:rsidP="00F44E91">
      <w:r w:rsidRPr="00327286">
        <w:rPr>
          <w:b/>
          <w:color w:val="13C045"/>
        </w:rPr>
        <w:t>20.</w:t>
      </w:r>
      <w:r w:rsidRPr="00327286">
        <w:rPr>
          <w:color w:val="009BCF" w:themeColor="accent2"/>
        </w:rPr>
        <w:t xml:space="preserve"> </w:t>
      </w:r>
      <w:r w:rsidRPr="00327286">
        <w:t xml:space="preserve">Divulgar o proporcionar a personas ajenas a la </w:t>
      </w:r>
      <w:r w:rsidR="00561E1C" w:rsidRPr="00327286">
        <w:t>Entidad</w:t>
      </w:r>
      <w:r w:rsidR="00A859D4" w:rsidRPr="00327286">
        <w:t xml:space="preserve"> empleadora</w:t>
      </w:r>
      <w:r w:rsidRPr="00327286">
        <w:t xml:space="preserve">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4BE43C9C" w:rsidR="001D69E6" w:rsidRPr="00327286" w:rsidRDefault="001D69E6" w:rsidP="00F44E91">
      <w:r w:rsidRPr="00327286">
        <w:rPr>
          <w:b/>
          <w:color w:val="13C045"/>
        </w:rPr>
        <w:t>21.</w:t>
      </w:r>
      <w:r w:rsidRPr="00327286">
        <w:rPr>
          <w:color w:val="009BCF" w:themeColor="accent2"/>
        </w:rPr>
        <w:t xml:space="preserve"> </w:t>
      </w:r>
      <w:r w:rsidRPr="00327286">
        <w:t xml:space="preserve">Constituir, en beneficio personal, derechos de propiedad intelectual cuando la constitución de tales derechos sea el resultado o se posibilite con ocasión del cumplimiento de sus deberes para con la </w:t>
      </w:r>
      <w:r w:rsidR="00561E1C" w:rsidRPr="00327286">
        <w:t>Entidad</w:t>
      </w:r>
      <w:r w:rsidR="00A859D4" w:rsidRPr="00327286">
        <w:t xml:space="preserve"> empleadora</w:t>
      </w:r>
      <w:r w:rsidRPr="00327286">
        <w:t>, o impliquen la utilización de medios o elementos o información proveniente de esta.</w:t>
      </w:r>
    </w:p>
    <w:p w14:paraId="46FE1ADB" w14:textId="35869D2E" w:rsidR="001D69E6" w:rsidRPr="00327286" w:rsidRDefault="001D69E6" w:rsidP="00F44E91">
      <w:r w:rsidRPr="00327286">
        <w:t xml:space="preserve">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w:t>
      </w:r>
      <w:r w:rsidR="00561E1C" w:rsidRPr="00327286">
        <w:t>Entidad</w:t>
      </w:r>
      <w:r w:rsidR="00A859D4" w:rsidRPr="00327286">
        <w:t xml:space="preserve"> empleadora</w:t>
      </w:r>
      <w:r w:rsidRPr="00327286">
        <w:t>.</w:t>
      </w:r>
    </w:p>
    <w:p w14:paraId="7E67E81F" w14:textId="6B361CBA" w:rsidR="001D69E6" w:rsidRPr="00327286" w:rsidRDefault="001D69E6" w:rsidP="00F44E91">
      <w:r w:rsidRPr="00327286">
        <w:rPr>
          <w:b/>
          <w:color w:val="13C045"/>
        </w:rPr>
        <w:t>22.</w:t>
      </w:r>
      <w:r w:rsidRPr="00327286">
        <w:rPr>
          <w:color w:val="009BCF" w:themeColor="accent2"/>
        </w:rPr>
        <w:t xml:space="preserve"> </w:t>
      </w:r>
      <w:r w:rsidRPr="00327286">
        <w:t xml:space="preserve">Incorporar a los equipos computacionales dispositivos adicionales o conexiones que puedan afectar la red de la </w:t>
      </w:r>
      <w:r w:rsidR="00561E1C" w:rsidRPr="00327286">
        <w:t>Entidad</w:t>
      </w:r>
      <w:r w:rsidR="00A859D4" w:rsidRPr="00327286">
        <w:t xml:space="preserve"> empleadora</w:t>
      </w:r>
      <w:r w:rsidRPr="00327286">
        <w:t>, sin contar con la autorización explícita de los encargados del Área Informática o en quien esta delegue.</w:t>
      </w:r>
    </w:p>
    <w:p w14:paraId="1AD1D7C7" w14:textId="6D79BA0F" w:rsidR="000505CF" w:rsidRPr="00327286" w:rsidRDefault="001D69E6" w:rsidP="00F44E91">
      <w:r w:rsidRPr="00327286">
        <w:rPr>
          <w:b/>
          <w:color w:val="13C045"/>
        </w:rPr>
        <w:t>23.</w:t>
      </w:r>
      <w:r w:rsidRPr="00327286">
        <w:rPr>
          <w:color w:val="13C045"/>
        </w:rPr>
        <w:t xml:space="preserve"> </w:t>
      </w:r>
      <w:r w:rsidRPr="00327286">
        <w:t xml:space="preserve">Ejercer, en forma indebida y por cualquier medio, requerimientos de carácter sexual no consentidos por quien los recibe y que amenacen o perjudiquen su situación laboral o sus oportunidades en el empleo, </w:t>
      </w:r>
      <w:proofErr w:type="gramStart"/>
      <w:r w:rsidRPr="00327286">
        <w:t>de acuerdo a</w:t>
      </w:r>
      <w:proofErr w:type="gramEnd"/>
      <w:r w:rsidRPr="00327286">
        <w:t xml:space="preserve"> lo establecido en la Ley y en este Reglamento, lo que constituirá para todos los efectos una conducta de acoso sexual.</w:t>
      </w:r>
    </w:p>
    <w:p w14:paraId="34F94CBD" w14:textId="77777777" w:rsidR="008B477C" w:rsidRPr="00327286" w:rsidRDefault="000505CF" w:rsidP="008B477C">
      <w:pPr>
        <w:spacing w:after="0" w:line="240" w:lineRule="auto"/>
      </w:pPr>
      <w:r w:rsidRPr="00327286">
        <w:br w:type="page"/>
      </w:r>
      <w:bookmarkStart w:id="65" w:name="_Toc9896480"/>
    </w:p>
    <w:p w14:paraId="7F4F9E5E" w14:textId="2E9ED41C" w:rsidR="001D69E6" w:rsidRPr="00327286" w:rsidRDefault="00392D9C" w:rsidP="008B477C">
      <w:pPr>
        <w:pStyle w:val="Ttulo2"/>
      </w:pPr>
      <w:bookmarkStart w:id="66" w:name="_Toc188579910"/>
      <w:r w:rsidRPr="00327286">
        <w:t>Capítulo XV - De la regulación de las actividades relacionadas con el tabaco</w:t>
      </w:r>
      <w:bookmarkEnd w:id="65"/>
      <w:bookmarkEnd w:id="66"/>
    </w:p>
    <w:p w14:paraId="1838FC33" w14:textId="6D50111A" w:rsidR="001D69E6" w:rsidRPr="00327286" w:rsidRDefault="001D69E6" w:rsidP="000505CF">
      <w:pPr>
        <w:pStyle w:val="Articulo"/>
      </w:pPr>
      <w:r w:rsidRPr="00327286">
        <w:t xml:space="preserve">ARTICULO </w:t>
      </w:r>
      <w:r w:rsidR="008323F2" w:rsidRPr="00327286">
        <w:t>7</w:t>
      </w:r>
      <w:r w:rsidR="00210EAE" w:rsidRPr="00327286">
        <w:t>4</w:t>
      </w:r>
      <w:r w:rsidRPr="00327286">
        <w:t>º</w:t>
      </w:r>
    </w:p>
    <w:p w14:paraId="5D3000B3" w14:textId="2B95A314" w:rsidR="001D69E6" w:rsidRPr="00327286" w:rsidRDefault="001D69E6" w:rsidP="000505CF">
      <w:r w:rsidRPr="00327286">
        <w:t xml:space="preserve">Se prohíbe a </w:t>
      </w:r>
      <w:r w:rsidR="00E26475" w:rsidRPr="00327286">
        <w:t>l</w:t>
      </w:r>
      <w:r w:rsidR="00A859D4" w:rsidRPr="00327286">
        <w:t>as personas trabajadoras</w:t>
      </w:r>
      <w:r w:rsidRPr="00327286">
        <w:t xml:space="preserve"> fumar en todas las dependencias de la </w:t>
      </w:r>
      <w:r w:rsidR="00561E1C" w:rsidRPr="00327286">
        <w:t>entidad</w:t>
      </w:r>
      <w:r w:rsidR="00A859D4" w:rsidRPr="00327286">
        <w:t xml:space="preserve"> empleadora</w:t>
      </w:r>
      <w:r w:rsidRPr="00327286">
        <w:t xml:space="preserve">, su casa matriz, como en sus sucursales o faenas. Asimismo, tratándose de trabajadores que por la naturaleza de sus servicios se desempeñan fuera del recinto de la </w:t>
      </w:r>
      <w:r w:rsidR="00561E1C" w:rsidRPr="00327286">
        <w:t>entidad</w:t>
      </w:r>
      <w:r w:rsidR="00A859D4" w:rsidRPr="00327286">
        <w:t xml:space="preserve"> empleadora</w:t>
      </w:r>
      <w:r w:rsidRPr="00327286">
        <w:t xml:space="preserve"> o realizan actividades en terreno, la prohibición de fumar</w:t>
      </w:r>
      <w:r w:rsidRPr="00327286">
        <w:rPr>
          <w:bCs/>
        </w:rPr>
        <w:t xml:space="preserve"> </w:t>
      </w:r>
      <w:r w:rsidRPr="00327286">
        <w:t>se extiende por toda la jornada laboral. De conformidad con los Art. 10 y 11 Ley Nº 20.660 Modifica Ley Nº 19.419, En Materia de Ambientes Libres de Humo de Tabaco.</w:t>
      </w:r>
    </w:p>
    <w:p w14:paraId="78DABAC8" w14:textId="36FEC224" w:rsidR="001D69E6" w:rsidRPr="00327286" w:rsidRDefault="001D69E6" w:rsidP="000505CF">
      <w:r w:rsidRPr="00327286">
        <w:t xml:space="preserve">Finalmente, en aquellas actividades anexas a la prestación de servicios, en las cuales </w:t>
      </w:r>
      <w:r w:rsidR="00E26475" w:rsidRPr="00327286">
        <w:t>la persona trabajadora</w:t>
      </w:r>
      <w:r w:rsidRPr="00327286">
        <w:t xml:space="preserve"> deba representar o participar por encargo del empleador, se observará la siguiente conducta:</w:t>
      </w:r>
    </w:p>
    <w:p w14:paraId="6E14855B" w14:textId="0A969DC2" w:rsidR="00BC0D91" w:rsidRPr="00327286" w:rsidRDefault="001D69E6" w:rsidP="000505CF">
      <w:r w:rsidRPr="00327286">
        <w:t>Se prohíbe fumar en los siguientes lugares</w:t>
      </w:r>
      <w:r w:rsidR="00BC0D91" w:rsidRPr="00327286">
        <w:t>:</w:t>
      </w:r>
    </w:p>
    <w:p w14:paraId="019AE157" w14:textId="77777777" w:rsidR="001D69E6" w:rsidRPr="00327286" w:rsidRDefault="001D69E6" w:rsidP="00FE6EA1">
      <w:pPr>
        <w:pStyle w:val="Prrafodelista"/>
        <w:numPr>
          <w:ilvl w:val="0"/>
          <w:numId w:val="9"/>
        </w:numPr>
      </w:pPr>
      <w:r w:rsidRPr="00327286">
        <w:t>En medios de transporte de uso público o colectivo.</w:t>
      </w:r>
    </w:p>
    <w:p w14:paraId="2DC38001" w14:textId="77777777" w:rsidR="001D69E6" w:rsidRPr="00327286" w:rsidRDefault="001D69E6" w:rsidP="00FE6EA1">
      <w:pPr>
        <w:pStyle w:val="Prrafodelista"/>
        <w:numPr>
          <w:ilvl w:val="0"/>
          <w:numId w:val="9"/>
        </w:numPr>
      </w:pPr>
      <w:r w:rsidRPr="00327286">
        <w:t>Todo espacio cerrado que sea un lugar accesible al público o de uso comercial colectivo, independientemente de quien sea el propietario o de quien tenga derecho de acceso a ellos.</w:t>
      </w:r>
    </w:p>
    <w:p w14:paraId="40125F16" w14:textId="77777777" w:rsidR="001D69E6" w:rsidRPr="00327286" w:rsidRDefault="001D69E6" w:rsidP="00FE6EA1">
      <w:pPr>
        <w:pStyle w:val="Prrafodelista"/>
        <w:numPr>
          <w:ilvl w:val="0"/>
          <w:numId w:val="9"/>
        </w:numPr>
      </w:pPr>
      <w:r w:rsidRPr="00327286">
        <w:t>Espacios cerrados o abiertos, públicos o privados, que correspondan a dependencias de: establecimientos de educación parvulario, básica y media.</w:t>
      </w:r>
    </w:p>
    <w:p w14:paraId="1BD6A13B" w14:textId="77777777" w:rsidR="001D69E6" w:rsidRPr="00327286" w:rsidRDefault="001D69E6" w:rsidP="00FE6EA1">
      <w:pPr>
        <w:pStyle w:val="Prrafodelista"/>
        <w:numPr>
          <w:ilvl w:val="0"/>
          <w:numId w:val="9"/>
        </w:numPr>
      </w:pPr>
      <w:r w:rsidRPr="00327286">
        <w:t>Ascensores.</w:t>
      </w:r>
    </w:p>
    <w:p w14:paraId="13F40225" w14:textId="77777777" w:rsidR="001D69E6" w:rsidRPr="00327286" w:rsidRDefault="001D69E6" w:rsidP="00FE6EA1">
      <w:pPr>
        <w:pStyle w:val="Prrafodelista"/>
        <w:numPr>
          <w:ilvl w:val="0"/>
          <w:numId w:val="9"/>
        </w:numPr>
      </w:pPr>
      <w:r w:rsidRPr="00327286">
        <w:t>Recintos donde se expendan combustibles.</w:t>
      </w:r>
    </w:p>
    <w:p w14:paraId="1302F147" w14:textId="07FFC4F7" w:rsidR="001D69E6" w:rsidRPr="00327286" w:rsidRDefault="001D69E6" w:rsidP="00FE6EA1">
      <w:pPr>
        <w:pStyle w:val="Prrafodelista"/>
        <w:numPr>
          <w:ilvl w:val="0"/>
          <w:numId w:val="9"/>
        </w:numPr>
      </w:pPr>
      <w:r w:rsidRPr="00327286">
        <w:t xml:space="preserve">Aquellos lugares en que se </w:t>
      </w:r>
      <w:r w:rsidR="008007FB" w:rsidRPr="00327286">
        <w:t>fabriquen</w:t>
      </w:r>
      <w:r w:rsidRPr="00327286">
        <w:t xml:space="preserve"> procesen, depositen o manipulen explosivos, materiales inflamables, medicamentos o alimentos.</w:t>
      </w:r>
    </w:p>
    <w:p w14:paraId="72EEEE3B" w14:textId="77777777" w:rsidR="001D69E6" w:rsidRPr="00327286" w:rsidRDefault="001D69E6" w:rsidP="00FE6EA1">
      <w:pPr>
        <w:pStyle w:val="Prrafodelista"/>
        <w:numPr>
          <w:ilvl w:val="0"/>
          <w:numId w:val="9"/>
        </w:numPr>
      </w:pPr>
      <w:r w:rsidRPr="00327286">
        <w:t>Establecimientos de educación superior, públicos y privados.</w:t>
      </w:r>
    </w:p>
    <w:p w14:paraId="53364B89" w14:textId="77777777" w:rsidR="001D69E6" w:rsidRPr="00327286" w:rsidRDefault="001D69E6" w:rsidP="00FE6EA1">
      <w:pPr>
        <w:pStyle w:val="Prrafodelista"/>
        <w:numPr>
          <w:ilvl w:val="0"/>
          <w:numId w:val="9"/>
        </w:numPr>
      </w:pPr>
      <w:r w:rsidRPr="00327286">
        <w:t>Aeropuertos, terminales de buses, trenes y terrapuertos.</w:t>
      </w:r>
    </w:p>
    <w:p w14:paraId="64FCBB95" w14:textId="77777777" w:rsidR="001D69E6" w:rsidRPr="00327286" w:rsidRDefault="001D69E6" w:rsidP="00FE6EA1">
      <w:pPr>
        <w:pStyle w:val="Prrafodelista"/>
        <w:numPr>
          <w:ilvl w:val="0"/>
          <w:numId w:val="9"/>
        </w:numPr>
      </w:pPr>
      <w:r w:rsidRPr="00327286">
        <w:t>Teatros y cines.</w:t>
      </w:r>
    </w:p>
    <w:p w14:paraId="4EB523C9" w14:textId="77777777" w:rsidR="001D69E6" w:rsidRPr="00327286" w:rsidRDefault="001D69E6" w:rsidP="00FE6EA1">
      <w:pPr>
        <w:pStyle w:val="Prrafodelista"/>
        <w:numPr>
          <w:ilvl w:val="0"/>
          <w:numId w:val="9"/>
        </w:numPr>
      </w:pPr>
      <w:r w:rsidRPr="00327286">
        <w:t>Centros de atención o de prestación de servicios abiertos al público en general.</w:t>
      </w:r>
    </w:p>
    <w:p w14:paraId="162ABC00" w14:textId="77777777" w:rsidR="001D69E6" w:rsidRPr="00327286" w:rsidRDefault="001D69E6" w:rsidP="00FE6EA1">
      <w:pPr>
        <w:pStyle w:val="Prrafodelista"/>
        <w:numPr>
          <w:ilvl w:val="0"/>
          <w:numId w:val="9"/>
        </w:numPr>
      </w:pPr>
      <w:r w:rsidRPr="00327286">
        <w:t>Supermercados, centros comerciales y demás establecimientos similares de libre acceso al público.</w:t>
      </w:r>
    </w:p>
    <w:p w14:paraId="007B07A6" w14:textId="77777777" w:rsidR="001D69E6" w:rsidRPr="00327286" w:rsidRDefault="001D69E6" w:rsidP="00FE6EA1">
      <w:pPr>
        <w:pStyle w:val="Prrafodelista"/>
        <w:numPr>
          <w:ilvl w:val="0"/>
          <w:numId w:val="9"/>
        </w:numPr>
      </w:pPr>
      <w:r w:rsidRPr="00327286">
        <w:t>Establecimientos de salud, públicos y privados, exceptuándose los hospitales de internación siquiátrica que no cuenten con espacios al aire libre o cuyos pacientes no puedan acceder a ellos.</w:t>
      </w:r>
    </w:p>
    <w:p w14:paraId="0AE10EE6" w14:textId="4F2ED16D" w:rsidR="001D69E6" w:rsidRPr="00327286" w:rsidRDefault="001D69E6" w:rsidP="00FE6EA1">
      <w:pPr>
        <w:pStyle w:val="Prrafodelista"/>
        <w:numPr>
          <w:ilvl w:val="0"/>
          <w:numId w:val="9"/>
        </w:numPr>
      </w:pPr>
      <w:r w:rsidRPr="00327286">
        <w:t>Dependencias de órganos del Estado.</w:t>
      </w:r>
    </w:p>
    <w:p w14:paraId="681FC5F6" w14:textId="77777777" w:rsidR="00BC0D91" w:rsidRPr="00327286" w:rsidRDefault="00BC0D91" w:rsidP="00BC0D91">
      <w:r w:rsidRPr="00327286">
        <w:t>Si se cuenta con patios o espacios al aire libre, que se encuentren señalizadas y delimitadas para fumar se debe tener en cuenta lo siguiente:</w:t>
      </w:r>
    </w:p>
    <w:p w14:paraId="5225140B" w14:textId="360C98D6" w:rsidR="00BC0D91" w:rsidRPr="00327286" w:rsidRDefault="00BC0D91" w:rsidP="00FE6EA1">
      <w:pPr>
        <w:pStyle w:val="Prrafodelista"/>
        <w:numPr>
          <w:ilvl w:val="0"/>
          <w:numId w:val="17"/>
        </w:numPr>
      </w:pPr>
      <w:r w:rsidRPr="00327286">
        <w:t>Se deberán instalar ceniceros, contenedores o receptáculos destinados al depósito de filtros, colillas y cenizas de cigarrillos, en dichos lugares o en sus accesos.</w:t>
      </w:r>
    </w:p>
    <w:p w14:paraId="1C502BAD" w14:textId="4EC95493" w:rsidR="00BC0D91" w:rsidRPr="00327286" w:rsidRDefault="00A859D4" w:rsidP="00FE6EA1">
      <w:pPr>
        <w:pStyle w:val="Prrafodelista"/>
        <w:numPr>
          <w:ilvl w:val="0"/>
          <w:numId w:val="17"/>
        </w:numPr>
      </w:pPr>
      <w:r w:rsidRPr="00327286">
        <w:t>Las personas trabajadoras</w:t>
      </w:r>
      <w:r w:rsidR="00145DC9" w:rsidRPr="00327286">
        <w:t xml:space="preserve"> tendrán prohibido</w:t>
      </w:r>
      <w:r w:rsidR="00BC0D91" w:rsidRPr="00327286">
        <w:t xml:space="preserve"> arrojar los filtros o las colillas de cigarrillos en la vía pública y en los patios o espacios al aire libre de los lugares señalados en el </w:t>
      </w:r>
      <w:r w:rsidR="00145DC9" w:rsidRPr="00327286">
        <w:t>párrafo anterior.</w:t>
      </w:r>
    </w:p>
    <w:p w14:paraId="4426D046" w14:textId="77777777" w:rsidR="000505CF" w:rsidRPr="00327286" w:rsidRDefault="000505CF" w:rsidP="000505CF">
      <w:pPr>
        <w:pStyle w:val="Sinespaciado"/>
        <w:rPr>
          <w:sz w:val="10"/>
          <w:szCs w:val="10"/>
          <w:lang w:val="es-CL"/>
        </w:rPr>
      </w:pPr>
    </w:p>
    <w:p w14:paraId="5F51AF00" w14:textId="35168F8B" w:rsidR="008E219A" w:rsidRPr="00327286" w:rsidRDefault="001D69E6" w:rsidP="000505CF">
      <w:r w:rsidRPr="00327286">
        <w:t xml:space="preserve">Los organismos administradores de la ley Nº 16.744, </w:t>
      </w:r>
      <w:r w:rsidR="00684B1F" w:rsidRPr="00327286">
        <w:t xml:space="preserve">asesora </w:t>
      </w:r>
      <w:r w:rsidR="008B57D0" w:rsidRPr="00327286">
        <w:t>a la entidad</w:t>
      </w:r>
      <w:r w:rsidR="00A859D4" w:rsidRPr="00327286">
        <w:t xml:space="preserve"> empleadora</w:t>
      </w:r>
      <w:r w:rsidR="008B57D0" w:rsidRPr="00327286">
        <w:t>s</w:t>
      </w:r>
      <w:r w:rsidRPr="00327286">
        <w:t xml:space="preserve">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w:t>
      </w:r>
      <w:proofErr w:type="gramStart"/>
      <w:r w:rsidRPr="00327286">
        <w:t>saludable.</w:t>
      </w:r>
      <w:r w:rsidR="008E219A" w:rsidRPr="00327286">
        <w:t>.</w:t>
      </w:r>
      <w:proofErr w:type="gramEnd"/>
      <w:r w:rsidR="008E219A" w:rsidRPr="00327286">
        <w:t xml:space="preserve"> </w:t>
      </w:r>
      <w:r w:rsidRPr="00327286">
        <w:t>De conformidad al Art. 14 Ley Nº Ley 19.419.</w:t>
      </w:r>
    </w:p>
    <w:p w14:paraId="3E885589" w14:textId="76806846" w:rsidR="008E219A" w:rsidRPr="00327286" w:rsidRDefault="008E219A" w:rsidP="000505CF">
      <w:r w:rsidRPr="00327286">
        <w:t>Estas actividades de prevención del consumo de t</w:t>
      </w:r>
      <w:r w:rsidR="008C2B2E" w:rsidRPr="00327286">
        <w:t>r</w:t>
      </w:r>
      <w:r w:rsidRPr="00327286">
        <w:t xml:space="preserve">abajo, alcohol </w:t>
      </w:r>
      <w:r w:rsidR="008C2B2E" w:rsidRPr="00327286">
        <w:t>y alimentación saludable</w:t>
      </w:r>
      <w:r w:rsidRPr="00327286">
        <w:t xml:space="preserve"> deben ir en el programa de trabajo preventivo de la entidad empleadora</w:t>
      </w:r>
    </w:p>
    <w:p w14:paraId="0632CDF3" w14:textId="4DF1564B" w:rsidR="00F44EFD" w:rsidRPr="00327286" w:rsidRDefault="001D69E6" w:rsidP="000505CF">
      <w:r w:rsidRPr="00327286">
        <w:t xml:space="preserve"> </w:t>
      </w:r>
      <w:r w:rsidR="00F44EFD" w:rsidRPr="00327286">
        <w:br w:type="page"/>
      </w:r>
    </w:p>
    <w:p w14:paraId="348B5BC7" w14:textId="06A6B7C7" w:rsidR="001D69E6" w:rsidRPr="00327286" w:rsidRDefault="00392D9C" w:rsidP="00A50E7D">
      <w:pPr>
        <w:pStyle w:val="Ttulo2"/>
      </w:pPr>
      <w:bookmarkStart w:id="67" w:name="_Toc9896481"/>
      <w:bookmarkStart w:id="68" w:name="_Toc188579911"/>
      <w:r w:rsidRPr="00327286">
        <w:t>Capítulo XV</w:t>
      </w:r>
      <w:r w:rsidR="00A50E7D" w:rsidRPr="00327286">
        <w:t>I</w:t>
      </w:r>
      <w:r w:rsidRPr="00327286">
        <w:t xml:space="preserve"> - De las sanciones y del procedimiento de reclamación</w:t>
      </w:r>
      <w:bookmarkEnd w:id="67"/>
      <w:bookmarkEnd w:id="68"/>
    </w:p>
    <w:p w14:paraId="53EE047A" w14:textId="11861DEB" w:rsidR="001D69E6" w:rsidRPr="00327286" w:rsidRDefault="008323F2" w:rsidP="00A313EE">
      <w:pPr>
        <w:pStyle w:val="Articulo"/>
      </w:pPr>
      <w:r w:rsidRPr="00327286">
        <w:t>ARTICULO 7</w:t>
      </w:r>
      <w:r w:rsidR="00210EAE" w:rsidRPr="00327286">
        <w:t>5</w:t>
      </w:r>
      <w:r w:rsidR="001D69E6" w:rsidRPr="00327286">
        <w:t>°</w:t>
      </w:r>
    </w:p>
    <w:p w14:paraId="6D2E994E" w14:textId="58C82484" w:rsidR="001D69E6" w:rsidRPr="00327286" w:rsidRDefault="001D69E6" w:rsidP="00A313EE">
      <w:r w:rsidRPr="00327286">
        <w:t xml:space="preserve">La contravención a las normas contenidas en este Reglamento Interno otorga a la </w:t>
      </w:r>
      <w:r w:rsidR="00BB02A3" w:rsidRPr="00327286">
        <w:t>e</w:t>
      </w:r>
      <w:r w:rsidR="00561E1C" w:rsidRPr="00327286">
        <w:t>ntidad</w:t>
      </w:r>
      <w:r w:rsidR="00A859D4" w:rsidRPr="00327286">
        <w:t xml:space="preserve"> empleadora</w:t>
      </w:r>
      <w:r w:rsidRPr="00327286">
        <w:t xml:space="preserve">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Pr="00327286" w:rsidRDefault="001D69E6" w:rsidP="00A313EE">
      <w:pPr>
        <w:pStyle w:val="Prrafodelista"/>
      </w:pPr>
      <w:r w:rsidRPr="00327286">
        <w:rPr>
          <w:b/>
        </w:rPr>
        <w:t>Amonestación Verbal</w:t>
      </w:r>
      <w:r w:rsidRPr="00327286">
        <w:t>: que consiste en una reprensión privada que el empleador hace personalmente al trabajador.</w:t>
      </w:r>
    </w:p>
    <w:p w14:paraId="49CABAAB" w14:textId="20CB6E56" w:rsidR="001D69E6" w:rsidRPr="00327286" w:rsidRDefault="001D69E6" w:rsidP="00A313EE">
      <w:pPr>
        <w:pStyle w:val="Prrafodelista"/>
      </w:pPr>
      <w:r w:rsidRPr="00327286">
        <w:rPr>
          <w:b/>
        </w:rPr>
        <w:t>Amonestación Escrita</w:t>
      </w:r>
      <w:r w:rsidRPr="00327286">
        <w:t>: que consiste en una anotación en la carpeta de antecedentes personales u hoja de vida de</w:t>
      </w:r>
      <w:r w:rsidR="00BB02A3" w:rsidRPr="00327286">
        <w:t xml:space="preserve"> </w:t>
      </w:r>
      <w:r w:rsidRPr="00327286">
        <w:t>l</w:t>
      </w:r>
      <w:r w:rsidR="00BB02A3" w:rsidRPr="00327286">
        <w:t>a persona</w:t>
      </w:r>
      <w:r w:rsidRPr="00327286">
        <w:t xml:space="preserve"> trabajador</w:t>
      </w:r>
      <w:r w:rsidR="00BB02A3" w:rsidRPr="00327286">
        <w:t>a</w:t>
      </w:r>
      <w:r w:rsidRPr="00327286">
        <w:t>, del hecho negativo que la motiva, con copia a la Inspección del Trabajo respectiva</w:t>
      </w:r>
    </w:p>
    <w:p w14:paraId="101588BD" w14:textId="77777777" w:rsidR="001D69E6" w:rsidRPr="00327286" w:rsidRDefault="001D69E6" w:rsidP="00A313EE">
      <w:pPr>
        <w:pStyle w:val="Prrafodelista"/>
      </w:pPr>
      <w:r w:rsidRPr="00327286">
        <w:rPr>
          <w:b/>
        </w:rPr>
        <w:t>Multa</w:t>
      </w:r>
      <w:r w:rsidRPr="00327286">
        <w:t>: que consiste en el pago de una suma de dinero que el empleador podrá descontar de la remuneración del trabajador.</w:t>
      </w:r>
    </w:p>
    <w:p w14:paraId="11888B39" w14:textId="0A826D2B" w:rsidR="001D69E6" w:rsidRPr="00327286" w:rsidRDefault="001D69E6" w:rsidP="00A313EE">
      <w:r w:rsidRPr="00327286">
        <w:t>Las multas no excederán de la cuarta parte de la remuneración diari</w:t>
      </w:r>
      <w:r w:rsidR="004B6858" w:rsidRPr="00327286">
        <w:t>a de</w:t>
      </w:r>
      <w:r w:rsidR="00BA2BC4" w:rsidRPr="00327286">
        <w:t xml:space="preserve"> </w:t>
      </w:r>
      <w:r w:rsidR="004B6858" w:rsidRPr="00327286">
        <w:t>l</w:t>
      </w:r>
      <w:r w:rsidR="00BA2BC4" w:rsidRPr="00327286">
        <w:t>a persona</w:t>
      </w:r>
      <w:r w:rsidR="004B6858" w:rsidRPr="00327286">
        <w:t xml:space="preserve"> trabajador</w:t>
      </w:r>
      <w:r w:rsidR="00BA2BC4" w:rsidRPr="00327286">
        <w:t>a</w:t>
      </w:r>
      <w:r w:rsidR="004B6858" w:rsidRPr="00327286">
        <w:t>, y se destinará</w:t>
      </w:r>
      <w:r w:rsidRPr="00327286">
        <w:t xml:space="preserve">n a incrementar los fondos para bienestar que la </w:t>
      </w:r>
      <w:r w:rsidR="00BA2BC4" w:rsidRPr="00327286">
        <w:t>e</w:t>
      </w:r>
      <w:r w:rsidR="00561E1C" w:rsidRPr="00327286">
        <w:t>ntidad</w:t>
      </w:r>
      <w:r w:rsidR="00A859D4" w:rsidRPr="00327286">
        <w:t xml:space="preserve"> empleadora</w:t>
      </w:r>
      <w:r w:rsidRPr="00327286">
        <w:t xml:space="preserve"> tiene en beneficio de </w:t>
      </w:r>
      <w:r w:rsidR="00BA2BC4" w:rsidRPr="00327286">
        <w:t>l</w:t>
      </w:r>
      <w:r w:rsidR="00A859D4" w:rsidRPr="00327286">
        <w:t>as personas trabajadoras</w:t>
      </w:r>
      <w:r w:rsidRPr="00327286">
        <w:t xml:space="preserve">. Lo anterior, obviamente, es sin perjuicio de la facultad de la </w:t>
      </w:r>
      <w:r w:rsidR="00BA2BC4" w:rsidRPr="00327286">
        <w:t>e</w:t>
      </w:r>
      <w:r w:rsidR="00561E1C" w:rsidRPr="00327286">
        <w:t>ntidad</w:t>
      </w:r>
      <w:r w:rsidR="00A859D4" w:rsidRPr="00327286">
        <w:t xml:space="preserve"> empleadora</w:t>
      </w:r>
      <w:r w:rsidRPr="00327286">
        <w:t xml:space="preserve">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Pr="00327286"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1340EB19" w:rsidR="001D69E6" w:rsidRPr="00327286" w:rsidRDefault="001D69E6"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sanciones y reclamaciones debe ser definidas por cada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r w:rsidRPr="00327286">
        <w:rPr>
          <w:rFonts w:cs="Arial"/>
          <w:color w:val="595054"/>
          <w:sz w:val="20"/>
        </w:rPr>
        <w:t xml:space="preserve"> </w:t>
      </w:r>
      <w:r w:rsidR="002A14C7" w:rsidRPr="00327286">
        <w:rPr>
          <w:rFonts w:cs="Arial"/>
          <w:color w:val="595054"/>
          <w:sz w:val="20"/>
        </w:rPr>
        <w:t>de acuerdo con</w:t>
      </w:r>
      <w:r w:rsidRPr="00327286">
        <w:rPr>
          <w:rFonts w:cs="Arial"/>
          <w:color w:val="595054"/>
          <w:sz w:val="20"/>
        </w:rPr>
        <w:t xml:space="preserve"> sus necesidades.</w:t>
      </w:r>
      <w:r w:rsidR="00DF1BC2" w:rsidRPr="00327286">
        <w:rPr>
          <w:rFonts w:cs="Arial"/>
          <w:color w:val="595054"/>
          <w:sz w:val="20"/>
        </w:rPr>
        <w:t xml:space="preserve"> </w:t>
      </w:r>
      <w:r w:rsidRPr="00327286">
        <w:rPr>
          <w:rFonts w:cs="Arial"/>
          <w:color w:val="595054"/>
          <w:sz w:val="20"/>
        </w:rPr>
        <w:t>Sin perjuicio de lo anterior, se adjunta ejemplo del Procedimiento que debe ser adaptado a su realidad por cada</w:t>
      </w:r>
      <w:r w:rsidRPr="00327286">
        <w:rPr>
          <w:rFonts w:eastAsia="DINNextLTPro-Light" w:cs="Arial"/>
          <w:b/>
          <w:color w:val="595054"/>
          <w:sz w:val="20"/>
        </w:rPr>
        <w:t xml:space="preserve">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p>
    <w:p w14:paraId="342A915E" w14:textId="3DE08B52" w:rsidR="001D69E6" w:rsidRPr="0032728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A4D8E05" w14:textId="77777777" w:rsidR="00DF1BC2" w:rsidRPr="0032728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327286" w:rsidRDefault="008323F2" w:rsidP="00A313EE">
      <w:pPr>
        <w:pStyle w:val="Articulo"/>
      </w:pPr>
      <w:r w:rsidRPr="00327286">
        <w:t>ARTICULO 7</w:t>
      </w:r>
      <w:r w:rsidR="00210EAE" w:rsidRPr="00327286">
        <w:t>6</w:t>
      </w:r>
      <w:r w:rsidR="001D69E6" w:rsidRPr="00327286">
        <w:t>°</w:t>
      </w:r>
    </w:p>
    <w:p w14:paraId="44FC962D" w14:textId="3C87D84D" w:rsidR="001D69E6" w:rsidRPr="00327286" w:rsidRDefault="007B167B" w:rsidP="00A313EE">
      <w:r w:rsidRPr="00327286">
        <w:t>Será</w:t>
      </w:r>
      <w:r w:rsidR="001D69E6" w:rsidRPr="00327286">
        <w:t xml:space="preserve"> obligación </w:t>
      </w:r>
      <w:r w:rsidR="00BA2BC4" w:rsidRPr="00327286">
        <w:t>de la persona trabaj</w:t>
      </w:r>
      <w:r w:rsidR="002A14C7">
        <w:t>a</w:t>
      </w:r>
      <w:r w:rsidR="00BA2BC4" w:rsidRPr="00327286">
        <w:t>dora</w:t>
      </w:r>
      <w:r w:rsidR="001D69E6" w:rsidRPr="00327286">
        <w:t xml:space="preserve">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327286" w:rsidRDefault="001D69E6" w:rsidP="00A313EE">
      <w:r w:rsidRPr="00327286">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Pr="00327286" w:rsidRDefault="001D69E6" w:rsidP="00A313EE">
      <w:r w:rsidRPr="00327286">
        <w:t xml:space="preserve">Sin perjuicio de lo anterior, dicha Jefatura se preocupará de reunir todos los antecedentes que las circunstancias aconsejen y que sean conducentes para una mejor resolución, como, asimismo, </w:t>
      </w:r>
      <w:r w:rsidR="008007FB" w:rsidRPr="00327286">
        <w:t>adoptará</w:t>
      </w:r>
      <w:r w:rsidRPr="00327286">
        <w:t xml:space="preserve"> todas y cada una de las providencias que sean necesarias para subsanar la irregularidad.</w:t>
      </w:r>
    </w:p>
    <w:p w14:paraId="6B0561EC" w14:textId="77777777" w:rsidR="00BA2BC4" w:rsidRPr="00327286" w:rsidRDefault="00BA2BC4" w:rsidP="00A313EE"/>
    <w:p w14:paraId="0A5F4EB5" w14:textId="5018C9F6" w:rsidR="001D69E6" w:rsidRPr="00327286" w:rsidRDefault="008323F2" w:rsidP="00A313EE">
      <w:pPr>
        <w:pStyle w:val="Articulo"/>
      </w:pPr>
      <w:r w:rsidRPr="00327286">
        <w:t>ARTICULO 7</w:t>
      </w:r>
      <w:r w:rsidR="00210EAE" w:rsidRPr="00327286">
        <w:t>7</w:t>
      </w:r>
      <w:r w:rsidR="001D69E6" w:rsidRPr="00327286">
        <w:t>°</w:t>
      </w:r>
    </w:p>
    <w:p w14:paraId="055B1ED2" w14:textId="00ECDEA2" w:rsidR="001D69E6" w:rsidRPr="00327286" w:rsidRDefault="001D69E6" w:rsidP="00A313EE">
      <w:r w:rsidRPr="00327286">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327286">
        <w:rPr>
          <w:b/>
          <w:color w:val="004C14"/>
        </w:rPr>
        <w:t xml:space="preserve">Gerencia de Personas o Departamento de Personal </w:t>
      </w:r>
      <w:r w:rsidRPr="00327286">
        <w:t xml:space="preserve">para que esta determine las acciones a seguir. Esto último solo procederá tratándose de actuaciones u omisiones en las que tuvo participación el afectado y que, por ser de una gravedad tal para la </w:t>
      </w:r>
      <w:r w:rsidR="00561E1C" w:rsidRPr="00327286">
        <w:t>Entidad</w:t>
      </w:r>
      <w:r w:rsidR="00A859D4" w:rsidRPr="00327286">
        <w:t xml:space="preserve"> empleadora</w:t>
      </w:r>
      <w:r w:rsidRPr="00327286">
        <w:t>, hagan aconsejable y/o ameriten la adopción de otro tipo de medidas, específicamente la aplicación de multas o, por último, la terminación del respectivo Contrato de Trabajo.</w:t>
      </w:r>
    </w:p>
    <w:p w14:paraId="61A1FC65" w14:textId="77777777" w:rsidR="001D69E6" w:rsidRPr="00327286" w:rsidRDefault="001D69E6" w:rsidP="00A313EE">
      <w:r w:rsidRPr="00327286">
        <w:t>La resolución de amonestación deberá ser aplicada por el superior que conozca del asunto dentro de los siete días hábiles siguientes a aquel en que recibió o debió haber recibido el escrito de descargo.</w:t>
      </w:r>
    </w:p>
    <w:p w14:paraId="60E2C493" w14:textId="23CCDBD6" w:rsidR="001D69E6" w:rsidRPr="00327286" w:rsidRDefault="001D69E6" w:rsidP="00A313EE">
      <w:r w:rsidRPr="00327286">
        <w:t>Esta resolución se notificará a</w:t>
      </w:r>
      <w:r w:rsidR="00652270" w:rsidRPr="00327286">
        <w:t xml:space="preserve"> la persona trabajadora</w:t>
      </w:r>
      <w:r w:rsidRPr="00327286">
        <w:t xml:space="preserve">,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55203963" w:rsidR="001D69E6" w:rsidRPr="00327286" w:rsidRDefault="001D69E6" w:rsidP="00A313EE">
      <w:r w:rsidRPr="00327286">
        <w:t xml:space="preserve">La facultad de decidir entre la aplicación de una sanción de las contempladas, en este Reglamento y la terminación del Contrato de Trabajo, cuando esto último sea, a juicio de la </w:t>
      </w:r>
      <w:r w:rsidR="00561E1C" w:rsidRPr="00327286">
        <w:t>entidad</w:t>
      </w:r>
      <w:r w:rsidR="00A859D4" w:rsidRPr="00327286">
        <w:t xml:space="preserve"> empleadora</w:t>
      </w:r>
      <w:r w:rsidRPr="00327286">
        <w:t xml:space="preserve">, legalmente procedente, es una decisión que corresponde única y discrecionalmente a la administración de la </w:t>
      </w:r>
      <w:r w:rsidR="00561E1C" w:rsidRPr="00327286">
        <w:t>Entidad</w:t>
      </w:r>
      <w:r w:rsidR="00A859D4" w:rsidRPr="00327286">
        <w:t xml:space="preserve"> empleadora</w:t>
      </w:r>
      <w:r w:rsidRPr="00327286">
        <w:t>.</w:t>
      </w:r>
    </w:p>
    <w:p w14:paraId="7741745F" w14:textId="7CF5AED0" w:rsidR="001D69E6" w:rsidRPr="00327286" w:rsidRDefault="00210EAE" w:rsidP="00A313EE">
      <w:pPr>
        <w:pStyle w:val="Articulo"/>
      </w:pPr>
      <w:r w:rsidRPr="00327286">
        <w:t>ARTICULO 78</w:t>
      </w:r>
      <w:r w:rsidR="001D69E6" w:rsidRPr="00327286">
        <w:t>°</w:t>
      </w:r>
    </w:p>
    <w:p w14:paraId="251A4C30" w14:textId="76565657" w:rsidR="001D69E6" w:rsidRPr="00327286" w:rsidRDefault="00652270" w:rsidP="00A313EE">
      <w:r w:rsidRPr="00327286">
        <w:t>La persona trabajadora</w:t>
      </w:r>
      <w:r w:rsidR="001D69E6" w:rsidRPr="00327286">
        <w:t xml:space="preserve"> al cual se aplique una </w:t>
      </w:r>
      <w:r w:rsidR="008007FB" w:rsidRPr="00327286">
        <w:t>sanción</w:t>
      </w:r>
      <w:r w:rsidR="001D69E6" w:rsidRPr="00327286">
        <w:t xml:space="preserve"> sea por su superior directo, por la </w:t>
      </w:r>
      <w:r w:rsidR="001D69E6" w:rsidRPr="00327286">
        <w:rPr>
          <w:b/>
          <w:color w:val="004C14"/>
        </w:rPr>
        <w:t>Gerencia de Personas o el Departamento de Personal</w:t>
      </w:r>
      <w:r w:rsidR="001D69E6" w:rsidRPr="00327286">
        <w:t>, podrá apelar de lo resuelto ante</w:t>
      </w:r>
      <w:r w:rsidR="007B167B" w:rsidRPr="00327286">
        <w:t xml:space="preserve"> el jefe del superior que aplicó</w:t>
      </w:r>
      <w:r w:rsidR="001D69E6" w:rsidRPr="00327286">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327286" w:rsidRDefault="001D69E6" w:rsidP="00A313EE">
      <w:r w:rsidRPr="00327286">
        <w:t>Quien deba conocer y resolver la apelación ordenar</w:t>
      </w:r>
      <w:r w:rsidR="007B167B" w:rsidRPr="00327286">
        <w:t>á</w:t>
      </w:r>
      <w:r w:rsidRPr="00327286">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327286" w:rsidRDefault="001D69E6" w:rsidP="00A313EE">
      <w:r w:rsidRPr="00327286">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Pr="00327286" w:rsidRDefault="00A313EE">
      <w:pPr>
        <w:spacing w:after="0" w:line="240" w:lineRule="auto"/>
      </w:pPr>
      <w:r w:rsidRPr="00327286">
        <w:br w:type="page"/>
      </w:r>
    </w:p>
    <w:p w14:paraId="593EC2B3" w14:textId="7D9987DA" w:rsidR="001D69E6" w:rsidRPr="00327286" w:rsidRDefault="00392D9C" w:rsidP="00F67695">
      <w:pPr>
        <w:pStyle w:val="Ttulo2"/>
      </w:pPr>
      <w:bookmarkStart w:id="69" w:name="_Toc9896482"/>
      <w:bookmarkStart w:id="70" w:name="_Toc188579912"/>
      <w:r w:rsidRPr="00327286">
        <w:t>Capítulo XV</w:t>
      </w:r>
      <w:r w:rsidR="00A50E7D" w:rsidRPr="00327286">
        <w:t>I</w:t>
      </w:r>
      <w:r w:rsidRPr="00327286">
        <w:t>I - Normas de seguridad en general</w:t>
      </w:r>
      <w:bookmarkEnd w:id="69"/>
      <w:bookmarkEnd w:id="70"/>
    </w:p>
    <w:p w14:paraId="057CB7D6" w14:textId="5AA29A8D" w:rsidR="001D69E6" w:rsidRPr="00327286" w:rsidRDefault="008323F2" w:rsidP="00A313EE">
      <w:pPr>
        <w:pStyle w:val="Articulo"/>
      </w:pPr>
      <w:r w:rsidRPr="00327286">
        <w:t>ARTICULO 7</w:t>
      </w:r>
      <w:r w:rsidR="00210EAE" w:rsidRPr="00327286">
        <w:t>9</w:t>
      </w:r>
      <w:r w:rsidR="001D69E6" w:rsidRPr="00327286">
        <w:t>°</w:t>
      </w:r>
    </w:p>
    <w:p w14:paraId="1CA54192" w14:textId="3B47B9F6" w:rsidR="001D69E6" w:rsidRPr="00327286" w:rsidRDefault="001D69E6" w:rsidP="00A313EE">
      <w:r w:rsidRPr="00327286">
        <w:t xml:space="preserve">La </w:t>
      </w:r>
      <w:r w:rsidR="00561E1C" w:rsidRPr="00327286">
        <w:t>entidad</w:t>
      </w:r>
      <w:r w:rsidR="00C35E5F" w:rsidRPr="00327286">
        <w:t xml:space="preserve"> empleadora</w:t>
      </w:r>
      <w:r w:rsidRPr="00327286">
        <w:t xml:space="preserve"> implementa en sus instalaciones un sistema de vigilancia que contemple un mecanismo de control audiovisual, dirigido a resguardar los accesos y lugares considerados de riesgo para </w:t>
      </w:r>
      <w:r w:rsidR="00A859D4" w:rsidRPr="00327286">
        <w:t>Las personas trabajadoras</w:t>
      </w:r>
      <w:r w:rsidRPr="00327286">
        <w:t>, clientes y público en general, así como para los bienes institucionales, en las siguientes condiciones:</w:t>
      </w:r>
    </w:p>
    <w:p w14:paraId="16B8C2E1" w14:textId="250BC1E7" w:rsidR="001D69E6" w:rsidRPr="00327286" w:rsidRDefault="001D69E6" w:rsidP="00B27386">
      <w:pPr>
        <w:pStyle w:val="Prrafodelista"/>
        <w:numPr>
          <w:ilvl w:val="0"/>
          <w:numId w:val="49"/>
        </w:numPr>
      </w:pPr>
      <w:r w:rsidRPr="00327286">
        <w:t xml:space="preserve">El control audiovisual no se dirigirá directamente al trabajador, sino en lo posible, se </w:t>
      </w:r>
      <w:r w:rsidR="008007FB" w:rsidRPr="00327286">
        <w:t>orientará</w:t>
      </w:r>
      <w:r w:rsidRPr="00327286">
        <w:t xml:space="preserve"> en un plano panorámico.</w:t>
      </w:r>
    </w:p>
    <w:p w14:paraId="5A63690F" w14:textId="1C6D39A4" w:rsidR="001D69E6" w:rsidRPr="00327286" w:rsidRDefault="00C35E5F" w:rsidP="00B27386">
      <w:pPr>
        <w:pStyle w:val="Prrafodelista"/>
        <w:numPr>
          <w:ilvl w:val="0"/>
          <w:numId w:val="49"/>
        </w:numPr>
      </w:pPr>
      <w:r w:rsidRPr="00327286">
        <w:t>Es</w:t>
      </w:r>
      <w:r w:rsidR="001D69E6" w:rsidRPr="00327286">
        <w:t xml:space="preserve"> conocido por</w:t>
      </w:r>
      <w:r w:rsidRPr="00327286">
        <w:t xml:space="preserve"> tod</w:t>
      </w:r>
      <w:r w:rsidR="00B27386" w:rsidRPr="00327286">
        <w:t>a</w:t>
      </w:r>
      <w:r w:rsidRPr="00327286">
        <w:t>s</w:t>
      </w:r>
      <w:r w:rsidR="001D69E6" w:rsidRPr="00327286">
        <w:t xml:space="preserve"> </w:t>
      </w:r>
      <w:r w:rsidR="00B27386" w:rsidRPr="00327286">
        <w:t>l</w:t>
      </w:r>
      <w:r w:rsidR="00A859D4" w:rsidRPr="00327286">
        <w:t>as personas trabajadoras</w:t>
      </w:r>
      <w:r w:rsidRPr="00327286">
        <w:t>.</w:t>
      </w:r>
    </w:p>
    <w:p w14:paraId="60B1507E" w14:textId="612B3655" w:rsidR="002E54BB" w:rsidRPr="00327286" w:rsidRDefault="001D69E6" w:rsidP="00B27386">
      <w:pPr>
        <w:pStyle w:val="Prrafodelista"/>
        <w:numPr>
          <w:ilvl w:val="0"/>
          <w:numId w:val="49"/>
        </w:numPr>
      </w:pPr>
      <w:r w:rsidRPr="00327286">
        <w:t xml:space="preserve">Su emplazamiento no abarcara lugares, aun cuando ellos se ubiquen dentro de las dependencias de la </w:t>
      </w:r>
      <w:r w:rsidR="00561E1C" w:rsidRPr="00327286">
        <w:t>Entidad</w:t>
      </w:r>
      <w:r w:rsidR="00A859D4" w:rsidRPr="00327286">
        <w:t xml:space="preserve"> empleadora</w:t>
      </w:r>
      <w:r w:rsidRPr="00327286">
        <w:t xml:space="preserve">, dedicados al esparcimiento de </w:t>
      </w:r>
      <w:r w:rsidR="00A859D4" w:rsidRPr="00327286">
        <w:t>Las personas trabajadoras</w:t>
      </w:r>
      <w:r w:rsidRPr="00327286">
        <w:t>, tales como comedores y salas de descanso, así como tampoco aquellos en que no se realiza actividad laboral, como los baños, casilleros y salas de vestuarios.</w:t>
      </w:r>
    </w:p>
    <w:p w14:paraId="07032A5C" w14:textId="77777777" w:rsidR="00055679" w:rsidRPr="00327286" w:rsidRDefault="00055679" w:rsidP="00055679">
      <w:pPr>
        <w:pStyle w:val="Prrafodelista"/>
        <w:ind w:left="360"/>
      </w:pPr>
    </w:p>
    <w:p w14:paraId="6EEDFAC1" w14:textId="3DFE8BEF" w:rsidR="00055679" w:rsidRPr="00327286"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327286">
        <w:rPr>
          <w:rFonts w:cs="Arial"/>
          <w:b/>
          <w:bCs/>
          <w:color w:val="595054"/>
          <w:sz w:val="20"/>
        </w:rPr>
        <w:t xml:space="preserve">Considerar este contenido solo si aplican estas </w:t>
      </w:r>
      <w:r w:rsidR="00997F14" w:rsidRPr="00327286">
        <w:rPr>
          <w:rFonts w:cs="Arial"/>
          <w:b/>
          <w:bCs/>
          <w:color w:val="595054"/>
          <w:sz w:val="20"/>
        </w:rPr>
        <w:t>acciones</w:t>
      </w:r>
      <w:r w:rsidRPr="00327286">
        <w:rPr>
          <w:rFonts w:cs="Arial"/>
          <w:b/>
          <w:bCs/>
          <w:color w:val="595054"/>
          <w:sz w:val="20"/>
        </w:rPr>
        <w:t xml:space="preserve"> en la </w:t>
      </w:r>
      <w:r w:rsidR="00561E1C" w:rsidRPr="00327286">
        <w:rPr>
          <w:rFonts w:cs="Arial"/>
          <w:b/>
          <w:bCs/>
          <w:color w:val="595054"/>
          <w:sz w:val="20"/>
        </w:rPr>
        <w:t>entidad</w:t>
      </w:r>
      <w:r w:rsidRPr="00327286">
        <w:rPr>
          <w:rFonts w:cs="Arial"/>
          <w:b/>
          <w:bCs/>
          <w:color w:val="595054"/>
          <w:sz w:val="20"/>
        </w:rPr>
        <w:t xml:space="preserve"> empleadora.</w:t>
      </w:r>
    </w:p>
    <w:p w14:paraId="1CFADD74" w14:textId="112260F3" w:rsidR="00055679" w:rsidRPr="00327286"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004C14"/>
          <w:sz w:val="20"/>
        </w:rPr>
      </w:pPr>
      <w:r w:rsidRPr="00327286">
        <w:rPr>
          <w:rFonts w:cs="Arial"/>
          <w:b/>
          <w:bCs/>
          <w:color w:val="004C14"/>
          <w:sz w:val="20"/>
        </w:rPr>
        <w:t>ESTE CUADRO ES EXPLICATIVO Y DEBE SER ELIMINADO AL FORMALIZAR EL DOCUMENTO</w:t>
      </w:r>
    </w:p>
    <w:p w14:paraId="3ECB03E7" w14:textId="77777777" w:rsidR="00055679" w:rsidRPr="00327286" w:rsidRDefault="00055679" w:rsidP="00055679">
      <w:pPr>
        <w:pStyle w:val="Prrafodelista"/>
        <w:ind w:left="360"/>
      </w:pPr>
    </w:p>
    <w:p w14:paraId="21490883" w14:textId="76141440" w:rsidR="00055679" w:rsidRPr="00327286" w:rsidRDefault="002E54BB" w:rsidP="002E54BB">
      <w:pPr>
        <w:spacing w:after="0" w:line="240" w:lineRule="auto"/>
        <w:rPr>
          <w:rFonts w:cs="Arial"/>
          <w:b/>
          <w:bCs/>
          <w:color w:val="595054"/>
          <w:sz w:val="20"/>
        </w:rPr>
      </w:pPr>
      <w:r w:rsidRPr="00327286">
        <w:br w:type="page"/>
      </w:r>
    </w:p>
    <w:p w14:paraId="32279001" w14:textId="05FDB74D" w:rsidR="001D69E6" w:rsidRPr="00327286" w:rsidRDefault="00392D9C" w:rsidP="00F67695">
      <w:pPr>
        <w:pStyle w:val="Ttulo2"/>
      </w:pPr>
      <w:bookmarkStart w:id="71" w:name="_Toc9896483"/>
      <w:bookmarkStart w:id="72" w:name="_Toc188579913"/>
      <w:r w:rsidRPr="00327286">
        <w:t>Capítulo XV</w:t>
      </w:r>
      <w:r w:rsidR="00A50E7D" w:rsidRPr="00327286">
        <w:t>I</w:t>
      </w:r>
      <w:r w:rsidRPr="00327286">
        <w:t>II - De las organizaciones sindicales</w:t>
      </w:r>
      <w:bookmarkEnd w:id="71"/>
      <w:bookmarkEnd w:id="72"/>
    </w:p>
    <w:p w14:paraId="633C0BEA" w14:textId="10D3C9B6" w:rsidR="001D69E6" w:rsidRPr="00327286" w:rsidRDefault="008323F2" w:rsidP="00A313EE">
      <w:pPr>
        <w:pStyle w:val="Articulo"/>
      </w:pPr>
      <w:r w:rsidRPr="00327286">
        <w:t xml:space="preserve">ARTICULO </w:t>
      </w:r>
      <w:r w:rsidR="00DD50BC" w:rsidRPr="00327286">
        <w:t>80</w:t>
      </w:r>
      <w:r w:rsidR="001D69E6" w:rsidRPr="00327286">
        <w:t>°</w:t>
      </w:r>
    </w:p>
    <w:p w14:paraId="11A1FB29" w14:textId="2110CFDF" w:rsidR="001D69E6" w:rsidRPr="00327286" w:rsidRDefault="001D69E6" w:rsidP="00A313EE">
      <w:r w:rsidRPr="00327286">
        <w:t xml:space="preserve">La </w:t>
      </w:r>
      <w:r w:rsidR="00B27386" w:rsidRPr="00327286">
        <w:t>e</w:t>
      </w:r>
      <w:r w:rsidR="00561E1C" w:rsidRPr="00327286">
        <w:t>ntidad</w:t>
      </w:r>
      <w:r w:rsidR="00A859D4" w:rsidRPr="00327286">
        <w:t xml:space="preserve"> empleadora</w:t>
      </w:r>
      <w:r w:rsidRPr="00327286">
        <w:t xml:space="preserve"> reconoce el derecho de </w:t>
      </w:r>
      <w:r w:rsidR="00B27386" w:rsidRPr="00327286">
        <w:t>l</w:t>
      </w:r>
      <w:r w:rsidR="00A859D4" w:rsidRPr="00327286">
        <w:t>as personas trabajadoras</w:t>
      </w:r>
      <w:r w:rsidRPr="00327286">
        <w:t xml:space="preserve">, cualquiera sea su naturaleza jurídica, de constituir, sin autorización previa, las organizaciones sindicales que estimen convenientes, con la sola condición de sujetarse a la ley y a los estatutos de </w:t>
      </w:r>
      <w:proofErr w:type="gramStart"/>
      <w:r w:rsidRPr="00327286">
        <w:t>las mismas</w:t>
      </w:r>
      <w:proofErr w:type="gramEnd"/>
      <w:r w:rsidRPr="00327286">
        <w:t xml:space="preserve"> en conformidad al Art. 212 del Código del Trabajo y Art. 1º L. 19.069.</w:t>
      </w:r>
    </w:p>
    <w:p w14:paraId="6F0AE9FE" w14:textId="734F3C3A" w:rsidR="001D69E6" w:rsidRPr="00327286" w:rsidRDefault="008323F2" w:rsidP="00A313EE">
      <w:pPr>
        <w:pStyle w:val="Articulo"/>
      </w:pPr>
      <w:r w:rsidRPr="00327286">
        <w:t>ARTICULO 8</w:t>
      </w:r>
      <w:r w:rsidR="00DD50BC" w:rsidRPr="00327286">
        <w:t>1</w:t>
      </w:r>
      <w:r w:rsidR="001D69E6" w:rsidRPr="00327286">
        <w:t>°</w:t>
      </w:r>
    </w:p>
    <w:p w14:paraId="10BFB3AE" w14:textId="0F2BA5AD" w:rsidR="001D69E6" w:rsidRPr="00327286" w:rsidRDefault="001D69E6" w:rsidP="00A313EE">
      <w:r w:rsidRPr="00327286">
        <w:t xml:space="preserve">La </w:t>
      </w:r>
      <w:r w:rsidR="00561E1C" w:rsidRPr="00327286">
        <w:t>entidad</w:t>
      </w:r>
      <w:r w:rsidR="00A859D4" w:rsidRPr="00327286">
        <w:t xml:space="preserve"> empleadora</w:t>
      </w:r>
      <w:r w:rsidRPr="00327286">
        <w:t xml:space="preserve">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rsidRPr="00327286">
        <w:t xml:space="preserve"> </w:t>
      </w:r>
      <w:r w:rsidRPr="00327286">
        <w:t>19.069.</w:t>
      </w:r>
    </w:p>
    <w:p w14:paraId="76C40E28" w14:textId="77E5EAFB" w:rsidR="001D69E6" w:rsidRPr="00327286" w:rsidRDefault="008323F2" w:rsidP="00A313EE">
      <w:pPr>
        <w:pStyle w:val="Articulo"/>
      </w:pPr>
      <w:r w:rsidRPr="00327286">
        <w:t>ARTICULO 8</w:t>
      </w:r>
      <w:r w:rsidR="00DD50BC" w:rsidRPr="00327286">
        <w:t>2</w:t>
      </w:r>
      <w:r w:rsidR="001D69E6" w:rsidRPr="00327286">
        <w:t>°</w:t>
      </w:r>
    </w:p>
    <w:p w14:paraId="5A5FFC02" w14:textId="70D19081" w:rsidR="001D69E6" w:rsidRPr="00327286" w:rsidRDefault="001D69E6" w:rsidP="00A313EE">
      <w:r w:rsidRPr="00327286">
        <w:t xml:space="preserve">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w:t>
      </w:r>
      <w:r w:rsidR="00561E1C" w:rsidRPr="00327286">
        <w:t>entidad</w:t>
      </w:r>
      <w:r w:rsidR="00A859D4" w:rsidRPr="00327286">
        <w:t xml:space="preserve"> empleadora</w:t>
      </w:r>
      <w:r w:rsidRPr="00327286">
        <w:t>. De conformidad al Art. 224, 235 y 243 del Código del Trabajo.</w:t>
      </w:r>
    </w:p>
    <w:p w14:paraId="38160070" w14:textId="784CBC89" w:rsidR="001D69E6" w:rsidRPr="00327286" w:rsidRDefault="008323F2" w:rsidP="00A313EE">
      <w:pPr>
        <w:pStyle w:val="Articulo"/>
      </w:pPr>
      <w:r w:rsidRPr="00327286">
        <w:t>ARTICULO 8</w:t>
      </w:r>
      <w:r w:rsidR="00DD50BC" w:rsidRPr="00327286">
        <w:t>3</w:t>
      </w:r>
      <w:r w:rsidR="001D69E6" w:rsidRPr="00327286">
        <w:t>°</w:t>
      </w:r>
    </w:p>
    <w:p w14:paraId="3F1B8A40" w14:textId="7ABCD795" w:rsidR="001D69E6" w:rsidRPr="00327286" w:rsidRDefault="001D69E6" w:rsidP="00A313EE">
      <w:r w:rsidRPr="00327286">
        <w:t xml:space="preserve">La </w:t>
      </w:r>
      <w:r w:rsidR="00561E1C" w:rsidRPr="00327286">
        <w:t>entidad</w:t>
      </w:r>
      <w:r w:rsidR="00A859D4" w:rsidRPr="00327286">
        <w:t xml:space="preserve"> empleadora</w:t>
      </w:r>
      <w:r w:rsidRPr="00327286">
        <w:t xml:space="preserve"> no realizará acciones que sean consideradas prácticas antisindicales que atenten contra la libertad sindical. De conformidad al Art. 289 del Código del trabajo.</w:t>
      </w:r>
    </w:p>
    <w:p w14:paraId="79B3FC40" w14:textId="179A9F5A" w:rsidR="00A313EE" w:rsidRPr="00327286" w:rsidRDefault="00A313EE">
      <w:pPr>
        <w:spacing w:after="0" w:line="240" w:lineRule="auto"/>
      </w:pPr>
      <w:r w:rsidRPr="00327286">
        <w:br w:type="page"/>
      </w:r>
    </w:p>
    <w:p w14:paraId="1E93909E" w14:textId="04C29D73" w:rsidR="001D69E6" w:rsidRPr="00327286" w:rsidRDefault="00392D9C" w:rsidP="00F67695">
      <w:pPr>
        <w:pStyle w:val="Ttulo2"/>
      </w:pPr>
      <w:bookmarkStart w:id="73" w:name="_Toc9896484"/>
      <w:bookmarkStart w:id="74" w:name="_Toc188579914"/>
      <w:r w:rsidRPr="00327286">
        <w:t xml:space="preserve">Capítulo </w:t>
      </w:r>
      <w:r w:rsidR="00A50E7D" w:rsidRPr="00327286">
        <w:t>X</w:t>
      </w:r>
      <w:r w:rsidR="006A1A52" w:rsidRPr="00327286">
        <w:t>I</w:t>
      </w:r>
      <w:r w:rsidR="00A50E7D" w:rsidRPr="00327286">
        <w:t>X</w:t>
      </w:r>
      <w:r w:rsidRPr="00327286">
        <w:t xml:space="preserve"> - La discriminación</w:t>
      </w:r>
      <w:bookmarkEnd w:id="73"/>
      <w:bookmarkEnd w:id="74"/>
      <w:r w:rsidRPr="00327286">
        <w:t xml:space="preserve"> </w:t>
      </w:r>
    </w:p>
    <w:p w14:paraId="45605E8A" w14:textId="5110D6C9" w:rsidR="001D69E6" w:rsidRPr="00327286" w:rsidRDefault="008323F2" w:rsidP="00A313EE">
      <w:pPr>
        <w:pStyle w:val="Articulo"/>
      </w:pPr>
      <w:r w:rsidRPr="00327286">
        <w:t>ARTICULO 8</w:t>
      </w:r>
      <w:r w:rsidR="00DD50BC" w:rsidRPr="00327286">
        <w:t>4</w:t>
      </w:r>
      <w:r w:rsidR="001D69E6" w:rsidRPr="00327286">
        <w:t>°</w:t>
      </w:r>
    </w:p>
    <w:p w14:paraId="1D17BC5C" w14:textId="77777777" w:rsidR="001D69E6" w:rsidRPr="00327286" w:rsidRDefault="001D69E6" w:rsidP="00A313EE">
      <w:r w:rsidRPr="00327286">
        <w:t>La Ley Nº 20.609 tiene por objetivo fundamental instaurar un mecanismo judicial que permita restablecer eficazmente el imperio del derecho toda vez que se cometa un acto de discriminación arbitraria.</w:t>
      </w:r>
    </w:p>
    <w:p w14:paraId="74FB0EA2" w14:textId="4845999B" w:rsidR="001D69E6" w:rsidRPr="00327286" w:rsidRDefault="001D69E6" w:rsidP="00A313EE">
      <w:pPr>
        <w:rPr>
          <w:b/>
          <w:sz w:val="28"/>
          <w:szCs w:val="28"/>
        </w:rPr>
      </w:pPr>
      <w:bookmarkStart w:id="75" w:name="_Toc9896485"/>
      <w:r w:rsidRPr="00327286">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rsidRPr="00327286">
        <w:t xml:space="preserve"> </w:t>
      </w:r>
      <w:r w:rsidRPr="00327286">
        <w:t>1º Ley Nº 20.609.</w:t>
      </w:r>
      <w:bookmarkEnd w:id="75"/>
    </w:p>
    <w:p w14:paraId="231C44E8" w14:textId="18C1883E" w:rsidR="001D69E6" w:rsidRPr="00327286" w:rsidRDefault="008323F2" w:rsidP="00A313EE">
      <w:pPr>
        <w:pStyle w:val="Articulo"/>
      </w:pPr>
      <w:r w:rsidRPr="00327286">
        <w:t>ARTICULO 8</w:t>
      </w:r>
      <w:r w:rsidR="00DD50BC" w:rsidRPr="00327286">
        <w:t>5</w:t>
      </w:r>
      <w:r w:rsidR="001D69E6" w:rsidRPr="00327286">
        <w:t>°</w:t>
      </w:r>
    </w:p>
    <w:p w14:paraId="0E8C392C" w14:textId="66670D35" w:rsidR="001D69E6" w:rsidRPr="00327286" w:rsidRDefault="001D69E6" w:rsidP="00A313EE">
      <w:r w:rsidRPr="00327286">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w:t>
      </w:r>
      <w:r w:rsidR="00561E1C" w:rsidRPr="00327286">
        <w:t>entidad</w:t>
      </w:r>
      <w:r w:rsidRPr="00327286">
        <w:t xml:space="preserve"> de género, el estado civil, la edad, la filiación, la apariencia personal y la enfermedad o discapacidad. De conformidad al Art. 2º Ley Nº 20.609.</w:t>
      </w:r>
    </w:p>
    <w:p w14:paraId="185BBAB0" w14:textId="021F1CE3" w:rsidR="001D69E6" w:rsidRPr="00327286" w:rsidRDefault="008323F2" w:rsidP="00A313EE">
      <w:pPr>
        <w:pStyle w:val="Articulo"/>
      </w:pPr>
      <w:r w:rsidRPr="00327286">
        <w:t>ARTICULO 8</w:t>
      </w:r>
      <w:r w:rsidR="00DD50BC" w:rsidRPr="00327286">
        <w:t>6</w:t>
      </w:r>
      <w:r w:rsidR="001D69E6" w:rsidRPr="00327286">
        <w:t>°</w:t>
      </w:r>
    </w:p>
    <w:p w14:paraId="1215AD22" w14:textId="3B80C1FF" w:rsidR="001D69E6" w:rsidRPr="00327286" w:rsidRDefault="001D69E6" w:rsidP="00A313EE">
      <w:r w:rsidRPr="00327286">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327286" w:rsidRDefault="001D69E6" w:rsidP="00A313EE">
      <w:pPr>
        <w:pStyle w:val="Articulo"/>
      </w:pPr>
      <w:bookmarkStart w:id="76" w:name="_Hlk169399435"/>
      <w:r w:rsidRPr="00327286">
        <w:t>ARTICULO 8</w:t>
      </w:r>
      <w:r w:rsidR="00DD50BC" w:rsidRPr="00327286">
        <w:t>7</w:t>
      </w:r>
      <w:r w:rsidRPr="00327286">
        <w:t>°</w:t>
      </w:r>
    </w:p>
    <w:p w14:paraId="3BE68B8E" w14:textId="61975998" w:rsidR="001D69E6" w:rsidRPr="00327286" w:rsidRDefault="00D331CB" w:rsidP="00A313EE">
      <w:r w:rsidRPr="00327286">
        <w:t xml:space="preserve">Toda persona trabajadora </w:t>
      </w:r>
      <w:r w:rsidR="001D69E6" w:rsidRPr="00327286">
        <w:t xml:space="preserve">que se sienta discriminada al interior de la </w:t>
      </w:r>
      <w:r w:rsidR="00561E1C" w:rsidRPr="00327286">
        <w:t>entidad</w:t>
      </w:r>
      <w:r w:rsidR="00A859D4" w:rsidRPr="00327286">
        <w:t xml:space="preserve"> empleadora</w:t>
      </w:r>
      <w:r w:rsidR="001D69E6" w:rsidRPr="00327286">
        <w:t xml:space="preserve"> por alguna circunstancia</w:t>
      </w:r>
      <w:bookmarkEnd w:id="76"/>
      <w:r w:rsidR="001D69E6" w:rsidRPr="00327286">
        <w:t xml:space="preserve">, ya sea por su jefatura directa, por cualquier </w:t>
      </w:r>
      <w:r w:rsidR="00CB75D3" w:rsidRPr="00327286">
        <w:t>otra persona trabajadora</w:t>
      </w:r>
      <w:r w:rsidR="001D69E6" w:rsidRPr="00327286">
        <w:t xml:space="preserve"> de la </w:t>
      </w:r>
      <w:r w:rsidR="00561E1C" w:rsidRPr="00327286">
        <w:t>entidad</w:t>
      </w:r>
      <w:r w:rsidR="00A859D4" w:rsidRPr="00327286">
        <w:t xml:space="preserve"> empleadora</w:t>
      </w:r>
      <w:r w:rsidR="001D69E6" w:rsidRPr="00327286">
        <w:t xml:space="preserve">, o por </w:t>
      </w:r>
      <w:r w:rsidR="00CB75D3" w:rsidRPr="00327286">
        <w:t>personas trabajadoras</w:t>
      </w:r>
      <w:r w:rsidR="001D69E6" w:rsidRPr="00327286">
        <w:t xml:space="preserve"> de </w:t>
      </w:r>
      <w:r w:rsidR="00561E1C" w:rsidRPr="00327286">
        <w:t>entidad</w:t>
      </w:r>
      <w:r w:rsidR="00CB75D3" w:rsidRPr="00327286">
        <w:t>es</w:t>
      </w:r>
      <w:r w:rsidR="00A859D4" w:rsidRPr="00327286">
        <w:t xml:space="preserve"> empleadora</w:t>
      </w:r>
      <w:r w:rsidR="001D69E6" w:rsidRPr="00327286">
        <w:t>s contratistas podrá reclamar ante su empleador, sin perjuicio de las acciones judiciales de no discriminación arbitraria, ante el juez de letras de su domicilio o ante el domicilio del responsable de dicha acción u omisión que importe discriminación arbitraria. De conformidad al Art. 3º Ley Nº 20.940.</w:t>
      </w:r>
    </w:p>
    <w:p w14:paraId="5A5A561A" w14:textId="12DD74D7" w:rsidR="00A14911" w:rsidRPr="00327286" w:rsidRDefault="00A14911">
      <w:r w:rsidRPr="00327286">
        <w:br w:type="page"/>
      </w:r>
    </w:p>
    <w:p w14:paraId="71BCFB8D" w14:textId="0509F0E5" w:rsidR="00E1633A" w:rsidRPr="00327286" w:rsidRDefault="00933434" w:rsidP="00BE200F">
      <w:pPr>
        <w:pStyle w:val="Ttulo2"/>
      </w:pPr>
      <w:bookmarkStart w:id="77" w:name="_Toc188579915"/>
      <w:r w:rsidRPr="00327286">
        <w:t xml:space="preserve">Capitulo </w:t>
      </w:r>
      <w:r w:rsidR="000F4926" w:rsidRPr="00327286">
        <w:t xml:space="preserve">XX: </w:t>
      </w:r>
      <w:r w:rsidR="00DB7C74" w:rsidRPr="00327286">
        <w:t>P</w:t>
      </w:r>
      <w:r w:rsidR="00702508" w:rsidRPr="00327286">
        <w:t>revención, investigación y sanción del acoso laboral,</w:t>
      </w:r>
      <w:r w:rsidR="001F238D" w:rsidRPr="00327286">
        <w:t xml:space="preserve"> </w:t>
      </w:r>
      <w:r w:rsidR="00702508" w:rsidRPr="00327286">
        <w:t>sexual o de violencia en el trabajo</w:t>
      </w:r>
      <w:bookmarkEnd w:id="77"/>
    </w:p>
    <w:p w14:paraId="0D8E9A26"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88°</w:t>
      </w:r>
    </w:p>
    <w:p w14:paraId="53BEEA2C" w14:textId="3BF04088" w:rsidR="00E7294B" w:rsidRDefault="006202AF" w:rsidP="006202AF">
      <w:pPr>
        <w:adjustRightInd w:val="0"/>
        <w:spacing w:before="40" w:after="40"/>
      </w:pPr>
      <w:r w:rsidRPr="00327286">
        <w:t xml:space="preserve">La </w:t>
      </w:r>
      <w:r w:rsidR="00561E1C" w:rsidRPr="00327286">
        <w:t>entidad</w:t>
      </w:r>
      <w:r w:rsidR="00A859D4" w:rsidRPr="00327286">
        <w:t xml:space="preserve"> empleadora</w:t>
      </w:r>
      <w:r w:rsidRPr="00327286">
        <w:t xml:space="preserve"> con el objeto de cuidar a las y </w:t>
      </w:r>
      <w:r w:rsidR="00A859D4" w:rsidRPr="00327286">
        <w:t>Las personas trabajadoras</w:t>
      </w:r>
      <w:r w:rsidRPr="00327286">
        <w:t xml:space="preserve"> y dar cumplimiento a la Ley N°21.643 la cual considera la prevención, investigación y sanción del acoso laboral, sexual o de violencia en el trabajo ha establecido dos documentos para la regulación de esta materia, ellos son, el </w:t>
      </w:r>
      <w:r w:rsidR="00E7294B" w:rsidRPr="00327286">
        <w:t>P</w:t>
      </w:r>
      <w:r w:rsidRPr="00327286">
        <w:t xml:space="preserve">rotocolo de prevención del acoso sexual, laboral y violencia en el trabajo y el </w:t>
      </w:r>
      <w:r w:rsidR="00E7294B" w:rsidRPr="00327286">
        <w:t>P</w:t>
      </w:r>
      <w:r w:rsidRPr="00327286">
        <w:t>rocedimiento de investigación y sanción del acoso sexual, laboral y violencia en el trabajo</w:t>
      </w:r>
      <w:r w:rsidRPr="00327286">
        <w:rPr>
          <w:smallCaps/>
        </w:rPr>
        <w:t xml:space="preserve">, </w:t>
      </w:r>
      <w:r w:rsidRPr="00327286">
        <w:t>ambos documentos se</w:t>
      </w:r>
      <w:r w:rsidR="00E7294B" w:rsidRPr="00327286">
        <w:t xml:space="preserve"> considerar como anexos de este reglamento.</w:t>
      </w:r>
    </w:p>
    <w:p w14:paraId="10F89227" w14:textId="77777777" w:rsidR="00D676AC" w:rsidRPr="00D676AC" w:rsidRDefault="00D676AC" w:rsidP="006202AF">
      <w:pPr>
        <w:adjustRightInd w:val="0"/>
        <w:spacing w:before="40" w:after="40"/>
      </w:pPr>
    </w:p>
    <w:p w14:paraId="011C37EC" w14:textId="27BE89F3"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89°</w:t>
      </w:r>
    </w:p>
    <w:p w14:paraId="329A1846" w14:textId="5E2A6AFB" w:rsidR="006202AF" w:rsidRPr="00327286" w:rsidRDefault="006202AF" w:rsidP="006202AF">
      <w:r w:rsidRPr="00327286">
        <w:t xml:space="preserve">La </w:t>
      </w:r>
      <w:r w:rsidR="00561E1C" w:rsidRPr="00327286">
        <w:t>entidad</w:t>
      </w:r>
      <w:r w:rsidR="00A859D4" w:rsidRPr="00327286">
        <w:t xml:space="preserve"> empleadora</w:t>
      </w:r>
      <w:r w:rsidRPr="00327286">
        <w:t xml:space="preserve">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90°</w:t>
      </w:r>
    </w:p>
    <w:p w14:paraId="505EA52B" w14:textId="39CE261D" w:rsidR="006202AF" w:rsidRPr="00327286" w:rsidRDefault="006202AF" w:rsidP="006202AF">
      <w:r w:rsidRPr="00327286">
        <w:t xml:space="preserve">Frente a las actualizaciones de los documentos, protocolo y procedimiento, será comunicados por los canales establecidos por la </w:t>
      </w:r>
      <w:r w:rsidR="00561E1C" w:rsidRPr="00327286">
        <w:t>entidad</w:t>
      </w:r>
      <w:r w:rsidR="00A859D4" w:rsidRPr="00327286">
        <w:t xml:space="preserve"> empleadora</w:t>
      </w:r>
      <w:r w:rsidRPr="00327286">
        <w:t xml:space="preserve"> a tod</w:t>
      </w:r>
      <w:r w:rsidR="00CA2EBB" w:rsidRPr="00327286">
        <w:t>as l</w:t>
      </w:r>
      <w:r w:rsidR="00A859D4" w:rsidRPr="00327286">
        <w:t>as personas trabajadoras</w:t>
      </w:r>
      <w:r w:rsidRPr="00327286">
        <w:t xml:space="preserve">. </w:t>
      </w:r>
    </w:p>
    <w:p w14:paraId="59F35569"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91°   </w:t>
      </w:r>
    </w:p>
    <w:p w14:paraId="67208179" w14:textId="2B0B97E5" w:rsidR="006202AF" w:rsidRPr="00327286" w:rsidRDefault="006202AF" w:rsidP="006202AF">
      <w:r w:rsidRPr="00327286">
        <w:t>La difusión de estos documentos se realizará por medio de acciones de difusión, a las</w:t>
      </w:r>
      <w:r w:rsidR="00A859D4" w:rsidRPr="00327286">
        <w:t xml:space="preserve"> personas trabajadoras</w:t>
      </w:r>
      <w:r w:rsidRPr="00327286">
        <w:t xml:space="preserve">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Capacitaciones presenciales y/o on line dirigidas al personal propio como terceros</w:t>
      </w:r>
    </w:p>
    <w:p w14:paraId="46AFED6D"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Entrega de documentos impresos, tales como, folletos, dípticos, trípticos.</w:t>
      </w:r>
    </w:p>
    <w:p w14:paraId="66344AE8"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Paneles informativos</w:t>
      </w:r>
    </w:p>
    <w:p w14:paraId="7F2A9E17"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 xml:space="preserve">Videos  </w:t>
      </w:r>
    </w:p>
    <w:p w14:paraId="20FFC335"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Mail</w:t>
      </w:r>
    </w:p>
    <w:p w14:paraId="0EF07CA2"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Entre otros</w:t>
      </w:r>
    </w:p>
    <w:p w14:paraId="3AEA050E" w14:textId="77777777" w:rsidR="006202AF" w:rsidRPr="00327286" w:rsidRDefault="006202AF" w:rsidP="006202AF">
      <w:pPr>
        <w:spacing w:after="0"/>
        <w:ind w:left="720"/>
        <w:contextualSpacing/>
        <w:rPr>
          <w:rFonts w:eastAsia="Aptos" w:cs="Arial"/>
          <w:kern w:val="2"/>
          <w:szCs w:val="24"/>
          <w14:ligatures w14:val="standardContextual"/>
        </w:rPr>
      </w:pPr>
    </w:p>
    <w:p w14:paraId="3ED0B863" w14:textId="77777777" w:rsidR="006202AF" w:rsidRPr="00327286" w:rsidRDefault="006202AF" w:rsidP="006202AF">
      <w:r w:rsidRPr="00327286">
        <w:t>Capa vez que se realice una acción de difusión quedará registrada como evidencia objetiva de la actividad.</w:t>
      </w:r>
    </w:p>
    <w:p w14:paraId="683E80AF"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40DBA7CB" w14:textId="65970E06"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Las acciones de difusión indicadas en</w:t>
      </w:r>
      <w:r w:rsidR="008D6C12" w:rsidRPr="00327286">
        <w:rPr>
          <w:rFonts w:cs="Arial"/>
          <w:color w:val="595054"/>
          <w:sz w:val="20"/>
        </w:rPr>
        <w:t xml:space="preserve"> el artículo 91</w:t>
      </w:r>
      <w:r w:rsidR="009D60A9" w:rsidRPr="00327286">
        <w:rPr>
          <w:rFonts w:cs="Arial"/>
          <w:color w:val="595054"/>
          <w:sz w:val="20"/>
        </w:rPr>
        <w:t xml:space="preserve"> de</w:t>
      </w:r>
      <w:r w:rsidRPr="00327286">
        <w:rPr>
          <w:rFonts w:cs="Arial"/>
          <w:color w:val="595054"/>
          <w:sz w:val="20"/>
        </w:rPr>
        <w:t xml:space="preserve"> este Reglamento son propuestas por Achs,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debe </w:t>
      </w:r>
      <w:r w:rsidR="001711C5" w:rsidRPr="00327286">
        <w:rPr>
          <w:rFonts w:cs="Arial"/>
          <w:color w:val="595054"/>
          <w:sz w:val="20"/>
        </w:rPr>
        <w:t xml:space="preserve">adecuarlas </w:t>
      </w:r>
      <w:r w:rsidR="004335B4" w:rsidRPr="00327286">
        <w:rPr>
          <w:rFonts w:cs="Arial"/>
          <w:color w:val="595054"/>
          <w:sz w:val="20"/>
        </w:rPr>
        <w:t>de acuerdo con</w:t>
      </w:r>
      <w:r w:rsidRPr="00327286">
        <w:rPr>
          <w:rFonts w:cs="Arial"/>
          <w:color w:val="595054"/>
          <w:sz w:val="20"/>
        </w:rPr>
        <w:t xml:space="preserve"> la forma propia de dar a conocer a las y </w:t>
      </w:r>
      <w:r w:rsidR="00A859D4" w:rsidRPr="00327286">
        <w:rPr>
          <w:rFonts w:cs="Arial"/>
          <w:color w:val="595054"/>
          <w:sz w:val="20"/>
        </w:rPr>
        <w:t>Las personas trabajadoras</w:t>
      </w:r>
      <w:r w:rsidRPr="00327286">
        <w:rPr>
          <w:rFonts w:cs="Arial"/>
          <w:color w:val="595054"/>
          <w:sz w:val="20"/>
        </w:rPr>
        <w:t xml:space="preserve"> un procedimiento, instructivo o protocolo. Considerar siempre como medio de difusión, la capacitación a tod</w:t>
      </w:r>
      <w:r w:rsidR="001967C9" w:rsidRPr="00327286">
        <w:rPr>
          <w:rFonts w:cs="Arial"/>
          <w:color w:val="595054"/>
          <w:sz w:val="20"/>
        </w:rPr>
        <w:t>a</w:t>
      </w:r>
      <w:r w:rsidRPr="00327286">
        <w:rPr>
          <w:rFonts w:cs="Arial"/>
          <w:color w:val="595054"/>
          <w:sz w:val="20"/>
        </w:rPr>
        <w:t xml:space="preserve">s </w:t>
      </w:r>
      <w:r w:rsidR="00A859D4" w:rsidRPr="00327286">
        <w:rPr>
          <w:rFonts w:cs="Arial"/>
          <w:color w:val="595054"/>
          <w:sz w:val="20"/>
        </w:rPr>
        <w:t>Las personas trabajadoras</w:t>
      </w:r>
      <w:r w:rsidRPr="00327286">
        <w:rPr>
          <w:rFonts w:cs="Arial"/>
          <w:color w:val="595054"/>
          <w:sz w:val="20"/>
        </w:rPr>
        <w:t xml:space="preserve"> y siempre dejar registro de ella para evidenciarlo frente a alguna fiscalización por parte de la autoridad.   </w:t>
      </w:r>
    </w:p>
    <w:p w14:paraId="45C0F801"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6F70F5D"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F1523D3" w14:textId="6C66EC72" w:rsidR="00A14911" w:rsidRPr="00327286" w:rsidRDefault="00A14911">
      <w:pPr>
        <w:rPr>
          <w:rFonts w:eastAsia="DINNextLTPro-Light" w:cs="Arial"/>
          <w:b/>
          <w:color w:val="13C045"/>
        </w:rPr>
      </w:pPr>
      <w:r w:rsidRPr="00327286">
        <w:rPr>
          <w:rFonts w:eastAsia="DINNextLTPro-Light" w:cs="Arial"/>
          <w:b/>
          <w:color w:val="13C045"/>
        </w:rPr>
        <w:br w:type="page"/>
      </w:r>
    </w:p>
    <w:p w14:paraId="090C229B"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92°   </w:t>
      </w:r>
    </w:p>
    <w:p w14:paraId="31985CB1" w14:textId="2A02AC19" w:rsidR="006202AF" w:rsidRPr="00327286" w:rsidRDefault="006202AF" w:rsidP="006202AF">
      <w:r w:rsidRPr="00327286">
        <w:t xml:space="preserve">También se entregará capacitación a las </w:t>
      </w:r>
      <w:r w:rsidR="008C276E" w:rsidRPr="00327286">
        <w:t>personas trabajadoras</w:t>
      </w:r>
      <w:r w:rsidRPr="00327286">
        <w:t xml:space="preserve">, </w:t>
      </w:r>
      <w:proofErr w:type="gramStart"/>
      <w:r w:rsidRPr="00327286">
        <w:t>en relación a</w:t>
      </w:r>
      <w:proofErr w:type="gramEnd"/>
      <w:r w:rsidRPr="00327286">
        <w:t xml:space="preserve">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93°   </w:t>
      </w:r>
    </w:p>
    <w:p w14:paraId="5E18B62F" w14:textId="77A110D5" w:rsidR="006202AF" w:rsidRPr="00327286" w:rsidRDefault="00110A69" w:rsidP="006202AF">
      <w:r w:rsidRPr="00327286">
        <w:t>Toda persona trabajadora</w:t>
      </w:r>
      <w:r w:rsidR="006202AF" w:rsidRPr="00327286">
        <w:t xml:space="preserve"> nuev</w:t>
      </w:r>
      <w:r w:rsidRPr="00327286">
        <w:t xml:space="preserve">a </w:t>
      </w:r>
      <w:r w:rsidR="006202AF" w:rsidRPr="00327286">
        <w:t>que se contrate se le pondrá en conocimiento de ambos documentos, protocolo de prevención y procedimiento de investigación y sanción al momento de la suscripción del contrato de trabajo.</w:t>
      </w:r>
    </w:p>
    <w:p w14:paraId="75121318"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94°   </w:t>
      </w:r>
    </w:p>
    <w:p w14:paraId="517380BF" w14:textId="4DB803F1" w:rsidR="006202AF" w:rsidRPr="00327286" w:rsidRDefault="006202AF" w:rsidP="006202AF">
      <w:r w:rsidRPr="00327286">
        <w:t xml:space="preserve">Las capacitaciones que se realizan en relación a este </w:t>
      </w:r>
      <w:proofErr w:type="gramStart"/>
      <w:r w:rsidRPr="00327286">
        <w:t>tema,</w:t>
      </w:r>
      <w:proofErr w:type="gramEnd"/>
      <w:r w:rsidRPr="00327286">
        <w:t xml:space="preserve"> considerarán el proceso de denuncia, investigación y sanción vigente en la </w:t>
      </w:r>
      <w:r w:rsidR="00561E1C" w:rsidRPr="00327286">
        <w:t>entidad</w:t>
      </w:r>
      <w:r w:rsidR="00A859D4" w:rsidRPr="00327286">
        <w:t xml:space="preserve"> empleadora</w:t>
      </w:r>
      <w:r w:rsidRPr="00327286">
        <w:t>, poniendo énfasis en que la información que se entregará para reportar un caso evite las denuncias inconsistentes (incoherentes o incompletas).</w:t>
      </w:r>
    </w:p>
    <w:p w14:paraId="571EF122"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95°   </w:t>
      </w:r>
    </w:p>
    <w:p w14:paraId="591585B5" w14:textId="5F1B2EA9" w:rsidR="006202AF" w:rsidRPr="00327286" w:rsidRDefault="006202AF" w:rsidP="006202AF">
      <w:r w:rsidRPr="00327286">
        <w:t xml:space="preserve">En caso de presentarse un reporte por parte de las y </w:t>
      </w:r>
      <w:r w:rsidR="00A859D4" w:rsidRPr="00327286">
        <w:t>Las personas trabajadoras</w:t>
      </w:r>
      <w:r w:rsidRPr="00327286">
        <w:t xml:space="preserve"> sobre acoso laboral, sexual o de violencia en el trabajo la </w:t>
      </w:r>
      <w:r w:rsidR="00561E1C" w:rsidRPr="00327286">
        <w:t>entidad</w:t>
      </w:r>
      <w:r w:rsidR="00A859D4" w:rsidRPr="00327286">
        <w:t xml:space="preserve"> empleadora</w:t>
      </w:r>
      <w:r w:rsidRPr="00327286">
        <w:t xml:space="preserve">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w:t>
      </w:r>
      <w:r w:rsidR="00DC31DD" w:rsidRPr="00327286">
        <w:t>“</w:t>
      </w:r>
      <w:r w:rsidRPr="00327286">
        <w:t>Reglamento dictado por el Ministerio del Trabajo y Previsión Social para el efecto.”</w:t>
      </w:r>
    </w:p>
    <w:p w14:paraId="231E776D" w14:textId="77777777" w:rsidR="00F44EFD" w:rsidRPr="00327286" w:rsidRDefault="00F44EFD" w:rsidP="006202AF"/>
    <w:p w14:paraId="29B76139"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78" w:name="_Hlk185211817"/>
    </w:p>
    <w:p w14:paraId="7B1993D5" w14:textId="2C5EDDC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Considerar</w:t>
      </w:r>
      <w:proofErr w:type="gramEnd"/>
      <w:r w:rsidRPr="00327286">
        <w:rPr>
          <w:rFonts w:cs="Arial"/>
          <w:color w:val="595054"/>
          <w:sz w:val="20"/>
        </w:rPr>
        <w:t xml:space="preserve"> que</w:t>
      </w:r>
      <w:r w:rsidR="00C008E0" w:rsidRPr="00327286">
        <w:rPr>
          <w:rFonts w:cs="Arial"/>
          <w:color w:val="595054"/>
          <w:sz w:val="20"/>
        </w:rPr>
        <w:t xml:space="preserve"> el procedimiento de investigación y sanción</w:t>
      </w:r>
      <w:r w:rsidR="00EA36DB" w:rsidRPr="00327286">
        <w:rPr>
          <w:rFonts w:cs="Arial"/>
          <w:color w:val="595054"/>
          <w:sz w:val="20"/>
        </w:rPr>
        <w:t xml:space="preserve"> debe considerar </w:t>
      </w:r>
      <w:r w:rsidRPr="00327286">
        <w:rPr>
          <w:rFonts w:cs="Arial"/>
          <w:color w:val="595054"/>
          <w:sz w:val="20"/>
        </w:rPr>
        <w:t xml:space="preserve">las directrices del Reglamento que </w:t>
      </w:r>
      <w:r w:rsidR="000E0F8B" w:rsidRPr="00327286">
        <w:rPr>
          <w:rFonts w:cs="Arial"/>
          <w:color w:val="595054"/>
          <w:sz w:val="20"/>
        </w:rPr>
        <w:t>emitió</w:t>
      </w:r>
      <w:r w:rsidRPr="00327286">
        <w:rPr>
          <w:rFonts w:cs="Arial"/>
          <w:color w:val="595054"/>
          <w:sz w:val="20"/>
        </w:rPr>
        <w:t xml:space="preserve"> el Ministerio del Trabajo y Previsión Social frente a esta materia</w:t>
      </w:r>
      <w:r w:rsidR="00EA36DB" w:rsidRPr="00327286">
        <w:rPr>
          <w:rFonts w:cs="Arial"/>
          <w:color w:val="595054"/>
          <w:sz w:val="20"/>
        </w:rPr>
        <w:t xml:space="preserve">, este </w:t>
      </w:r>
      <w:r w:rsidR="000E0F8B" w:rsidRPr="00327286">
        <w:rPr>
          <w:rFonts w:cs="Arial"/>
          <w:color w:val="595054"/>
          <w:sz w:val="20"/>
        </w:rPr>
        <w:t xml:space="preserve">Procedimiento de investigación debe adjuntarse </w:t>
      </w:r>
      <w:r w:rsidR="00050308" w:rsidRPr="00327286">
        <w:rPr>
          <w:rFonts w:cs="Arial"/>
          <w:color w:val="595054"/>
          <w:sz w:val="20"/>
        </w:rPr>
        <w:t>como anexo al Reglamento interno.</w:t>
      </w:r>
    </w:p>
    <w:p w14:paraId="1F494133"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bookmarkEnd w:id="78"/>
    <w:p w14:paraId="58570DE1"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EBC4E1A" w14:textId="77777777" w:rsidR="006202AF" w:rsidRPr="00327286" w:rsidRDefault="006202AF" w:rsidP="006202AF">
      <w:pPr>
        <w:adjustRightInd w:val="0"/>
        <w:spacing w:before="40" w:after="40"/>
        <w:rPr>
          <w:rFonts w:eastAsia="DINNextLTPro-Light" w:cs="Arial"/>
          <w:b/>
          <w:color w:val="13C045"/>
        </w:rPr>
      </w:pPr>
      <w:bookmarkStart w:id="79" w:name="_Hlk169534237"/>
      <w:r w:rsidRPr="00327286">
        <w:rPr>
          <w:rFonts w:eastAsia="DINNextLTPro-Light" w:cs="Arial"/>
          <w:b/>
          <w:color w:val="13C045"/>
        </w:rPr>
        <w:t>ARTICULO 96°</w:t>
      </w:r>
    </w:p>
    <w:p w14:paraId="390CFB5C" w14:textId="0E24348A" w:rsidR="006202AF" w:rsidRPr="00327286" w:rsidRDefault="006202AF" w:rsidP="006202AF">
      <w:r w:rsidRPr="00327286">
        <w:t xml:space="preserve">Frente al acoso laboral, sexual y violencia en el trabajo, las y </w:t>
      </w:r>
      <w:r w:rsidR="00050308" w:rsidRPr="00327286">
        <w:t>l</w:t>
      </w:r>
      <w:r w:rsidR="00A859D4" w:rsidRPr="00327286">
        <w:t>as personas trabajadoras</w:t>
      </w:r>
      <w:r w:rsidRPr="00327286">
        <w:t xml:space="preserve"> se deberán tratar a todos con respeto y no </w:t>
      </w:r>
      <w:bookmarkEnd w:id="79"/>
      <w:r w:rsidRPr="00327286">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97°</w:t>
      </w:r>
    </w:p>
    <w:p w14:paraId="0D1D0A06" w14:textId="06F04D25" w:rsidR="006202AF" w:rsidRPr="00327286" w:rsidRDefault="006202AF" w:rsidP="006202AF">
      <w:r w:rsidRPr="00327286">
        <w:t xml:space="preserve">El trabajador que reporte un caso de acoso laboral, sexual o de violencia en el trabajo con la intensión de perjudicar a un compañero de trabajo presentando hechos falsos o maliciosos será sancionado </w:t>
      </w:r>
      <w:proofErr w:type="gramStart"/>
      <w:r w:rsidRPr="00327286">
        <w:t xml:space="preserve">de acuerdo </w:t>
      </w:r>
      <w:r w:rsidR="00082C0A" w:rsidRPr="00327286">
        <w:t>a</w:t>
      </w:r>
      <w:proofErr w:type="gramEnd"/>
      <w:r w:rsidR="00082C0A" w:rsidRPr="00327286">
        <w:t xml:space="preserve"> las sanciones establecidas en este reglamento</w:t>
      </w:r>
      <w:r w:rsidRPr="00327286">
        <w:t>.</w:t>
      </w:r>
    </w:p>
    <w:p w14:paraId="0E30042E" w14:textId="77777777" w:rsidR="00050308" w:rsidRPr="00327286" w:rsidRDefault="00050308" w:rsidP="006202AF"/>
    <w:p w14:paraId="2E1647DF"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98°   </w:t>
      </w:r>
    </w:p>
    <w:p w14:paraId="27CFF8A0" w14:textId="33735503" w:rsidR="006202AF" w:rsidRPr="00327286" w:rsidRDefault="006202AF" w:rsidP="006202AF">
      <w:r w:rsidRPr="00327286">
        <w:t xml:space="preserve">La </w:t>
      </w:r>
      <w:r w:rsidR="00561E1C" w:rsidRPr="00327286">
        <w:t>entidad</w:t>
      </w:r>
      <w:r w:rsidR="00A859D4" w:rsidRPr="00327286">
        <w:t xml:space="preserve"> empleadora</w:t>
      </w:r>
      <w:r w:rsidRPr="00327286">
        <w:t xml:space="preserve">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99°</w:t>
      </w:r>
    </w:p>
    <w:p w14:paraId="4046B6EF" w14:textId="6B6F81F2" w:rsidR="006202AF" w:rsidRPr="00327286" w:rsidRDefault="006202AF" w:rsidP="006202AF">
      <w:r w:rsidRPr="00327286">
        <w:t xml:space="preserve">Cuando exista incumplimiento por parte de las y </w:t>
      </w:r>
      <w:r w:rsidR="00A859D4" w:rsidRPr="00327286">
        <w:t>Las personas trabajadoras</w:t>
      </w:r>
      <w:r w:rsidRPr="00327286">
        <w:t xml:space="preserve"> de estos documentos las sanciones irán en regla </w:t>
      </w:r>
      <w:proofErr w:type="gramStart"/>
      <w:r w:rsidRPr="00327286">
        <w:t>de acuerdo a</w:t>
      </w:r>
      <w:proofErr w:type="gramEnd"/>
      <w:r w:rsidRPr="00327286">
        <w:t xml:space="preserve"> lo indicado </w:t>
      </w:r>
      <w:r w:rsidR="0056391C" w:rsidRPr="00327286">
        <w:t>a las sanciones</w:t>
      </w:r>
      <w:r w:rsidRPr="00327286">
        <w:t xml:space="preserve"> de este reglamento.</w:t>
      </w:r>
    </w:p>
    <w:p w14:paraId="1684A73F" w14:textId="77777777" w:rsidR="001D69E6" w:rsidRPr="00327286" w:rsidRDefault="001D69E6" w:rsidP="00A313EE">
      <w:pPr>
        <w:rPr>
          <w:rFonts w:ascii="Estandar" w:eastAsia="DINNextLTPro-Light" w:hAnsi="Estandar" w:cs="Arial"/>
          <w:color w:val="58595B"/>
        </w:rPr>
      </w:pPr>
      <w:r w:rsidRPr="00327286">
        <w:rPr>
          <w:rFonts w:ascii="Estandar" w:eastAsia="DINNextLTPro-Light" w:hAnsi="Estandar" w:cs="Arial"/>
          <w:color w:val="58595B"/>
        </w:rPr>
        <w:br w:type="page"/>
      </w:r>
    </w:p>
    <w:p w14:paraId="7A10DB7F" w14:textId="68A210B1" w:rsidR="001D69E6" w:rsidRPr="00327286" w:rsidRDefault="001D69E6" w:rsidP="001072D4">
      <w:pPr>
        <w:pStyle w:val="Ttulo1"/>
      </w:pPr>
      <w:bookmarkStart w:id="80" w:name="_Toc9896486"/>
      <w:bookmarkStart w:id="81" w:name="_Toc188579916"/>
      <w:r w:rsidRPr="00327286">
        <w:t xml:space="preserve">TÍTULO 2: </w:t>
      </w:r>
      <w:r w:rsidR="00A016E6" w:rsidRPr="00327286">
        <w:t xml:space="preserve">REGLAMENTO INTERNO DE </w:t>
      </w:r>
      <w:r w:rsidRPr="00327286">
        <w:t>HIGIENE Y SEGURIDAD</w:t>
      </w:r>
      <w:bookmarkEnd w:id="80"/>
      <w:bookmarkEnd w:id="81"/>
    </w:p>
    <w:p w14:paraId="73C19F81" w14:textId="77777777" w:rsidR="001D69E6" w:rsidRPr="00327286" w:rsidRDefault="001D69E6" w:rsidP="00A313EE">
      <w:pPr>
        <w:pStyle w:val="Sinespaciado"/>
        <w:rPr>
          <w:sz w:val="10"/>
          <w:szCs w:val="10"/>
          <w:lang w:val="es-CL"/>
        </w:rPr>
      </w:pPr>
    </w:p>
    <w:p w14:paraId="6611082E" w14:textId="77777777" w:rsidR="001D69E6" w:rsidRPr="00327286" w:rsidRDefault="001D69E6" w:rsidP="00810CEE">
      <w:pPr>
        <w:spacing w:after="120"/>
        <w:rPr>
          <w:b/>
        </w:rPr>
      </w:pPr>
      <w:bookmarkStart w:id="82" w:name="_Toc9896487"/>
      <w:r w:rsidRPr="00327286">
        <w:rPr>
          <w:b/>
        </w:rPr>
        <w:t>PREÁMBULO</w:t>
      </w:r>
      <w:bookmarkEnd w:id="82"/>
    </w:p>
    <w:p w14:paraId="0466FAD7" w14:textId="77777777" w:rsidR="001D69E6" w:rsidRPr="00327286" w:rsidRDefault="001D69E6" w:rsidP="00136E49">
      <w:r w:rsidRPr="00327286">
        <w:t>El presente Reglamento Interno de Higiene y Seguridad se dicta en cumplimiento a lo dispuesto por:</w:t>
      </w:r>
    </w:p>
    <w:p w14:paraId="275B27F3" w14:textId="2C7CCACF" w:rsidR="001D69E6" w:rsidRPr="00327286" w:rsidRDefault="001D69E6" w:rsidP="00136E49">
      <w:r w:rsidRPr="00327286">
        <w:t xml:space="preserve">Art. 67° de la Ley Nº 16.744, Sobre Seguro Obligatorio Contra Riesgos de Accidentes del Trabajo y Enfermedades Profesionales "Las </w:t>
      </w:r>
      <w:r w:rsidR="00561E1C" w:rsidRPr="00327286">
        <w:t>entidad</w:t>
      </w:r>
      <w:r w:rsidR="008022FF" w:rsidRPr="00327286">
        <w:t>es</w:t>
      </w:r>
      <w:r w:rsidR="00A859D4" w:rsidRPr="00327286">
        <w:t xml:space="preserve"> empleadora</w:t>
      </w:r>
      <w:r w:rsidRPr="00327286">
        <w:t xml:space="preserve">s estarán obligadas a mantener al día </w:t>
      </w:r>
      <w:r w:rsidR="002C2A68" w:rsidRPr="00327286">
        <w:t>el</w:t>
      </w:r>
      <w:r w:rsidRPr="00327286">
        <w:t xml:space="preserve"> Reglamentos Interno de Higiene y Seguridad en el trabajo y </w:t>
      </w:r>
      <w:r w:rsidR="008022FF" w:rsidRPr="00327286">
        <w:t>l</w:t>
      </w:r>
      <w:r w:rsidR="00A859D4" w:rsidRPr="00327286">
        <w:t>as personas trabajadoras</w:t>
      </w:r>
      <w:r w:rsidRPr="00327286">
        <w:t xml:space="preserve"> a cumplir con las exigencias que dicho Reglamento les impongan. </w:t>
      </w:r>
      <w:r w:rsidR="002C2A68" w:rsidRPr="00327286">
        <w:t>El</w:t>
      </w:r>
      <w:r w:rsidRPr="00327286">
        <w:t xml:space="preserve"> Reglamento deberá consultar la aplicación de multas a </w:t>
      </w:r>
      <w:r w:rsidR="002C2A68" w:rsidRPr="00327286">
        <w:t>l</w:t>
      </w:r>
      <w:r w:rsidR="00A859D4" w:rsidRPr="00327286">
        <w:t>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5B7ADC61" w14:textId="525E8C11"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83" w:name="_Hlk185213661"/>
      <w:r w:rsidRPr="00327286">
        <w:rPr>
          <w:rFonts w:cs="Arial"/>
          <w:color w:val="595054"/>
          <w:sz w:val="20"/>
        </w:rPr>
        <w:t>DS N° 44 que entra en vigencia el 1 de Febrero 2025</w:t>
      </w:r>
      <w:r w:rsidR="003800D8" w:rsidRPr="00327286">
        <w:rPr>
          <w:rFonts w:cs="Arial"/>
          <w:color w:val="595054"/>
          <w:sz w:val="20"/>
        </w:rPr>
        <w:t xml:space="preserve"> </w:t>
      </w:r>
      <w:r w:rsidR="00BA6126" w:rsidRPr="00327286">
        <w:rPr>
          <w:rFonts w:cs="Arial"/>
          <w:color w:val="595054"/>
          <w:sz w:val="20"/>
        </w:rPr>
        <w:t xml:space="preserve">establece la derogación del DS N°40 por lo tanto el </w:t>
      </w:r>
      <w:r w:rsidR="00A40723" w:rsidRPr="00327286">
        <w:rPr>
          <w:rFonts w:cs="Arial"/>
          <w:color w:val="595054"/>
          <w:sz w:val="20"/>
        </w:rPr>
        <w:t>segundo</w:t>
      </w:r>
      <w:r w:rsidR="00BA6126" w:rsidRPr="00327286">
        <w:rPr>
          <w:rFonts w:cs="Arial"/>
          <w:color w:val="595054"/>
          <w:sz w:val="20"/>
        </w:rPr>
        <w:t xml:space="preserve"> párrafo debe ser </w:t>
      </w:r>
      <w:r w:rsidR="00A40723" w:rsidRPr="00327286">
        <w:rPr>
          <w:rFonts w:cs="Arial"/>
          <w:color w:val="595054"/>
          <w:sz w:val="20"/>
        </w:rPr>
        <w:t xml:space="preserve">incorporado </w:t>
      </w:r>
      <w:proofErr w:type="gramStart"/>
      <w:r w:rsidR="00A40723" w:rsidRPr="00327286">
        <w:rPr>
          <w:rFonts w:cs="Arial"/>
          <w:color w:val="595054"/>
          <w:sz w:val="20"/>
        </w:rPr>
        <w:t xml:space="preserve">según </w:t>
      </w:r>
      <w:r w:rsidR="00BA6126" w:rsidRPr="00327286">
        <w:rPr>
          <w:rFonts w:cs="Arial"/>
          <w:color w:val="595054"/>
          <w:sz w:val="20"/>
        </w:rPr>
        <w:t xml:space="preserve"> el</w:t>
      </w:r>
      <w:proofErr w:type="gramEnd"/>
      <w:r w:rsidR="00BA6126" w:rsidRPr="00327286">
        <w:rPr>
          <w:rFonts w:cs="Arial"/>
          <w:color w:val="595054"/>
          <w:sz w:val="20"/>
        </w:rPr>
        <w:t xml:space="preserve"> art 154 del código del trabajo:</w:t>
      </w:r>
    </w:p>
    <w:p w14:paraId="6057CB94" w14:textId="3E609991" w:rsidR="006E6516" w:rsidRPr="00327286" w:rsidRDefault="00D0272C" w:rsidP="006E651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w:t>
      </w:r>
      <w:r w:rsidR="006E6516" w:rsidRPr="00327286">
        <w:rPr>
          <w:rFonts w:cs="Arial"/>
          <w:color w:val="595054"/>
          <w:sz w:val="20"/>
        </w:rPr>
        <w:t xml:space="preserve">El reglamento interno </w:t>
      </w:r>
      <w:r w:rsidR="004640E0" w:rsidRPr="00327286">
        <w:rPr>
          <w:rFonts w:cs="Arial"/>
          <w:color w:val="595054"/>
          <w:sz w:val="20"/>
        </w:rPr>
        <w:t>contiene</w:t>
      </w:r>
      <w:r w:rsidR="006E6516" w:rsidRPr="00327286">
        <w:rPr>
          <w:rFonts w:cs="Arial"/>
          <w:color w:val="595054"/>
          <w:sz w:val="20"/>
        </w:rPr>
        <w:t>, según art 154 del código del trabajo, las siguientes disposiciones:</w:t>
      </w:r>
    </w:p>
    <w:p w14:paraId="561E7AF2" w14:textId="683385F2" w:rsidR="00BA6126" w:rsidRPr="00327286" w:rsidRDefault="006E6516"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 las horas en que empieza </w:t>
      </w:r>
      <w:bookmarkEnd w:id="83"/>
      <w:r w:rsidRPr="00327286">
        <w:rPr>
          <w:rFonts w:cs="Arial"/>
          <w:color w:val="595054"/>
          <w:sz w:val="20"/>
        </w:rPr>
        <w:t xml:space="preserve">y termina el trabajo y las de cada turno, si aquél se efectúa por </w:t>
      </w:r>
      <w:proofErr w:type="gramStart"/>
      <w:r w:rsidRPr="00327286">
        <w:rPr>
          <w:rFonts w:cs="Arial"/>
          <w:color w:val="595054"/>
          <w:sz w:val="20"/>
        </w:rPr>
        <w:t>equipos;</w:t>
      </w:r>
      <w:r w:rsidR="004640E0" w:rsidRPr="00327286">
        <w:rPr>
          <w:rFonts w:cs="Arial"/>
          <w:color w:val="595054"/>
          <w:sz w:val="20"/>
        </w:rPr>
        <w:t xml:space="preserve">  </w:t>
      </w:r>
      <w:bookmarkStart w:id="84" w:name="_Hlk185821080"/>
      <w:r w:rsidR="004640E0" w:rsidRPr="00327286">
        <w:rPr>
          <w:rFonts w:cs="Arial"/>
          <w:b/>
          <w:bCs/>
          <w:color w:val="595054"/>
          <w:sz w:val="20"/>
        </w:rPr>
        <w:t>(</w:t>
      </w:r>
      <w:proofErr w:type="gramEnd"/>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bookmarkEnd w:id="84"/>
    <w:p w14:paraId="6DB4D4D9" w14:textId="128AC3D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2.- los descansos;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0E39C68" w14:textId="50D152F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3.- los diversos tipos de remuneraciones;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72C45EF" w14:textId="3D56C756" w:rsidR="00193385" w:rsidRPr="00327286" w:rsidRDefault="00193385"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el lugar, día y hora de pago;</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704DF543" w14:textId="79371748"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5.- las obligaciones y prohibiciones a que estén sujetos </w:t>
      </w:r>
      <w:r w:rsidR="00A859D4" w:rsidRPr="00327286">
        <w:rPr>
          <w:rFonts w:cs="Arial"/>
          <w:color w:val="595054"/>
          <w:sz w:val="20"/>
        </w:rPr>
        <w:t>Las personas trabajadoras</w:t>
      </w:r>
      <w:r w:rsidRPr="00327286">
        <w:rPr>
          <w:rFonts w:cs="Arial"/>
          <w:color w:val="595054"/>
          <w:sz w:val="20"/>
        </w:rPr>
        <w:t>;</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3790283C" w14:textId="775ADE82" w:rsidR="00202A34" w:rsidRPr="00327286" w:rsidRDefault="00193385" w:rsidP="00202A34">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6.- la designación de los cargos ejecutivos o dependientes del establecimiento ante quienes </w:t>
      </w:r>
      <w:r w:rsidR="00A859D4" w:rsidRPr="00327286">
        <w:rPr>
          <w:rFonts w:cs="Arial"/>
          <w:color w:val="595054"/>
          <w:sz w:val="20"/>
        </w:rPr>
        <w:t>Las personas trabajadoras</w:t>
      </w:r>
      <w:r w:rsidRPr="00327286">
        <w:rPr>
          <w:rFonts w:cs="Arial"/>
          <w:color w:val="595054"/>
          <w:sz w:val="20"/>
        </w:rPr>
        <w:t xml:space="preserve"> deban plantear sus peticiones, reclamos, consultas y sugerencias, y en el caso de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s</w:t>
      </w:r>
      <w:r w:rsidR="00D0272C" w:rsidRPr="00327286">
        <w:rPr>
          <w:rFonts w:cs="Arial"/>
          <w:color w:val="595054"/>
          <w:sz w:val="20"/>
        </w:rPr>
        <w:t xml:space="preserve"> </w:t>
      </w:r>
      <w:r w:rsidRPr="00327286">
        <w:rPr>
          <w:rFonts w:cs="Arial"/>
          <w:color w:val="595054"/>
          <w:sz w:val="20"/>
        </w:rPr>
        <w:t xml:space="preserve">de doscientos trabajadores o más, un registro que consigne los diversos cargos o funciones en la </w:t>
      </w:r>
      <w:r w:rsidR="00561E1C" w:rsidRPr="00327286">
        <w:rPr>
          <w:rFonts w:cs="Arial"/>
          <w:color w:val="595054"/>
          <w:sz w:val="20"/>
        </w:rPr>
        <w:t>entidad</w:t>
      </w:r>
      <w:r w:rsidR="00A859D4" w:rsidRPr="00327286">
        <w:rPr>
          <w:rFonts w:cs="Arial"/>
          <w:color w:val="595054"/>
          <w:sz w:val="20"/>
        </w:rPr>
        <w:t xml:space="preserve"> empleadora</w:t>
      </w:r>
      <w:r w:rsidR="00D0272C" w:rsidRPr="00327286">
        <w:rPr>
          <w:rFonts w:cs="Arial"/>
          <w:color w:val="595054"/>
          <w:sz w:val="20"/>
        </w:rPr>
        <w:t xml:space="preserve"> </w:t>
      </w:r>
      <w:r w:rsidRPr="00327286">
        <w:rPr>
          <w:rFonts w:cs="Arial"/>
          <w:color w:val="595054"/>
          <w:sz w:val="20"/>
        </w:rPr>
        <w:t>y sus características técnicas esenciales;</w:t>
      </w:r>
      <w:r w:rsidR="00202A34" w:rsidRPr="00327286">
        <w:rPr>
          <w:rFonts w:cs="Arial"/>
          <w:color w:val="595054"/>
          <w:sz w:val="20"/>
        </w:rPr>
        <w:t xml:space="preserve"> </w:t>
      </w:r>
      <w:r w:rsidR="00202A34" w:rsidRPr="00327286">
        <w:rPr>
          <w:rFonts w:cs="Arial"/>
          <w:b/>
          <w:bCs/>
          <w:color w:val="595054"/>
          <w:sz w:val="20"/>
        </w:rPr>
        <w:t xml:space="preserve">(se debe considerar la realidad de la </w:t>
      </w:r>
      <w:r w:rsidR="00561E1C" w:rsidRPr="00327286">
        <w:rPr>
          <w:rFonts w:cs="Arial"/>
          <w:b/>
          <w:bCs/>
          <w:color w:val="595054"/>
          <w:sz w:val="20"/>
        </w:rPr>
        <w:t>entidad</w:t>
      </w:r>
      <w:r w:rsidR="00202A34" w:rsidRPr="00327286">
        <w:rPr>
          <w:rFonts w:cs="Arial"/>
          <w:b/>
          <w:bCs/>
          <w:color w:val="595054"/>
          <w:sz w:val="20"/>
        </w:rPr>
        <w:t xml:space="preserve"> empleadora y si es que aplica el último punto de este párrafo)</w:t>
      </w:r>
    </w:p>
    <w:p w14:paraId="107FD745" w14:textId="588DEAF7"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7.- las normas especiales que correspondan a las diversas clases de faenas o actividades, de</w:t>
      </w:r>
      <w:r w:rsidR="00164D33" w:rsidRPr="00327286">
        <w:rPr>
          <w:rFonts w:cs="Arial"/>
          <w:color w:val="595054"/>
          <w:sz w:val="20"/>
        </w:rPr>
        <w:t xml:space="preserve"> </w:t>
      </w:r>
      <w:r w:rsidRPr="00327286">
        <w:rPr>
          <w:rFonts w:cs="Arial"/>
          <w:color w:val="595054"/>
          <w:sz w:val="20"/>
        </w:rPr>
        <w:t xml:space="preserve">acuerdo con la edad, sexo, género o ubicación geográfica de </w:t>
      </w:r>
      <w:r w:rsidR="00A859D4" w:rsidRPr="00327286">
        <w:rPr>
          <w:rFonts w:cs="Arial"/>
          <w:color w:val="595054"/>
          <w:sz w:val="20"/>
        </w:rPr>
        <w:t>Las personas trabajadoras</w:t>
      </w:r>
      <w:r w:rsidRPr="00327286">
        <w:rPr>
          <w:rFonts w:cs="Arial"/>
          <w:color w:val="595054"/>
          <w:sz w:val="20"/>
        </w:rPr>
        <w:t xml:space="preserve"> y trabajadoras; y las</w:t>
      </w:r>
      <w:r w:rsidR="00164D33" w:rsidRPr="00327286">
        <w:rPr>
          <w:rFonts w:cs="Arial"/>
          <w:color w:val="595054"/>
          <w:sz w:val="20"/>
        </w:rPr>
        <w:t xml:space="preserve"> </w:t>
      </w:r>
      <w:r w:rsidRPr="00327286">
        <w:rPr>
          <w:rFonts w:cs="Arial"/>
          <w:color w:val="595054"/>
          <w:sz w:val="20"/>
        </w:rPr>
        <w:t>medidas de accesibilidad, realización de ajustes necesarios y prevención de conductas de acoso hacia</w:t>
      </w:r>
      <w:r w:rsidR="00164D33" w:rsidRPr="00327286">
        <w:rPr>
          <w:rFonts w:cs="Arial"/>
          <w:color w:val="595054"/>
          <w:sz w:val="20"/>
        </w:rPr>
        <w:t xml:space="preserve"> </w:t>
      </w:r>
      <w:r w:rsidR="00A859D4" w:rsidRPr="00327286">
        <w:rPr>
          <w:rFonts w:cs="Arial"/>
          <w:color w:val="595054"/>
          <w:sz w:val="20"/>
        </w:rPr>
        <w:t>Las personas trabajadoras</w:t>
      </w:r>
      <w:r w:rsidRPr="00327286">
        <w:rPr>
          <w:rFonts w:cs="Arial"/>
          <w:color w:val="595054"/>
          <w:sz w:val="20"/>
        </w:rPr>
        <w:t xml:space="preserve"> o trabajadoras con discapacidad y/o asignatarios de una pensión de </w:t>
      </w:r>
      <w:proofErr w:type="gramStart"/>
      <w:r w:rsidR="0059777D" w:rsidRPr="00327286">
        <w:rPr>
          <w:rFonts w:cs="Arial"/>
          <w:color w:val="595054"/>
          <w:sz w:val="20"/>
        </w:rPr>
        <w:t>invalidez;</w:t>
      </w:r>
      <w:r w:rsidR="00D31405" w:rsidRPr="00327286">
        <w:rPr>
          <w:rFonts w:cs="Arial"/>
          <w:color w:val="595054"/>
          <w:sz w:val="20"/>
        </w:rPr>
        <w:t xml:space="preserve">  </w:t>
      </w:r>
      <w:r w:rsidR="00D31405" w:rsidRPr="00327286">
        <w:rPr>
          <w:rFonts w:cs="Arial"/>
          <w:b/>
          <w:bCs/>
          <w:color w:val="595054"/>
          <w:sz w:val="20"/>
        </w:rPr>
        <w:t>(</w:t>
      </w:r>
      <w:proofErr w:type="gramEnd"/>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430B9C68" w14:textId="0A9F7D51"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8.- la forma de comprobación del cumplimiento de las leyes de previsión, de servicio militar</w:t>
      </w:r>
      <w:r w:rsidR="00164D33" w:rsidRPr="00327286">
        <w:rPr>
          <w:rFonts w:cs="Arial"/>
          <w:color w:val="595054"/>
          <w:sz w:val="20"/>
        </w:rPr>
        <w:t xml:space="preserve"> </w:t>
      </w:r>
      <w:r w:rsidRPr="00327286">
        <w:rPr>
          <w:rFonts w:cs="Arial"/>
          <w:color w:val="595054"/>
          <w:sz w:val="20"/>
        </w:rPr>
        <w:t>obligatorio, de cédula de id</w:t>
      </w:r>
      <w:r w:rsidR="00561E1C" w:rsidRPr="00327286">
        <w:rPr>
          <w:rFonts w:cs="Arial"/>
          <w:color w:val="595054"/>
          <w:sz w:val="20"/>
        </w:rPr>
        <w:t>entidad</w:t>
      </w:r>
      <w:r w:rsidRPr="00327286">
        <w:rPr>
          <w:rFonts w:cs="Arial"/>
          <w:color w:val="595054"/>
          <w:sz w:val="20"/>
        </w:rPr>
        <w:t xml:space="preserve"> y, en el caso de menores, de haberse cumplido la obligación escolar;</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00E4464A" w14:textId="02062089"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9.- las normas e instrucciones de prevención, higiene y seguridad que deban observarse en la</w:t>
      </w:r>
      <w:r w:rsidR="00164D33" w:rsidRPr="00327286">
        <w:rPr>
          <w:rFonts w:cs="Arial"/>
          <w:color w:val="595054"/>
          <w:sz w:val="20"/>
        </w:rPr>
        <w:t xml:space="preserv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o establecimiento;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DE536CF" w14:textId="62D82BDB"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10.- las sanciones que podrán aplicarse por infracción a las obligaciones que señale este</w:t>
      </w:r>
      <w:r w:rsidR="00164D33" w:rsidRPr="00327286">
        <w:rPr>
          <w:rFonts w:cs="Arial"/>
          <w:color w:val="595054"/>
          <w:sz w:val="20"/>
        </w:rPr>
        <w:t xml:space="preserve"> </w:t>
      </w:r>
      <w:r w:rsidRPr="00327286">
        <w:rPr>
          <w:rFonts w:cs="Arial"/>
          <w:color w:val="595054"/>
          <w:sz w:val="20"/>
        </w:rPr>
        <w:t>reglamento, las que sólo podrán consistir en amonestación verbal o escrita y multa de hasta el</w:t>
      </w:r>
      <w:r w:rsidR="00164D33" w:rsidRPr="00327286">
        <w:rPr>
          <w:rFonts w:cs="Arial"/>
          <w:color w:val="595054"/>
          <w:sz w:val="20"/>
        </w:rPr>
        <w:t xml:space="preserve"> </w:t>
      </w:r>
      <w:r w:rsidRPr="00327286">
        <w:rPr>
          <w:rFonts w:cs="Arial"/>
          <w:color w:val="595054"/>
          <w:sz w:val="20"/>
        </w:rPr>
        <w:t>veinticinco por ciento de la remuneración diaria;</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55F2EC7" w14:textId="0D56DCA8"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11.- </w:t>
      </w:r>
      <w:r w:rsidR="00347DCC" w:rsidRPr="00327286">
        <w:rPr>
          <w:rFonts w:cs="Arial"/>
          <w:color w:val="595054"/>
          <w:sz w:val="20"/>
        </w:rPr>
        <w:t>E</w:t>
      </w:r>
      <w:r w:rsidRPr="00327286">
        <w:rPr>
          <w:rFonts w:cs="Arial"/>
          <w:color w:val="595054"/>
          <w:sz w:val="20"/>
        </w:rPr>
        <w:t>l procedimiento a que se someterá la aplicación de las sanciones referidas en el número</w:t>
      </w:r>
      <w:r w:rsidR="00164D33" w:rsidRPr="00327286">
        <w:rPr>
          <w:rFonts w:cs="Arial"/>
          <w:color w:val="595054"/>
          <w:sz w:val="20"/>
        </w:rPr>
        <w:t xml:space="preserve"> </w:t>
      </w:r>
      <w:r w:rsidRPr="00327286">
        <w:rPr>
          <w:rFonts w:cs="Arial"/>
          <w:color w:val="595054"/>
          <w:sz w:val="20"/>
        </w:rPr>
        <w:t xml:space="preserve">anterior;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037701F" w14:textId="56C111E1" w:rsidR="00CF5E83" w:rsidRPr="00327286" w:rsidRDefault="0099477D" w:rsidP="00CF5E83">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12. El protocolo de prevención respecto del acoso sexual, laboral y la violencia en el trabajo, y el</w:t>
      </w:r>
      <w:r w:rsidR="00164D33" w:rsidRPr="00327286">
        <w:rPr>
          <w:rFonts w:cs="Arial"/>
          <w:color w:val="595054"/>
          <w:sz w:val="20"/>
        </w:rPr>
        <w:t xml:space="preserve"> </w:t>
      </w:r>
      <w:r w:rsidRPr="00327286">
        <w:rPr>
          <w:rFonts w:cs="Arial"/>
          <w:color w:val="595054"/>
          <w:sz w:val="20"/>
        </w:rPr>
        <w:t xml:space="preserve">procedimiento al que se someterán las trabajadoras y </w:t>
      </w:r>
      <w:r w:rsidR="00A859D4" w:rsidRPr="00327286">
        <w:rPr>
          <w:rFonts w:cs="Arial"/>
          <w:color w:val="595054"/>
          <w:sz w:val="20"/>
        </w:rPr>
        <w:t>Las personas trabajadoras</w:t>
      </w:r>
      <w:r w:rsidRPr="00327286">
        <w:rPr>
          <w:rFonts w:cs="Arial"/>
          <w:color w:val="595054"/>
          <w:sz w:val="20"/>
        </w:rPr>
        <w:t>, en conformidad a lo dispuesto</w:t>
      </w:r>
      <w:r w:rsidR="00164D33" w:rsidRPr="00327286">
        <w:rPr>
          <w:rFonts w:cs="Arial"/>
          <w:color w:val="595054"/>
          <w:sz w:val="20"/>
        </w:rPr>
        <w:t xml:space="preserve"> </w:t>
      </w:r>
      <w:r w:rsidRPr="00327286">
        <w:rPr>
          <w:rFonts w:cs="Arial"/>
          <w:color w:val="595054"/>
          <w:sz w:val="20"/>
        </w:rPr>
        <w:t>en el Título IV del Libro II, el que considerará las medidas de resguardo que se adopten respecto de los</w:t>
      </w:r>
      <w:r w:rsidR="00164D33" w:rsidRPr="00327286">
        <w:rPr>
          <w:rFonts w:cs="Arial"/>
          <w:color w:val="595054"/>
          <w:sz w:val="20"/>
        </w:rPr>
        <w:t xml:space="preserve"> </w:t>
      </w:r>
      <w:r w:rsidRPr="00327286">
        <w:rPr>
          <w:rFonts w:cs="Arial"/>
          <w:color w:val="595054"/>
          <w:sz w:val="20"/>
        </w:rPr>
        <w:t>involucrados y las sanciones que se aplicarán.</w:t>
      </w:r>
      <w:r w:rsidR="00D31405" w:rsidRPr="00327286">
        <w:rPr>
          <w:rFonts w:cs="Arial"/>
          <w:color w:val="595054"/>
          <w:sz w:val="20"/>
        </w:rPr>
        <w:t xml:space="preserve"> </w:t>
      </w:r>
      <w:r w:rsidRPr="00327286">
        <w:rPr>
          <w:rFonts w:cs="Arial"/>
          <w:color w:val="595054"/>
          <w:sz w:val="20"/>
        </w:rPr>
        <w:t>En el caso de las denuncias sobre acoso sexual, laboral o violencia en el trabajo, el empleador que,</w:t>
      </w:r>
      <w:r w:rsidR="00164D33" w:rsidRPr="00327286">
        <w:rPr>
          <w:rFonts w:cs="Arial"/>
          <w:color w:val="595054"/>
          <w:sz w:val="20"/>
        </w:rPr>
        <w:t xml:space="preserve"> </w:t>
      </w:r>
      <w:r w:rsidRPr="00327286">
        <w:rPr>
          <w:rFonts w:cs="Arial"/>
          <w:color w:val="595054"/>
          <w:sz w:val="20"/>
        </w:rPr>
        <w:t>ante una denuncia del trabajador afectado, cumpla íntegramente con el procedimiento establecido en</w:t>
      </w:r>
      <w:r w:rsidR="00164D33" w:rsidRPr="00327286">
        <w:rPr>
          <w:rFonts w:cs="Arial"/>
          <w:color w:val="595054"/>
          <w:sz w:val="20"/>
        </w:rPr>
        <w:t xml:space="preserve"> </w:t>
      </w:r>
      <w:r w:rsidRPr="00327286">
        <w:rPr>
          <w:rFonts w:cs="Arial"/>
          <w:color w:val="595054"/>
          <w:sz w:val="20"/>
        </w:rPr>
        <w:t>el Título IV del Libro II, no estará afecto al aumento señalado en la letra c) del inciso primero del artículo</w:t>
      </w:r>
      <w:r w:rsidR="00D31405" w:rsidRPr="00327286">
        <w:rPr>
          <w:rFonts w:cs="Arial"/>
          <w:color w:val="595054"/>
          <w:sz w:val="20"/>
        </w:rPr>
        <w:t xml:space="preserve">. </w:t>
      </w:r>
      <w:r w:rsidR="00CF5E83" w:rsidRPr="00327286">
        <w:rPr>
          <w:rFonts w:cs="Arial"/>
          <w:b/>
          <w:bCs/>
          <w:color w:val="595054"/>
          <w:sz w:val="20"/>
        </w:rPr>
        <w:t xml:space="preserve">(se debe considerar la realidad de la </w:t>
      </w:r>
      <w:r w:rsidR="00561E1C" w:rsidRPr="00327286">
        <w:rPr>
          <w:rFonts w:cs="Arial"/>
          <w:b/>
          <w:bCs/>
          <w:color w:val="595054"/>
          <w:sz w:val="20"/>
        </w:rPr>
        <w:t>entidad</w:t>
      </w:r>
      <w:r w:rsidR="00CF5E83" w:rsidRPr="00327286">
        <w:rPr>
          <w:rFonts w:cs="Arial"/>
          <w:b/>
          <w:bCs/>
          <w:color w:val="595054"/>
          <w:sz w:val="20"/>
        </w:rPr>
        <w:t xml:space="preserve"> empleadora en anexo</w:t>
      </w:r>
      <w:r w:rsidR="00BF72DF" w:rsidRPr="00327286">
        <w:rPr>
          <w:rFonts w:cs="Arial"/>
          <w:b/>
          <w:bCs/>
          <w:color w:val="595054"/>
          <w:sz w:val="20"/>
        </w:rPr>
        <w:t xml:space="preserve"> 6 y 7 de este reglamento se encuentra una propuesta</w:t>
      </w:r>
      <w:r w:rsidR="00CF5E83" w:rsidRPr="00327286">
        <w:rPr>
          <w:rFonts w:cs="Arial"/>
          <w:b/>
          <w:bCs/>
          <w:color w:val="595054"/>
          <w:sz w:val="20"/>
        </w:rPr>
        <w:t>)</w:t>
      </w:r>
    </w:p>
    <w:p w14:paraId="45862648" w14:textId="39F38E3B" w:rsidR="00547FDE" w:rsidRPr="00327286" w:rsidRDefault="0099477D" w:rsidP="00547FD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13.- El procedimiento a que se someterán los reclamos que se deduzcan por infracción al artículo</w:t>
      </w:r>
      <w:r w:rsidR="00164D33" w:rsidRPr="00327286">
        <w:rPr>
          <w:rFonts w:cs="Arial"/>
          <w:color w:val="595054"/>
          <w:sz w:val="20"/>
        </w:rPr>
        <w:t xml:space="preserve"> </w:t>
      </w:r>
      <w:r w:rsidRPr="00327286">
        <w:rPr>
          <w:rFonts w:cs="Arial"/>
          <w:color w:val="595054"/>
          <w:sz w:val="20"/>
        </w:rPr>
        <w:t xml:space="preserve">62 bis. En todo caso, el reclamo y la respuesta del empleador deberán constar por escrito y estar </w:t>
      </w:r>
      <w:r w:rsidR="00164D33" w:rsidRPr="00327286">
        <w:rPr>
          <w:rFonts w:cs="Arial"/>
          <w:color w:val="595054"/>
          <w:sz w:val="20"/>
        </w:rPr>
        <w:t>debidamente fundados. La respuesta del empleador deberá ser entregada dentro de un plazo no mayor a treinta días de efectuado el reclamo por parte del trabajador.</w:t>
      </w:r>
      <w:r w:rsidR="00547FDE" w:rsidRPr="00327286">
        <w:rPr>
          <w:rFonts w:cs="Arial"/>
          <w:color w:val="595054"/>
          <w:sz w:val="20"/>
        </w:rPr>
        <w:t xml:space="preserve"> </w:t>
      </w:r>
      <w:r w:rsidR="00547FDE" w:rsidRPr="00327286">
        <w:rPr>
          <w:rFonts w:cs="Arial"/>
          <w:b/>
          <w:bCs/>
          <w:color w:val="595054"/>
          <w:sz w:val="20"/>
        </w:rPr>
        <w:t xml:space="preserve">(se debe considerar la realidad de la </w:t>
      </w:r>
      <w:r w:rsidR="00561E1C" w:rsidRPr="00327286">
        <w:rPr>
          <w:rFonts w:cs="Arial"/>
          <w:b/>
          <w:bCs/>
          <w:color w:val="595054"/>
          <w:sz w:val="20"/>
        </w:rPr>
        <w:t>entidad</w:t>
      </w:r>
      <w:r w:rsidR="00547FDE" w:rsidRPr="00327286">
        <w:rPr>
          <w:rFonts w:cs="Arial"/>
          <w:b/>
          <w:bCs/>
          <w:color w:val="595054"/>
          <w:sz w:val="20"/>
        </w:rPr>
        <w:t xml:space="preserve"> empleadora)</w:t>
      </w:r>
    </w:p>
    <w:p w14:paraId="11F2BA88" w14:textId="6DFE46B3" w:rsidR="00EF760B" w:rsidRPr="00327286" w:rsidRDefault="00547FDE" w:rsidP="00EF760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14. </w:t>
      </w:r>
      <w:r w:rsidR="00164D33" w:rsidRPr="00327286">
        <w:rPr>
          <w:rFonts w:cs="Arial"/>
          <w:color w:val="595054"/>
          <w:sz w:val="20"/>
        </w:rPr>
        <w:t xml:space="preserve">Las obligaciones y prohibiciones a que hace referencia el número 5 de este artículo, y, en general, toda medida de control, sólo podrán efectuarse por medios idóneos y concordantes con la naturaleza de la relación laboral y, en todo caso, su aplicación deberá ser general, garantizándose la impersonalidad de la medida, para respetar la dignidad del trabajador. </w:t>
      </w:r>
      <w:r w:rsidR="00EF760B" w:rsidRPr="00327286">
        <w:rPr>
          <w:rFonts w:cs="Arial"/>
          <w:b/>
          <w:bCs/>
          <w:color w:val="595054"/>
          <w:sz w:val="20"/>
        </w:rPr>
        <w:t xml:space="preserve">(se debe considerar la realidad de la </w:t>
      </w:r>
      <w:r w:rsidR="00561E1C" w:rsidRPr="00327286">
        <w:rPr>
          <w:rFonts w:cs="Arial"/>
          <w:b/>
          <w:bCs/>
          <w:color w:val="595054"/>
          <w:sz w:val="20"/>
        </w:rPr>
        <w:t>entidad</w:t>
      </w:r>
      <w:r w:rsidR="00EF760B" w:rsidRPr="00327286">
        <w:rPr>
          <w:rFonts w:cs="Arial"/>
          <w:b/>
          <w:bCs/>
          <w:color w:val="595054"/>
          <w:sz w:val="20"/>
        </w:rPr>
        <w:t xml:space="preserve"> empleadora)</w:t>
      </w:r>
    </w:p>
    <w:p w14:paraId="782746B4" w14:textId="27EAB6EB" w:rsidR="006E6516" w:rsidRPr="00327286" w:rsidRDefault="006E6516" w:rsidP="00EB01C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p>
    <w:p w14:paraId="13656615" w14:textId="4E8EF6AA"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bookmarkStart w:id="85" w:name="_Hlk185213862"/>
      <w:r w:rsidRPr="00327286">
        <w:rPr>
          <w:rFonts w:cs="Arial"/>
          <w:b/>
          <w:bCs/>
          <w:color w:val="004C14"/>
          <w:sz w:val="20"/>
        </w:rPr>
        <w:t>ESTE CUADRO ES EXPLICATIVO Y DEBE SER ELIMINADO AL FORMALIZAR EL DOCUMENTO</w:t>
      </w:r>
      <w:r w:rsidR="00EF760B" w:rsidRPr="00327286">
        <w:rPr>
          <w:rFonts w:cs="Arial"/>
          <w:b/>
          <w:bCs/>
          <w:color w:val="004C14"/>
          <w:sz w:val="20"/>
        </w:rPr>
        <w:t xml:space="preserve">, LA </w:t>
      </w:r>
      <w:r w:rsidR="00561E1C" w:rsidRPr="00327286">
        <w:rPr>
          <w:rFonts w:cs="Arial"/>
          <w:b/>
          <w:bCs/>
          <w:color w:val="004C14"/>
          <w:sz w:val="20"/>
        </w:rPr>
        <w:t>ENTIDAD</w:t>
      </w:r>
      <w:r w:rsidR="00EF760B" w:rsidRPr="00327286">
        <w:rPr>
          <w:rFonts w:cs="Arial"/>
          <w:b/>
          <w:bCs/>
          <w:color w:val="004C14"/>
          <w:sz w:val="20"/>
        </w:rPr>
        <w:t xml:space="preserve"> EMPLEADORA DEBE VERIFICAR QUE SU REGLAMEN</w:t>
      </w:r>
      <w:r w:rsidR="004A52CF" w:rsidRPr="00327286">
        <w:rPr>
          <w:rFonts w:cs="Arial"/>
          <w:b/>
          <w:bCs/>
          <w:color w:val="004C14"/>
          <w:sz w:val="20"/>
        </w:rPr>
        <w:t xml:space="preserve">TO CONTENGA TODO LO INDICADO, RECORDAR QUE ESTE TEMPLATE ES UNA PROPUESTA A LA </w:t>
      </w:r>
      <w:r w:rsidR="00561E1C" w:rsidRPr="00327286">
        <w:rPr>
          <w:rFonts w:cs="Arial"/>
          <w:b/>
          <w:bCs/>
          <w:color w:val="004C14"/>
          <w:sz w:val="20"/>
        </w:rPr>
        <w:t>ENTIDAD</w:t>
      </w:r>
      <w:r w:rsidR="004A52CF" w:rsidRPr="00327286">
        <w:rPr>
          <w:rFonts w:cs="Arial"/>
          <w:b/>
          <w:bCs/>
          <w:color w:val="004C14"/>
          <w:sz w:val="20"/>
        </w:rPr>
        <w:t xml:space="preserve"> EMPLEADORA.</w:t>
      </w:r>
    </w:p>
    <w:p w14:paraId="6BC916A5" w14:textId="77777777" w:rsidR="001E4FC1" w:rsidRPr="00327286" w:rsidRDefault="001E4FC1"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bookmarkEnd w:id="85"/>
    <w:p w14:paraId="72E5CDEE" w14:textId="77777777" w:rsidR="001D69E6" w:rsidRPr="00327286" w:rsidRDefault="001D69E6" w:rsidP="00136E49">
      <w:r w:rsidRPr="00327286">
        <w:t>Este Título de Higiene y Seguridad tiene como objetivos fundamentales:</w:t>
      </w:r>
    </w:p>
    <w:p w14:paraId="03C365F2" w14:textId="3DF8A36A" w:rsidR="001D69E6" w:rsidRPr="00327286" w:rsidRDefault="001D69E6" w:rsidP="00FE6EA1">
      <w:pPr>
        <w:pStyle w:val="Prrafodelista"/>
        <w:numPr>
          <w:ilvl w:val="0"/>
          <w:numId w:val="10"/>
        </w:numPr>
      </w:pPr>
      <w:r w:rsidRPr="00327286">
        <w:t xml:space="preserve">Fomentar, divulgar y aplicar la prevención de riesgos en seguridad e higiene en la </w:t>
      </w:r>
      <w:r w:rsidR="00561E1C" w:rsidRPr="00327286">
        <w:t>entidad</w:t>
      </w:r>
      <w:r w:rsidR="00A859D4" w:rsidRPr="00327286">
        <w:t xml:space="preserve"> empleadora</w:t>
      </w:r>
      <w:r w:rsidRPr="00327286">
        <w:t>.</w:t>
      </w:r>
    </w:p>
    <w:p w14:paraId="7A2A9940" w14:textId="77777777" w:rsidR="001D69E6" w:rsidRPr="00327286" w:rsidRDefault="001D69E6" w:rsidP="00FE6EA1">
      <w:pPr>
        <w:pStyle w:val="Prrafodelista"/>
        <w:numPr>
          <w:ilvl w:val="0"/>
          <w:numId w:val="10"/>
        </w:numPr>
      </w:pPr>
      <w:r w:rsidRPr="00327286">
        <w:t>Contar con una dirección líder, eficiente y responsable en temas de prevención de riesgos.</w:t>
      </w:r>
    </w:p>
    <w:p w14:paraId="4F463020" w14:textId="11D11C21" w:rsidR="001D69E6" w:rsidRPr="00327286" w:rsidRDefault="001D69E6" w:rsidP="00FE6EA1">
      <w:pPr>
        <w:pStyle w:val="Prrafodelista"/>
        <w:numPr>
          <w:ilvl w:val="0"/>
          <w:numId w:val="10"/>
        </w:numPr>
      </w:pPr>
      <w:r w:rsidRPr="00327286">
        <w:t xml:space="preserve">Disponer y trabajar con equipos y herramientas en forma segura para </w:t>
      </w:r>
      <w:r w:rsidR="00A859D4" w:rsidRPr="00327286">
        <w:t>Las personas trabajadoras</w:t>
      </w:r>
      <w:r w:rsidRPr="00327286">
        <w:t xml:space="preserve">. </w:t>
      </w:r>
    </w:p>
    <w:p w14:paraId="52B1097A" w14:textId="77777777" w:rsidR="001D69E6" w:rsidRPr="00327286" w:rsidRDefault="001D69E6" w:rsidP="00FE6EA1">
      <w:pPr>
        <w:pStyle w:val="Prrafodelista"/>
        <w:numPr>
          <w:ilvl w:val="0"/>
          <w:numId w:val="10"/>
        </w:numPr>
      </w:pPr>
      <w:r w:rsidRPr="00327286">
        <w:t>Utilizar elementos de protección, que cumplan con las normativas de certificación de calidad de los organismos competentes.</w:t>
      </w:r>
    </w:p>
    <w:p w14:paraId="6CC55C98" w14:textId="520BB1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cometan acciones </w:t>
      </w:r>
      <w:r w:rsidR="008007FB" w:rsidRPr="00327286">
        <w:t>subestándares</w:t>
      </w:r>
      <w:r w:rsidRPr="00327286">
        <w:t xml:space="preserve"> en el desempeño de su labor.</w:t>
      </w:r>
    </w:p>
    <w:p w14:paraId="6A7E13CD" w14:textId="7B53FD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desempeñen sus labores en condiciones sub- estándares.</w:t>
      </w:r>
    </w:p>
    <w:p w14:paraId="01CA7E90" w14:textId="7E412FEA"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obligaciones que deben cumplir en materias de prevención de riesgos durante la ejecución de su trabajo.</w:t>
      </w:r>
    </w:p>
    <w:p w14:paraId="5065FAAE" w14:textId="718D0AF1"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prohibiciones que deben cumplir en materias de prevención de riesgos durante la ejecución de su trabajo.</w:t>
      </w:r>
    </w:p>
    <w:p w14:paraId="734ED108" w14:textId="77777777" w:rsidR="001D69E6" w:rsidRPr="00327286" w:rsidRDefault="001D69E6" w:rsidP="00FE6EA1">
      <w:pPr>
        <w:pStyle w:val="Prrafodelista"/>
        <w:numPr>
          <w:ilvl w:val="0"/>
          <w:numId w:val="10"/>
        </w:numPr>
      </w:pPr>
      <w:r w:rsidRPr="00327286">
        <w:t>Indicar las sanciones que deben aplicarse para el caso de contravención de las disposiciones sobre seguridad e higiene en el trabajo.</w:t>
      </w:r>
    </w:p>
    <w:p w14:paraId="209EF3C9" w14:textId="77777777" w:rsidR="001E4FC1" w:rsidRPr="00327286" w:rsidRDefault="001E4FC1" w:rsidP="001E4FC1">
      <w:pPr>
        <w:pStyle w:val="Prrafodelista"/>
      </w:pPr>
    </w:p>
    <w:p w14:paraId="31B61F5C" w14:textId="1B749A39" w:rsidR="001D69E6" w:rsidRPr="00327286" w:rsidRDefault="00283E3E" w:rsidP="00136E49">
      <w:r w:rsidRPr="00327286">
        <w:t>El a</w:t>
      </w:r>
      <w:r w:rsidR="005525D3" w:rsidRPr="00327286">
        <w:t xml:space="preserve">lcance de este Reglamento es para todas las personas </w:t>
      </w:r>
      <w:r w:rsidR="005C3C7C" w:rsidRPr="00327286">
        <w:t>trabajadoras</w:t>
      </w:r>
      <w:r w:rsidR="005525D3" w:rsidRPr="00327286">
        <w:t xml:space="preserve"> de la </w:t>
      </w:r>
      <w:r w:rsidR="00561E1C" w:rsidRPr="00327286">
        <w:t>entidad</w:t>
      </w:r>
      <w:r w:rsidR="005525D3" w:rsidRPr="00327286">
        <w:t xml:space="preserve"> empleadora </w:t>
      </w:r>
      <w:r w:rsidR="008854B3" w:rsidRPr="00327286">
        <w:t xml:space="preserve">de </w:t>
      </w:r>
      <w:r w:rsidR="008854B3" w:rsidRPr="00327286">
        <w:rPr>
          <w:color w:val="8B8B8B" w:themeColor="text1" w:themeTint="80"/>
        </w:rPr>
        <w:t xml:space="preserve">(INDICAR EL NOMBRE DE LA </w:t>
      </w:r>
      <w:r w:rsidR="00561E1C" w:rsidRPr="00327286">
        <w:rPr>
          <w:color w:val="8B8B8B" w:themeColor="text1" w:themeTint="80"/>
        </w:rPr>
        <w:t>ENTIDAD</w:t>
      </w:r>
      <w:r w:rsidR="008854B3" w:rsidRPr="00327286">
        <w:rPr>
          <w:color w:val="8B8B8B" w:themeColor="text1" w:themeTint="80"/>
        </w:rPr>
        <w:t xml:space="preserve"> EMPLEADORA).</w:t>
      </w:r>
    </w:p>
    <w:p w14:paraId="2C310403" w14:textId="26B39CE5" w:rsidR="00136E49" w:rsidRPr="00327286" w:rsidRDefault="00136E49">
      <w:pPr>
        <w:spacing w:after="0" w:line="240" w:lineRule="auto"/>
      </w:pPr>
      <w:r w:rsidRPr="00327286">
        <w:br w:type="page"/>
      </w:r>
    </w:p>
    <w:p w14:paraId="7700CBDC" w14:textId="61F045D3" w:rsidR="001D69E6" w:rsidRPr="00327286" w:rsidRDefault="00C264EF" w:rsidP="00F67695">
      <w:pPr>
        <w:pStyle w:val="Ttulo2"/>
      </w:pPr>
      <w:bookmarkStart w:id="86" w:name="_Toc9896488"/>
      <w:bookmarkStart w:id="87" w:name="_Toc188579917"/>
      <w:r w:rsidRPr="00327286">
        <w:t>Capítulo I - Disposiciones generales</w:t>
      </w:r>
      <w:bookmarkEnd w:id="86"/>
      <w:bookmarkEnd w:id="87"/>
    </w:p>
    <w:p w14:paraId="2B55CF96" w14:textId="77777777" w:rsidR="002E07BA" w:rsidRPr="00327286" w:rsidRDefault="002E07BA" w:rsidP="00A00128">
      <w:pPr>
        <w:pStyle w:val="Articulo"/>
      </w:pPr>
    </w:p>
    <w:p w14:paraId="48B9D0DF" w14:textId="39AC8ACE" w:rsidR="001D69E6" w:rsidRPr="00327286" w:rsidRDefault="00E55BF2" w:rsidP="00A00128">
      <w:pPr>
        <w:pStyle w:val="Articulo"/>
      </w:pPr>
      <w:r w:rsidRPr="00327286">
        <w:t xml:space="preserve">ARTICULO </w:t>
      </w:r>
      <w:r w:rsidR="008E32B4" w:rsidRPr="00327286">
        <w:t>100</w:t>
      </w:r>
      <w:r w:rsidR="001D69E6" w:rsidRPr="00327286">
        <w:t>°</w:t>
      </w:r>
    </w:p>
    <w:p w14:paraId="642BF566" w14:textId="58E6233F" w:rsidR="00B01142" w:rsidRPr="00327286" w:rsidRDefault="00B01142" w:rsidP="00A00128">
      <w:bookmarkStart w:id="88" w:name="_Hlk185213785"/>
      <w:r w:rsidRPr="00327286">
        <w:t xml:space="preserve">La entidad empleadora y las personas trabajadoras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de su Comité Paritario, Encargado de Prevención de Riesgos y </w:t>
      </w:r>
      <w:proofErr w:type="gramStart"/>
      <w:r w:rsidRPr="00327286">
        <w:t>Delegado</w:t>
      </w:r>
      <w:proofErr w:type="gramEnd"/>
      <w:r w:rsidRPr="00327286">
        <w:t xml:space="preserve"> de SST.</w:t>
      </w:r>
    </w:p>
    <w:bookmarkEnd w:id="88"/>
    <w:p w14:paraId="74338124" w14:textId="77777777" w:rsidR="00D307F4" w:rsidRPr="00327286" w:rsidRDefault="00D307F4" w:rsidP="00A00128">
      <w:pPr>
        <w:pStyle w:val="Articulo"/>
      </w:pPr>
    </w:p>
    <w:p w14:paraId="10843552" w14:textId="766DFA98" w:rsidR="001D69E6" w:rsidRPr="00327286" w:rsidRDefault="001D69E6" w:rsidP="00A00128">
      <w:pPr>
        <w:pStyle w:val="Articulo"/>
      </w:pPr>
      <w:r w:rsidRPr="00327286">
        <w:t xml:space="preserve">ARTICULO </w:t>
      </w:r>
      <w:r w:rsidR="008E32B4" w:rsidRPr="00327286">
        <w:t>101</w:t>
      </w:r>
      <w:r w:rsidRPr="00327286">
        <w:t>°</w:t>
      </w:r>
    </w:p>
    <w:p w14:paraId="3AFE4DC7" w14:textId="65641328" w:rsidR="001D69E6" w:rsidRPr="00327286" w:rsidRDefault="001D69E6" w:rsidP="00A00128">
      <w:r w:rsidRPr="00327286">
        <w:t xml:space="preserve">La </w:t>
      </w:r>
      <w:r w:rsidR="00561E1C" w:rsidRPr="00327286">
        <w:t>entidad</w:t>
      </w:r>
      <w:r w:rsidR="00A859D4" w:rsidRPr="00327286">
        <w:t xml:space="preserve"> empleadora</w:t>
      </w:r>
      <w:r w:rsidRPr="00327286">
        <w:t xml:space="preserve"> tomará todas las medidas necesarias y mantendrá en los lugares de trabajo las condiciones sanitarias y ambientales necesarias para proteger eficazmente la vida y salud de </w:t>
      </w:r>
      <w:r w:rsidR="00690A62" w:rsidRPr="00327286">
        <w:t>l</w:t>
      </w:r>
      <w:r w:rsidR="00A859D4" w:rsidRPr="00327286">
        <w:t>as personas trabajadoras</w:t>
      </w:r>
      <w:r w:rsidRPr="00327286">
        <w:t xml:space="preserve">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3EB7C803" w:rsidR="001D69E6" w:rsidRPr="00327286" w:rsidRDefault="001D69E6" w:rsidP="00A00128">
      <w:r w:rsidRPr="00327286">
        <w:t xml:space="preserve">La </w:t>
      </w:r>
      <w:r w:rsidR="00561E1C" w:rsidRPr="00327286">
        <w:t>entidad</w:t>
      </w:r>
      <w:r w:rsidR="00A859D4" w:rsidRPr="00327286">
        <w:t xml:space="preserve"> empleadora</w:t>
      </w:r>
      <w:r w:rsidRPr="00327286">
        <w:t xml:space="preserve">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327286" w:rsidRDefault="001D69E6" w:rsidP="00A00128">
      <w:r w:rsidRPr="00327286">
        <w:t>Para ello el trabajador se le proporcionará un instrumento de autoevaluación de riesgos para aplicarlo y reportarlo a sus empleadores.</w:t>
      </w:r>
    </w:p>
    <w:p w14:paraId="71E24B5D" w14:textId="376A0014" w:rsidR="003157AF" w:rsidRPr="00327286" w:rsidRDefault="003157AF" w:rsidP="003157AF">
      <w:r w:rsidRPr="00327286">
        <w:t>La entidad empleadora garantiza</w:t>
      </w:r>
      <w:r w:rsidR="00A45B97" w:rsidRPr="00327286">
        <w:t xml:space="preserve"> </w:t>
      </w:r>
      <w:r w:rsidRPr="00327286">
        <w:t>que cada persona trabajadora, previo al inicio de las labores, reciba de forma oportuna y adecuada</w:t>
      </w:r>
      <w:r w:rsidR="00A45B97" w:rsidRPr="00327286">
        <w:t xml:space="preserve"> </w:t>
      </w:r>
      <w:r w:rsidRPr="00327286">
        <w:t>información acerca de los riesgos que entrañan sus labores, de las medidas preventivas y los métodos</w:t>
      </w:r>
      <w:r w:rsidR="00A45B97" w:rsidRPr="00327286">
        <w:t xml:space="preserve"> </w:t>
      </w:r>
      <w:r w:rsidRPr="00327286">
        <w:t>o procedimientos de trabajo correctos, determinados conforme a la matriz de riesgos y el programa de</w:t>
      </w:r>
      <w:r w:rsidR="00A45B97" w:rsidRPr="00327286">
        <w:t xml:space="preserve"> </w:t>
      </w:r>
      <w:r w:rsidRPr="00327286">
        <w:t>trabajo preventivo regulados en este reglamento. Mientras se encuentre pendiente la</w:t>
      </w:r>
      <w:r w:rsidR="00A45B97" w:rsidRPr="00327286">
        <w:t xml:space="preserve"> </w:t>
      </w:r>
      <w:r w:rsidRPr="00327286">
        <w:t>elaboración de</w:t>
      </w:r>
      <w:r w:rsidR="000F5164" w:rsidRPr="00327286">
        <w:t xml:space="preserve"> </w:t>
      </w:r>
      <w:r w:rsidRPr="00327286">
        <w:t>la matriz y el programa, la entidad empleadora deberá informar los riesgos inherentes a la actividad</w:t>
      </w:r>
      <w:r w:rsidR="000F5164" w:rsidRPr="00327286">
        <w:t xml:space="preserve"> </w:t>
      </w:r>
      <w:r w:rsidRPr="00327286">
        <w:t>que realiza.</w:t>
      </w:r>
      <w:r w:rsidR="000F5164" w:rsidRPr="00327286">
        <w:t xml:space="preserve"> </w:t>
      </w:r>
      <w:r w:rsidRPr="00327286">
        <w:t>De igual modo se deberá informar a las personas trabajadoras sobre los riesgos, cada vez que se</w:t>
      </w:r>
      <w:r w:rsidR="000F5164" w:rsidRPr="00327286">
        <w:t xml:space="preserve"> </w:t>
      </w:r>
      <w:r w:rsidRPr="00327286">
        <w:t>incorporen a un nuevo proceso productivo, cambien las tecnologías, los materiales o sustancias utilizados.</w:t>
      </w:r>
    </w:p>
    <w:p w14:paraId="63F777DD" w14:textId="2B9BB5E2" w:rsidR="003157AF" w:rsidRPr="00327286" w:rsidRDefault="003157AF" w:rsidP="003157AF">
      <w:r w:rsidRPr="00327286">
        <w:t>La información que deba entregar la entidad empleadora a las personas trabajadoras considerará</w:t>
      </w:r>
      <w:r w:rsidR="000F5164" w:rsidRPr="00327286">
        <w:t xml:space="preserve"> </w:t>
      </w:r>
      <w:r w:rsidRPr="00327286">
        <w:t>a lo menos:</w:t>
      </w:r>
    </w:p>
    <w:p w14:paraId="489C2EB3" w14:textId="1C1B279C" w:rsidR="003157AF" w:rsidRPr="00327286" w:rsidRDefault="003157AF" w:rsidP="003157AF">
      <w:r w:rsidRPr="00327286">
        <w:t>1. Las características mínimas que debe reunir el lugar de trabajo en el que se ejecutarán las</w:t>
      </w:r>
      <w:r w:rsidR="000F5164" w:rsidRPr="00327286">
        <w:t xml:space="preserve"> </w:t>
      </w:r>
      <w:r w:rsidRPr="00327286">
        <w:t>labores, entre ellas:</w:t>
      </w:r>
    </w:p>
    <w:p w14:paraId="2AB864BE" w14:textId="77777777" w:rsidR="003157AF" w:rsidRPr="00327286" w:rsidRDefault="003157AF" w:rsidP="000F5164">
      <w:pPr>
        <w:spacing w:after="0"/>
      </w:pPr>
      <w:r w:rsidRPr="00327286">
        <w:t>a. Espacio de trabajo.</w:t>
      </w:r>
    </w:p>
    <w:p w14:paraId="4AB10B79" w14:textId="7EFD8D15" w:rsidR="004778BC" w:rsidRPr="00327286" w:rsidRDefault="003157AF" w:rsidP="000F5164">
      <w:pPr>
        <w:spacing w:after="0"/>
      </w:pPr>
      <w:r w:rsidRPr="00327286">
        <w:t>b. Condiciones ambientales del puesto de trabajo.</w:t>
      </w:r>
    </w:p>
    <w:p w14:paraId="0C6F5EE5" w14:textId="77777777" w:rsidR="00CA594B" w:rsidRPr="00327286" w:rsidRDefault="00CA594B" w:rsidP="00CA594B">
      <w:pPr>
        <w:spacing w:after="0"/>
      </w:pPr>
      <w:r w:rsidRPr="00327286">
        <w:t>c. Condiciones de orden y aseo exigidas en el puesto de trabajo.</w:t>
      </w:r>
    </w:p>
    <w:p w14:paraId="2798292C" w14:textId="77777777" w:rsidR="00CA594B" w:rsidRPr="00327286" w:rsidRDefault="00CA594B" w:rsidP="00CA594B">
      <w:pPr>
        <w:spacing w:after="0"/>
      </w:pPr>
      <w:r w:rsidRPr="00327286">
        <w:t>d. Máquinas y herramientas de trabajo que se deberán emplear.</w:t>
      </w:r>
    </w:p>
    <w:p w14:paraId="52E30652" w14:textId="7DB1EE56" w:rsidR="00CA594B" w:rsidRPr="00327286" w:rsidRDefault="00CA594B" w:rsidP="00CA594B">
      <w:pPr>
        <w:spacing w:after="0"/>
      </w:pPr>
      <w:r w:rsidRPr="00327286">
        <w:t>2. Los riesgos a los que podrían estar expuestas y las respectivas medidas preventivas, incluidos los riesgos y las medidas derivados de emergencias, catástrofes y desastres.</w:t>
      </w:r>
    </w:p>
    <w:p w14:paraId="6A7664E2" w14:textId="77777777" w:rsidR="00CA594B" w:rsidRPr="00327286" w:rsidRDefault="00CA594B" w:rsidP="00CA594B">
      <w:pPr>
        <w:spacing w:after="0"/>
      </w:pPr>
      <w:r w:rsidRPr="00327286">
        <w:t>3. Los procedimientos de trabajo seguro.</w:t>
      </w:r>
    </w:p>
    <w:p w14:paraId="07940D1E" w14:textId="31B79106" w:rsidR="00CA594B" w:rsidRPr="00327286" w:rsidRDefault="00CA594B" w:rsidP="00CA594B">
      <w:pPr>
        <w:spacing w:after="0"/>
      </w:pPr>
      <w:r w:rsidRPr="00327286">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r w:rsidR="009A4128" w:rsidRPr="00327286">
        <w:t xml:space="preserve"> Esto es según el art. 15 del Decreto Supremo N°44.</w:t>
      </w:r>
    </w:p>
    <w:p w14:paraId="4869BE5D" w14:textId="64656EAB" w:rsidR="00CA594B" w:rsidRPr="00327286" w:rsidRDefault="00CA594B">
      <w:r w:rsidRPr="00327286">
        <w:br w:type="page"/>
      </w:r>
    </w:p>
    <w:p w14:paraId="5DAF1811" w14:textId="6D77326A" w:rsidR="001D69E6" w:rsidRPr="00327286" w:rsidRDefault="00C264EF" w:rsidP="00E04C3B">
      <w:pPr>
        <w:pStyle w:val="Ttulo3"/>
      </w:pPr>
      <w:bookmarkStart w:id="89" w:name="_Toc9896489"/>
      <w:bookmarkStart w:id="90" w:name="_Toc188579918"/>
      <w:r w:rsidRPr="00327286">
        <w:t>Párrafo 1 - Riesgo grave e inminente</w:t>
      </w:r>
      <w:bookmarkEnd w:id="89"/>
      <w:bookmarkEnd w:id="90"/>
    </w:p>
    <w:p w14:paraId="0F9B0350" w14:textId="77777777" w:rsidR="00CA594B" w:rsidRPr="00327286" w:rsidRDefault="00CA594B" w:rsidP="00A00128">
      <w:pPr>
        <w:pStyle w:val="Articulo"/>
      </w:pPr>
    </w:p>
    <w:p w14:paraId="73E17249" w14:textId="1D56377A" w:rsidR="001D69E6" w:rsidRPr="00327286" w:rsidRDefault="00E55BF2" w:rsidP="00A00128">
      <w:pPr>
        <w:pStyle w:val="Articulo"/>
      </w:pPr>
      <w:r w:rsidRPr="00327286">
        <w:t xml:space="preserve">ARTICULO </w:t>
      </w:r>
      <w:r w:rsidR="008E32B4" w:rsidRPr="00327286">
        <w:t>102</w:t>
      </w:r>
      <w:r w:rsidR="001D69E6" w:rsidRPr="00327286">
        <w:t>°</w:t>
      </w:r>
    </w:p>
    <w:p w14:paraId="2AEA5900" w14:textId="16874462" w:rsidR="001D69E6" w:rsidRPr="00327286" w:rsidRDefault="001D69E6" w:rsidP="00A00128">
      <w:bookmarkStart w:id="91" w:name="_Hlk185823547"/>
      <w:r w:rsidRPr="00327286">
        <w:t xml:space="preserve">Ante un riesgo grave e inminente para la vida o salud de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informará inmediatamente a todos </w:t>
      </w:r>
      <w:r w:rsidR="00A859D4" w:rsidRPr="00327286">
        <w:t>Las personas trabajadoras</w:t>
      </w:r>
      <w:r w:rsidRPr="00327286">
        <w:t xml:space="preserve"> afectados sobre la existencia del mencionado riesgo, así como las medidas adoptadas para eliminarlo o atenuarlo. </w:t>
      </w:r>
      <w:r w:rsidR="008007FB" w:rsidRPr="00327286">
        <w:t>En caso de que</w:t>
      </w:r>
      <w:r w:rsidRPr="00327286">
        <w:t xml:space="preserve"> el riesgo no se pueda eliminar o atenuar, la </w:t>
      </w:r>
      <w:r w:rsidR="00561E1C" w:rsidRPr="00327286">
        <w:t>entidad</w:t>
      </w:r>
      <w:r w:rsidR="00A859D4" w:rsidRPr="00327286">
        <w:t xml:space="preserve"> empleadora</w:t>
      </w:r>
      <w:r w:rsidRPr="00327286">
        <w:t xml:space="preserve"> adoptará medidas para la suspensión inmediata de las faenas afectadas y la evacuación de </w:t>
      </w:r>
      <w:r w:rsidR="00FE69DC" w:rsidRPr="00327286">
        <w:t>l</w:t>
      </w:r>
      <w:r w:rsidR="00A859D4" w:rsidRPr="00327286">
        <w:t>as personas trabajadoras</w:t>
      </w:r>
      <w:r w:rsidR="00FE69DC" w:rsidRPr="00327286">
        <w:t>, para posteriormente informar a la Dirección del trabajo (art</w:t>
      </w:r>
      <w:r w:rsidR="006E11C4" w:rsidRPr="00327286">
        <w:t xml:space="preserve"> 18 DS N°44)</w:t>
      </w:r>
      <w:r w:rsidRPr="00327286">
        <w:t>.</w:t>
      </w:r>
    </w:p>
    <w:bookmarkEnd w:id="91"/>
    <w:p w14:paraId="629E249F" w14:textId="7E683E4E" w:rsidR="00754AC4" w:rsidRPr="00327286" w:rsidRDefault="00754AC4" w:rsidP="00A00128">
      <w:r w:rsidRPr="00327286">
        <w:t xml:space="preserve">Las personas trabajadoras siempre tendrán el derecho a interrumpir sus labores y, de ser necesario, abandonar el lugar de trabajo cuando consideren, por motivos razonables, que continuar con ellas implica un riesgo grave e inminente para su vida o salud. La persona trabajadora que interrumpa sus labores deberá dar cuenta de ese hecho a la entidad empleadora dentro del más breve plazo, quien deberá informar de la suspensión de </w:t>
      </w:r>
      <w:proofErr w:type="gramStart"/>
      <w:r w:rsidRPr="00327286">
        <w:t>las mismas</w:t>
      </w:r>
      <w:proofErr w:type="gramEnd"/>
      <w:r w:rsidRPr="00327286">
        <w:t xml:space="preserve"> a la Inspección del Trabajo respectiva. 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14C11EEB" w14:textId="6854095F" w:rsidR="00754AC4" w:rsidRPr="00327286" w:rsidRDefault="00DD3926" w:rsidP="00DD3926">
      <w:r w:rsidRPr="00327286">
        <w:t xml:space="preserve">En caso de que la autoridad competente ordene la evacuación de los lugares de trabajo afectados por una emergencia, catástrofe o desastre, la entidad empleadora suspenderá las labores de forma inmediata y proceder a la evacuación de las personas trabajadoras. La reanudación de las labores </w:t>
      </w:r>
      <w:r w:rsidR="008D26F1" w:rsidRPr="00327286">
        <w:t xml:space="preserve">se efectuará </w:t>
      </w:r>
      <w:r w:rsidRPr="00327286">
        <w:t>cuando se garanticen condiciones seguras y adecuadas para la prestación de los servicios.</w:t>
      </w:r>
    </w:p>
    <w:p w14:paraId="6EC1F482" w14:textId="759EF4D7" w:rsidR="00A14911" w:rsidRPr="00327286" w:rsidRDefault="00A14911">
      <w:bookmarkStart w:id="92" w:name="_Toc9896490"/>
      <w:r w:rsidRPr="00327286">
        <w:br w:type="page"/>
      </w:r>
    </w:p>
    <w:p w14:paraId="3A8AFB0E" w14:textId="1A5907CE" w:rsidR="001D69E6" w:rsidRPr="00327286" w:rsidRDefault="00C264EF" w:rsidP="00E04C3B">
      <w:pPr>
        <w:pStyle w:val="Ttulo3"/>
      </w:pPr>
      <w:bookmarkStart w:id="93" w:name="_Toc188579919"/>
      <w:r w:rsidRPr="00327286">
        <w:t>Párrafo 2 - Control de salud</w:t>
      </w:r>
      <w:bookmarkEnd w:id="92"/>
      <w:bookmarkEnd w:id="93"/>
    </w:p>
    <w:p w14:paraId="453C99AE" w14:textId="77777777" w:rsidR="009C3C37" w:rsidRPr="00327286" w:rsidRDefault="009C3C37" w:rsidP="00A00128">
      <w:pPr>
        <w:pStyle w:val="Articulo"/>
      </w:pPr>
    </w:p>
    <w:p w14:paraId="005FA29C" w14:textId="695D8ECF" w:rsidR="001D69E6" w:rsidRPr="00327286" w:rsidRDefault="00DD50BC" w:rsidP="00A00128">
      <w:pPr>
        <w:pStyle w:val="Articulo"/>
      </w:pPr>
      <w:r w:rsidRPr="00327286">
        <w:t xml:space="preserve">ARTICULO </w:t>
      </w:r>
      <w:r w:rsidR="008E32B4" w:rsidRPr="00327286">
        <w:t>103</w:t>
      </w:r>
      <w:r w:rsidR="001D69E6" w:rsidRPr="00327286">
        <w:t>°</w:t>
      </w:r>
    </w:p>
    <w:p w14:paraId="55BB0C6B" w14:textId="78451F52" w:rsidR="009C3C37" w:rsidRPr="00327286" w:rsidRDefault="009C3C37" w:rsidP="00A00128">
      <w:bookmarkStart w:id="94" w:name="_Hlk185824329"/>
      <w:r w:rsidRPr="00327286">
        <w:t>Todo trabajador, antes de ingresar a la entidad empleadora podrá ser sometido a un examen médico preocupacional, o podrá exigirle al postulante presentar un certificado médico de aptitud. Especialmente tratándose de industrias o trabajos peligrosos o insalubres con condiciones ambientales desfavorables. De conformidad al Art. 184,185 y 186 del Código del Trabajo y también considerar los procedimientos para exámenes médicos o psicotécnicos del personal, ya sean preocupacionales, ocupacionales o aquellos que se realicen al término de la relación laboral o al término de exposición a un riesgo que requiere vigilancia de la salud, según se establezca en el respectivo protocolo dictado por el Ministerio de Salud o en la forma que determine el respectivo organismo administrador de la ley N° 16.744</w:t>
      </w:r>
    </w:p>
    <w:bookmarkEnd w:id="94"/>
    <w:p w14:paraId="622FC32D" w14:textId="1761C4E5" w:rsidR="001D69E6" w:rsidRPr="00327286" w:rsidRDefault="00DD50BC" w:rsidP="00A00128">
      <w:pPr>
        <w:pStyle w:val="Articulo"/>
      </w:pPr>
      <w:r w:rsidRPr="00327286">
        <w:t xml:space="preserve">ARTICULO </w:t>
      </w:r>
      <w:r w:rsidR="008E32B4" w:rsidRPr="00327286">
        <w:t>104</w:t>
      </w:r>
      <w:r w:rsidR="001D69E6" w:rsidRPr="00327286">
        <w:t>°</w:t>
      </w:r>
    </w:p>
    <w:p w14:paraId="5D5F8CEF" w14:textId="1710E78C" w:rsidR="001D69E6" w:rsidRPr="00327286" w:rsidRDefault="001D69E6" w:rsidP="00A00128">
      <w:r w:rsidRPr="00327286">
        <w:t>Tod</w:t>
      </w:r>
      <w:r w:rsidR="009C3C37" w:rsidRPr="00327286">
        <w:t xml:space="preserve">a persona </w:t>
      </w:r>
      <w:r w:rsidRPr="00327286">
        <w:t>trabajador</w:t>
      </w:r>
      <w:r w:rsidR="009C3C37" w:rsidRPr="00327286">
        <w:t>a</w:t>
      </w:r>
      <w:r w:rsidRPr="00327286">
        <w:t xml:space="preserve"> al ingresar a la </w:t>
      </w:r>
      <w:r w:rsidR="00561E1C" w:rsidRPr="00327286">
        <w:t>entidad</w:t>
      </w:r>
      <w:r w:rsidR="00A859D4" w:rsidRPr="00327286">
        <w:t xml:space="preserve"> empleadora</w:t>
      </w:r>
      <w:r w:rsidRPr="00327286">
        <w:t xml:space="preserve">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30D87CB5" w:rsidR="001D69E6" w:rsidRPr="00327286" w:rsidRDefault="00DD50BC" w:rsidP="00A00128">
      <w:pPr>
        <w:pStyle w:val="Articulo"/>
      </w:pPr>
      <w:r w:rsidRPr="00327286">
        <w:t xml:space="preserve">ARTICULO </w:t>
      </w:r>
      <w:r w:rsidR="008E32B4" w:rsidRPr="00327286">
        <w:t>105</w:t>
      </w:r>
      <w:r w:rsidR="001D69E6" w:rsidRPr="00327286">
        <w:t>°</w:t>
      </w:r>
    </w:p>
    <w:p w14:paraId="39D04809" w14:textId="6B11705F" w:rsidR="001D69E6" w:rsidRPr="00327286" w:rsidRDefault="000B0F0A" w:rsidP="00A00128">
      <w:r w:rsidRPr="00327286">
        <w:t>La persona trabajadora</w:t>
      </w:r>
      <w:r w:rsidR="001D69E6" w:rsidRPr="00327286">
        <w:t xml:space="preserve">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21095C2D" w:rsidR="001D69E6" w:rsidRPr="00327286" w:rsidRDefault="00E55BF2" w:rsidP="00A00128">
      <w:pPr>
        <w:pStyle w:val="Articulo"/>
      </w:pPr>
      <w:r w:rsidRPr="00327286">
        <w:t xml:space="preserve">ARTICULO </w:t>
      </w:r>
      <w:r w:rsidR="005134B9" w:rsidRPr="00327286">
        <w:t>106</w:t>
      </w:r>
      <w:r w:rsidR="001D69E6" w:rsidRPr="00327286">
        <w:t>°</w:t>
      </w:r>
    </w:p>
    <w:p w14:paraId="3B0C598D" w14:textId="5C3139C3" w:rsidR="001D69E6" w:rsidRPr="00327286" w:rsidRDefault="001D69E6" w:rsidP="00A00128">
      <w:r w:rsidRPr="00327286">
        <w:t xml:space="preserve">Cuando a juicio de la </w:t>
      </w:r>
      <w:r w:rsidR="00561E1C" w:rsidRPr="00327286">
        <w:t>entidad</w:t>
      </w:r>
      <w:r w:rsidR="00A859D4" w:rsidRPr="00327286">
        <w:t xml:space="preserve"> empleadora</w:t>
      </w:r>
      <w:r w:rsidRPr="00327286">
        <w:t xml:space="preserve">,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w:t>
      </w:r>
      <w:r w:rsidR="00A859D4" w:rsidRPr="00327286">
        <w:t>Las personas trabajadoras</w:t>
      </w:r>
      <w:r w:rsidRPr="00327286">
        <w:t xml:space="preserve"> tendrán la obligación de someterse a todos los exámenes que dispongan los servicios médicos del Organismo Administrador, en la oportunidad y lugar que ellos determinen. De conformidad al Art. 184 del Código del Trabajo, Art. 71 Ley Nº 16.744 y Art.</w:t>
      </w:r>
      <w:r w:rsidR="008007FB" w:rsidRPr="00327286">
        <w:t xml:space="preserve"> </w:t>
      </w:r>
      <w:r w:rsidRPr="00327286">
        <w:t>72 Letra a) y g) del D.S. N°101.</w:t>
      </w:r>
    </w:p>
    <w:p w14:paraId="0C1CA7EA" w14:textId="11763CE6" w:rsidR="00A14911" w:rsidRPr="00327286" w:rsidRDefault="00A14911">
      <w:pPr>
        <w:rPr>
          <w:rFonts w:eastAsia="DINNextLTPro-Light" w:cs="Arial"/>
          <w:b/>
          <w:color w:val="13C045"/>
        </w:rPr>
      </w:pPr>
      <w:r w:rsidRPr="00327286">
        <w:br w:type="page"/>
      </w:r>
    </w:p>
    <w:p w14:paraId="389ED6F7" w14:textId="015A853F" w:rsidR="00404AB0" w:rsidRPr="00327286" w:rsidRDefault="00404AB0" w:rsidP="00404AB0">
      <w:pPr>
        <w:pStyle w:val="Articulo"/>
      </w:pPr>
      <w:r w:rsidRPr="00327286">
        <w:t>ARTICULO 107°</w:t>
      </w:r>
    </w:p>
    <w:p w14:paraId="5EA05514" w14:textId="53B9204C" w:rsidR="00AF47D3" w:rsidRPr="00327286" w:rsidRDefault="00404AB0" w:rsidP="00404AB0">
      <w:r w:rsidRPr="00327286">
        <w:t>Adicionalmente se considera</w:t>
      </w:r>
      <w:r w:rsidR="00AC0CB0" w:rsidRPr="00327286">
        <w:t>n</w:t>
      </w:r>
      <w:r w:rsidRPr="00327286">
        <w:t xml:space="preserve"> dentro de las disposiciones generales </w:t>
      </w:r>
      <w:r w:rsidR="00887CAE" w:rsidRPr="00327286">
        <w:t xml:space="preserve">de este reglamento </w:t>
      </w:r>
      <w:r w:rsidR="009C1FDE" w:rsidRPr="00327286">
        <w:t xml:space="preserve">como </w:t>
      </w:r>
      <w:r w:rsidR="00CF77F2" w:rsidRPr="00327286">
        <w:t>obligaciones</w:t>
      </w:r>
      <w:r w:rsidR="009C1FDE" w:rsidRPr="00327286">
        <w:t xml:space="preserve"> </w:t>
      </w:r>
      <w:r w:rsidRPr="00327286">
        <w:t>l</w:t>
      </w:r>
      <w:r w:rsidR="00887CAE" w:rsidRPr="00327286">
        <w:t>a</w:t>
      </w:r>
      <w:r w:rsidRPr="00327286">
        <w:t>s siguientes:</w:t>
      </w:r>
    </w:p>
    <w:p w14:paraId="42FF4164" w14:textId="1C283982" w:rsidR="00BB05CA" w:rsidRPr="00327286" w:rsidRDefault="00BB05CA" w:rsidP="00BB05CA">
      <w:r w:rsidRPr="00327286">
        <w:t>1. Procedimientos de notificación e investigación de los accidentes o enfermedades profesionales</w:t>
      </w:r>
      <w:r w:rsidR="00F01200" w:rsidRPr="00327286">
        <w:t>, además de los incidentes o sucesos peligrosos</w:t>
      </w:r>
      <w:r w:rsidRPr="00327286">
        <w:t>.</w:t>
      </w:r>
    </w:p>
    <w:p w14:paraId="557C81DA" w14:textId="12106C7A" w:rsidR="00BB05CA" w:rsidRPr="00327286" w:rsidRDefault="00BB05CA" w:rsidP="00BB05CA">
      <w:r w:rsidRPr="00327286">
        <w:t>2.  Facilidades para el funcionamiento del Comité Paritario y d</w:t>
      </w:r>
      <w:r w:rsidR="003C6ADD" w:rsidRPr="00327286">
        <w:t xml:space="preserve">el delegado de seguridad y salud tales como: </w:t>
      </w:r>
    </w:p>
    <w:p w14:paraId="72DC0CEE" w14:textId="40DCC7A2" w:rsidR="003C6ADD" w:rsidRPr="00327286" w:rsidRDefault="003C6ADD" w:rsidP="00217E3E">
      <w:pPr>
        <w:pStyle w:val="Prrafodelista"/>
        <w:numPr>
          <w:ilvl w:val="1"/>
          <w:numId w:val="50"/>
        </w:numPr>
        <w:ind w:left="709" w:hanging="283"/>
      </w:pPr>
      <w:r w:rsidRPr="00327286">
        <w:t>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 formularles las observaciones que estimen conveniente.</w:t>
      </w:r>
    </w:p>
    <w:p w14:paraId="693DFF19" w14:textId="42D035D3" w:rsidR="00366A61" w:rsidRPr="00327286" w:rsidRDefault="00366A61" w:rsidP="00217E3E">
      <w:pPr>
        <w:pStyle w:val="Prrafodelista"/>
        <w:numPr>
          <w:ilvl w:val="1"/>
          <w:numId w:val="50"/>
        </w:numPr>
        <w:ind w:left="709" w:hanging="283"/>
      </w:pPr>
      <w:r w:rsidRPr="00327286">
        <w:t>Informar oportunamente al Comité Paritario de Higiene y Seguridad sobre los accidentes del trabajo ocurridos y de las acciones preventivas adoptadas cuando una enfermedad es calificada como de origen laboral.</w:t>
      </w:r>
    </w:p>
    <w:p w14:paraId="54ABFF0C" w14:textId="0B419EE2" w:rsidR="00366A61" w:rsidRPr="00327286" w:rsidRDefault="00366A61" w:rsidP="00217E3E">
      <w:pPr>
        <w:pStyle w:val="Prrafodelista"/>
        <w:numPr>
          <w:ilvl w:val="1"/>
          <w:numId w:val="50"/>
        </w:numPr>
        <w:ind w:left="709" w:hanging="283"/>
      </w:pPr>
      <w:r w:rsidRPr="00327286">
        <w:t>Coordinar con el Comité Paritario de Higiene y Seguridad la implementación del programa preventivo de la entidad empleadora, particularmente las actividades de capacitación y de difusión de la seguridad y salud en el trabajo.</w:t>
      </w:r>
    </w:p>
    <w:p w14:paraId="700B613F" w14:textId="02430F58" w:rsidR="00366A61" w:rsidRPr="00327286" w:rsidRDefault="00366A61" w:rsidP="00217E3E">
      <w:pPr>
        <w:pStyle w:val="Prrafodelista"/>
        <w:numPr>
          <w:ilvl w:val="1"/>
          <w:numId w:val="50"/>
        </w:numPr>
        <w:ind w:left="709" w:hanging="283"/>
      </w:pPr>
      <w:r w:rsidRPr="00327286">
        <w:t>Consultar al Comité Paritario de Higiene y Seguridad, cuando se prevean cambios en los procesos de trabajo, sobre el contenido o la organización del trabajo que puedan tener repercusiones graves para la vida o la salud de las personas trabajadoras; y,</w:t>
      </w:r>
    </w:p>
    <w:p w14:paraId="4DA2EEA4" w14:textId="53412EA4" w:rsidR="003C6ADD" w:rsidRPr="00327286" w:rsidRDefault="00366A61" w:rsidP="00217E3E">
      <w:pPr>
        <w:pStyle w:val="Prrafodelista"/>
        <w:numPr>
          <w:ilvl w:val="1"/>
          <w:numId w:val="50"/>
        </w:numPr>
        <w:ind w:left="709" w:hanging="283"/>
      </w:pPr>
      <w:r w:rsidRPr="00327286">
        <w:t>Permitir el libre acceso a los lugares de trabajo de cualquiera de los integrantes</w:t>
      </w:r>
      <w:r w:rsidR="00217E3E" w:rsidRPr="00327286">
        <w:t xml:space="preserve"> </w:t>
      </w:r>
      <w:r w:rsidRPr="00327286">
        <w:t>del Comité para el cumplimiento de sus funciones, incluyendo la entrevista a personas trabajadoras, siempre que no se altere el normal desarrollo del proceso productivo.</w:t>
      </w:r>
    </w:p>
    <w:p w14:paraId="248E70F2" w14:textId="19B62DB4" w:rsidR="00BB05CA" w:rsidRPr="00327286" w:rsidRDefault="00BB05CA" w:rsidP="00BB05CA">
      <w:r w:rsidRPr="00327286">
        <w:t>3.  Las responsabilidades de las distintas jefaturas y líneas operativas en el cumplimiento de las normas y medidas en materia de prevención de riesgos laborales.</w:t>
      </w:r>
    </w:p>
    <w:p w14:paraId="078FCB36" w14:textId="25AB956E" w:rsidR="00BB05CA" w:rsidRPr="00327286" w:rsidRDefault="00BB05CA" w:rsidP="00BB05CA">
      <w:r w:rsidRPr="00327286">
        <w:t xml:space="preserve"> 4. Procedimientos para la selección, uso y mantención de los elementos de protección personal, de conformidad con este reglamento y demás disposiciones legales.</w:t>
      </w:r>
    </w:p>
    <w:p w14:paraId="32737B2F" w14:textId="6951B8D5" w:rsidR="00BB05CA" w:rsidRPr="00327286" w:rsidRDefault="00BB05CA" w:rsidP="00BB05CA">
      <w:r w:rsidRPr="00327286">
        <w:t>5. Procedimiento a seguir cuando en el lugar de trabajo sobrevenga un riesgo grave e inminente para la vida y salud de las personas trabajadoras</w:t>
      </w:r>
      <w:r w:rsidR="0086241A" w:rsidRPr="00327286">
        <w:t xml:space="preserve">, considerado en el art. </w:t>
      </w:r>
      <w:r w:rsidR="00C516DE" w:rsidRPr="00327286">
        <w:t>102 de este reglamento</w:t>
      </w:r>
      <w:r w:rsidRPr="00327286">
        <w:t>.</w:t>
      </w:r>
    </w:p>
    <w:p w14:paraId="13498621" w14:textId="519FD8B6" w:rsidR="00BB05CA" w:rsidRPr="00327286" w:rsidRDefault="00BB05CA" w:rsidP="00BB05CA">
      <w:r w:rsidRPr="00327286">
        <w:t>6. Procedimiento para cumplir el plan de gestión de emergencias, catástrofes o desastres.</w:t>
      </w:r>
    </w:p>
    <w:p w14:paraId="06AB617B" w14:textId="1EB439F5" w:rsidR="00BB05CA" w:rsidRPr="00327286" w:rsidRDefault="00BB05CA" w:rsidP="00BB05CA">
      <w:r w:rsidRPr="00327286">
        <w:t>7.  Procedimientos para formular propuestas de mejoramiento y reclamos relacionados con las condiciones y entorno de trabajo que pueda n afectar la seguridad y salud de las personas trabajadoras, así como del cumplimiento de las normas, protocolos e instrucciones relacionados con tales materias.</w:t>
      </w:r>
    </w:p>
    <w:p w14:paraId="77C755B7" w14:textId="0B31FAB0" w:rsidR="00BB05CA" w:rsidRPr="00327286" w:rsidRDefault="00BB05CA" w:rsidP="00BB05CA">
      <w:r w:rsidRPr="00327286">
        <w:t xml:space="preserve">8. Establecimiento de mecanismos que favorezcan la colaboración de la </w:t>
      </w:r>
      <w:r w:rsidR="00561E1C" w:rsidRPr="00327286">
        <w:t>entidad</w:t>
      </w:r>
      <w:r w:rsidRPr="00327286">
        <w:t xml:space="preserve"> empleadora y de las personas trabajadoras en la prevención de riesgos, y que otorguen un reconocimiento al Comité Paritario, a alguna dependencia de la </w:t>
      </w:r>
      <w:r w:rsidR="00561E1C" w:rsidRPr="00327286">
        <w:t>entidad</w:t>
      </w:r>
      <w:r w:rsidRPr="00327286">
        <w:t xml:space="preserve"> empleadora o a las personas trabajadoras que formulen propuestas destacadas o relevantes para el mejoramiento de las condiciones de trabajo y del cumplimiento de las medidas preventivas.</w:t>
      </w:r>
    </w:p>
    <w:p w14:paraId="2A21002E" w14:textId="2005774C" w:rsidR="00404AB0" w:rsidRPr="00327286" w:rsidRDefault="00BB05CA" w:rsidP="00BB05CA">
      <w:r w:rsidRPr="00327286">
        <w:t>9. Los protocolos de prevención del acoso sexual, laboral y violencia en el trabajo, así como los procedimientos de investigación y sanción de tales conductas, conforme se establece en el Código del Trabajo y normativa complementaria.</w:t>
      </w:r>
    </w:p>
    <w:p w14:paraId="776E209C" w14:textId="56E5FACE" w:rsidR="00A00128" w:rsidRPr="00327286" w:rsidRDefault="00A00128">
      <w:pPr>
        <w:spacing w:after="0" w:line="240" w:lineRule="auto"/>
      </w:pPr>
      <w:r w:rsidRPr="00327286">
        <w:br w:type="page"/>
      </w:r>
    </w:p>
    <w:p w14:paraId="63D44352" w14:textId="3917FFA2" w:rsidR="001D69E6" w:rsidRPr="00327286" w:rsidRDefault="00C264EF" w:rsidP="00F67695">
      <w:pPr>
        <w:pStyle w:val="Ttulo2"/>
      </w:pPr>
      <w:bookmarkStart w:id="95" w:name="_Toc9896491"/>
      <w:bookmarkStart w:id="96" w:name="_Toc188579920"/>
      <w:r w:rsidRPr="00327286">
        <w:t>Capítulo II - De las obligaciones</w:t>
      </w:r>
      <w:bookmarkEnd w:id="95"/>
      <w:bookmarkEnd w:id="96"/>
    </w:p>
    <w:p w14:paraId="47D0E806" w14:textId="3AA56A1D" w:rsidR="001D69E6" w:rsidRPr="00327286" w:rsidRDefault="00C264EF" w:rsidP="00E04C3B">
      <w:pPr>
        <w:pStyle w:val="Ttulo3"/>
      </w:pPr>
      <w:bookmarkStart w:id="97" w:name="_Toc9896492"/>
      <w:bookmarkStart w:id="98" w:name="_Toc188579921"/>
      <w:r w:rsidRPr="00327286">
        <w:t xml:space="preserve">Párrafo 1 - De la </w:t>
      </w:r>
      <w:r w:rsidR="000F7006" w:rsidRPr="00327286">
        <w:t>información de</w:t>
      </w:r>
      <w:r w:rsidRPr="00327286">
        <w:t xml:space="preserve"> los riesgos laborales</w:t>
      </w:r>
      <w:bookmarkEnd w:id="97"/>
      <w:bookmarkEnd w:id="98"/>
      <w:r w:rsidRPr="00327286">
        <w:t xml:space="preserve"> </w:t>
      </w:r>
    </w:p>
    <w:p w14:paraId="622DC250" w14:textId="77777777" w:rsidR="00B857E7" w:rsidRPr="00327286" w:rsidRDefault="00B857E7" w:rsidP="00A00128">
      <w:pPr>
        <w:pStyle w:val="Articulo"/>
      </w:pPr>
    </w:p>
    <w:p w14:paraId="30111708" w14:textId="0AE083D2" w:rsidR="001D69E6" w:rsidRPr="00327286" w:rsidRDefault="001D69E6" w:rsidP="00A00128">
      <w:pPr>
        <w:pStyle w:val="Articulo"/>
      </w:pPr>
      <w:r w:rsidRPr="00327286">
        <w:t>AR</w:t>
      </w:r>
      <w:r w:rsidR="00E55BF2" w:rsidRPr="00327286">
        <w:t xml:space="preserve">TICULO </w:t>
      </w:r>
      <w:r w:rsidR="005134B9" w:rsidRPr="00327286">
        <w:t>107</w:t>
      </w:r>
      <w:r w:rsidRPr="00327286">
        <w:t>°</w:t>
      </w:r>
    </w:p>
    <w:p w14:paraId="647020A8" w14:textId="05CEBA79" w:rsidR="00FD754D" w:rsidRPr="00327286" w:rsidRDefault="00B857E7" w:rsidP="00FD754D">
      <w:r w:rsidRPr="00327286">
        <w:t>Según el art. 15 del Decreto supremo N°44, l</w:t>
      </w:r>
      <w:r w:rsidR="00FD754D" w:rsidRPr="00327286">
        <w:t>a entidad empleadora garantiza que cada persona trabajadora, previo al inicio de las labores, recibe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La entidad empleadora deberá informar los riesgos inherentes a la actividad que realiza, cada vez que se incorporen a un nuevo proceso productivo, cambien las tecnologías, los materiales o sustancias utilizados.</w:t>
      </w:r>
    </w:p>
    <w:p w14:paraId="3CA1A779" w14:textId="10846BA7" w:rsidR="00FD754D" w:rsidRPr="00327286" w:rsidRDefault="00FD754D" w:rsidP="00FD754D">
      <w:r w:rsidRPr="00327286">
        <w:t>La información de entrega por parte de la entidad empleadora a las personas trabajadoras considera a lo menos:</w:t>
      </w:r>
    </w:p>
    <w:p w14:paraId="20A2A0A7" w14:textId="77777777" w:rsidR="00FD754D" w:rsidRPr="00327286" w:rsidRDefault="00FD754D" w:rsidP="00FD754D">
      <w:r w:rsidRPr="00327286">
        <w:t>1. Las características mínimas que debe reunir el lugar de trabajo en el que se ejecutarán las labores, entre ellas:</w:t>
      </w:r>
    </w:p>
    <w:p w14:paraId="19F9FC63" w14:textId="4322B16C" w:rsidR="00FD754D" w:rsidRPr="00327286" w:rsidRDefault="00FD754D" w:rsidP="00FD754D">
      <w:r w:rsidRPr="00327286">
        <w:tab/>
        <w:t xml:space="preserve">a. Espacio de trabajo. </w:t>
      </w:r>
    </w:p>
    <w:p w14:paraId="26543403" w14:textId="24FD4837" w:rsidR="00FD754D" w:rsidRPr="00327286" w:rsidRDefault="00FD754D" w:rsidP="00FD754D">
      <w:r w:rsidRPr="00327286">
        <w:tab/>
        <w:t>b. Condiciones ambientales del puesto de trabajo.</w:t>
      </w:r>
    </w:p>
    <w:p w14:paraId="075C2CF6" w14:textId="23C82080" w:rsidR="00FD754D" w:rsidRPr="00327286" w:rsidRDefault="00FD754D" w:rsidP="00FD754D">
      <w:r w:rsidRPr="00327286">
        <w:tab/>
        <w:t>c. Condiciones de orden y aseo exigidas en el puesto de trabajo.</w:t>
      </w:r>
    </w:p>
    <w:p w14:paraId="763592FC" w14:textId="4F93A305" w:rsidR="00FD754D" w:rsidRPr="00327286" w:rsidRDefault="00FD754D" w:rsidP="00FD754D">
      <w:r w:rsidRPr="00327286">
        <w:tab/>
        <w:t>d. Máquinas y herramientas de trabajo que se deberán emplear.</w:t>
      </w:r>
    </w:p>
    <w:p w14:paraId="0054C18A" w14:textId="77777777" w:rsidR="00FD754D" w:rsidRPr="00327286" w:rsidRDefault="00FD754D" w:rsidP="00FD754D">
      <w:r w:rsidRPr="00327286">
        <w:t>2. Los riesgos a los que podrían estar expuestas y las respectivas medidas preventivas, incluidos los riesgos y las medidas derivados de emergencias, catástrofes y desastres.</w:t>
      </w:r>
    </w:p>
    <w:p w14:paraId="4E918580" w14:textId="77777777" w:rsidR="00FD754D" w:rsidRPr="00327286" w:rsidRDefault="00FD754D" w:rsidP="00FD754D">
      <w:r w:rsidRPr="00327286">
        <w:t>3. Los procedimientos de trabajo seguro asociados.</w:t>
      </w:r>
    </w:p>
    <w:p w14:paraId="272A4104" w14:textId="77777777" w:rsidR="00FD754D" w:rsidRPr="00327286" w:rsidRDefault="00FD754D" w:rsidP="00FD754D">
      <w:r w:rsidRPr="00327286">
        <w:t xml:space="preserve">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 </w:t>
      </w:r>
    </w:p>
    <w:p w14:paraId="71FE04DA" w14:textId="01EEC68A" w:rsidR="001D69E6" w:rsidRPr="00327286" w:rsidRDefault="001D69E6" w:rsidP="00FD754D">
      <w:r w:rsidRPr="00327286">
        <w:t xml:space="preserve">Ver </w:t>
      </w:r>
      <w:r w:rsidRPr="00327286">
        <w:rPr>
          <w:b/>
          <w:color w:val="13C045"/>
        </w:rPr>
        <w:t>Anexo N°</w:t>
      </w:r>
      <w:r w:rsidR="008007FB" w:rsidRPr="00327286">
        <w:rPr>
          <w:b/>
          <w:color w:val="13C045"/>
        </w:rPr>
        <w:t xml:space="preserve"> </w:t>
      </w:r>
      <w:r w:rsidR="00617D10" w:rsidRPr="00327286">
        <w:rPr>
          <w:b/>
          <w:color w:val="13C045"/>
        </w:rPr>
        <w:t>4</w:t>
      </w:r>
      <w:r w:rsidR="00E931DE" w:rsidRPr="00327286">
        <w:rPr>
          <w:b/>
          <w:color w:val="13C045"/>
        </w:rPr>
        <w:t xml:space="preserve"> </w:t>
      </w:r>
      <w:r w:rsidR="00E931DE" w:rsidRPr="00327286">
        <w:t>documento de apoyo</w:t>
      </w:r>
      <w:r w:rsidRPr="00327286">
        <w:rPr>
          <w:color w:val="13C045"/>
        </w:rPr>
        <w:t xml:space="preserve"> </w:t>
      </w:r>
      <w:r w:rsidRPr="00327286">
        <w:t xml:space="preserve">De la </w:t>
      </w:r>
      <w:r w:rsidR="000F7006" w:rsidRPr="00327286">
        <w:t>Información de los riesgos laborales</w:t>
      </w:r>
    </w:p>
    <w:p w14:paraId="481E365B" w14:textId="3E4E9F24" w:rsidR="001D69E6" w:rsidRPr="00327286" w:rsidRDefault="00DB2780" w:rsidP="00A00128">
      <w:pPr>
        <w:pStyle w:val="Articulo"/>
      </w:pPr>
      <w:r w:rsidRPr="00327286">
        <w:t xml:space="preserve">ARTICULO </w:t>
      </w:r>
      <w:r w:rsidR="005134B9" w:rsidRPr="00327286">
        <w:t>108</w:t>
      </w:r>
      <w:r w:rsidR="001D69E6" w:rsidRPr="00327286">
        <w:t>°</w:t>
      </w:r>
    </w:p>
    <w:p w14:paraId="4A1815BA" w14:textId="69CAAD76" w:rsidR="001D69E6" w:rsidRPr="00327286" w:rsidRDefault="001D69E6" w:rsidP="00A00128">
      <w:r w:rsidRPr="00327286">
        <w:t xml:space="preserve">La </w:t>
      </w:r>
      <w:r w:rsidR="00561E1C" w:rsidRPr="00327286">
        <w:t>entidad</w:t>
      </w:r>
      <w:r w:rsidR="0040528A" w:rsidRPr="00327286">
        <w:t xml:space="preserve"> empleadora</w:t>
      </w:r>
      <w:r w:rsidRPr="00327286">
        <w:t xml:space="preserve"> debe mantener los equipos y dispositivos técnicamente necesarios para reducir a niveles mínimos los riesgos que puedan presentarse en los sitios de trabajo. </w:t>
      </w:r>
    </w:p>
    <w:p w14:paraId="14569C09" w14:textId="59ACC808" w:rsidR="00A14911" w:rsidRPr="00327286" w:rsidRDefault="00A14911">
      <w:pPr>
        <w:rPr>
          <w:rFonts w:eastAsia="DINNextLTPro-Light" w:cs="Arial"/>
          <w:b/>
          <w:color w:val="13C045"/>
        </w:rPr>
      </w:pPr>
      <w:r w:rsidRPr="00327286">
        <w:br w:type="page"/>
      </w:r>
    </w:p>
    <w:p w14:paraId="253CEF02" w14:textId="4E93BA15" w:rsidR="001D69E6" w:rsidRPr="00327286" w:rsidRDefault="00E55BF2" w:rsidP="00A00128">
      <w:pPr>
        <w:pStyle w:val="Articulo"/>
      </w:pPr>
      <w:r w:rsidRPr="00327286">
        <w:t xml:space="preserve">ARTICULO </w:t>
      </w:r>
      <w:r w:rsidR="005134B9" w:rsidRPr="00327286">
        <w:t>109</w:t>
      </w:r>
      <w:r w:rsidR="001D69E6" w:rsidRPr="00327286">
        <w:t>°</w:t>
      </w:r>
    </w:p>
    <w:p w14:paraId="21C06709" w14:textId="72A57858" w:rsidR="00236033" w:rsidRPr="00327286" w:rsidRDefault="00090C41" w:rsidP="00A00128">
      <w:r w:rsidRPr="00327286">
        <w:t xml:space="preserve">La entidad empleadora </w:t>
      </w:r>
      <w:r w:rsidR="00841F90" w:rsidRPr="00327286">
        <w:t>informa</w:t>
      </w:r>
      <w:r w:rsidRPr="00327286">
        <w:t>, forma y capacita a las personas trabajadoras en materias de seguridad y salud en el trabajo, considerando los riesgos presentes en el lugar de trabajo y su impacto en la salud. Además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trabajo.  Las entidades empleadoras que utilicen máquinas, equipos y herramientas que puedan generar riesgo 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Considerando que deben informar y capacitar a las personas trabajadoras sobre la forma de uso correcto y seguro de tales maquinarias.</w:t>
      </w:r>
    </w:p>
    <w:p w14:paraId="5431BB64" w14:textId="3E787464" w:rsidR="001D69E6" w:rsidRPr="00327286" w:rsidRDefault="00E55BF2" w:rsidP="00A00128">
      <w:pPr>
        <w:pStyle w:val="Articulo"/>
      </w:pPr>
      <w:r w:rsidRPr="00327286">
        <w:t xml:space="preserve">ARTICULO </w:t>
      </w:r>
      <w:r w:rsidR="005134B9" w:rsidRPr="00327286">
        <w:t>110</w:t>
      </w:r>
      <w:r w:rsidR="001D69E6" w:rsidRPr="00327286">
        <w:t>°</w:t>
      </w:r>
    </w:p>
    <w:p w14:paraId="12EEBE0D" w14:textId="019418B0" w:rsidR="001D69E6" w:rsidRPr="00327286" w:rsidRDefault="001D69E6" w:rsidP="00A00128">
      <w:r w:rsidRPr="00327286">
        <w:t xml:space="preserve">Será obligación permanente de la </w:t>
      </w:r>
      <w:r w:rsidR="00051ECC" w:rsidRPr="00327286">
        <w:t>e</w:t>
      </w:r>
      <w:r w:rsidR="00561E1C" w:rsidRPr="00327286">
        <w:t>ntidad</w:t>
      </w:r>
      <w:r w:rsidR="00A859D4" w:rsidRPr="00327286">
        <w:t xml:space="preserve"> empleadora</w:t>
      </w:r>
      <w:r w:rsidRPr="00327286">
        <w:t xml:space="preserve"> adoptar las medidas de Prevención de Riesgos que sean necesarias para proteger efectivamente la vida y salud de </w:t>
      </w:r>
      <w:r w:rsidR="00051ECC" w:rsidRPr="00327286">
        <w:t>l</w:t>
      </w:r>
      <w:r w:rsidR="00A859D4" w:rsidRPr="00327286">
        <w:t>as personas trabajadoras</w:t>
      </w:r>
      <w:r w:rsidRPr="00327286">
        <w:t xml:space="preserve"> de ella.</w:t>
      </w:r>
    </w:p>
    <w:p w14:paraId="73CD677D" w14:textId="63172119" w:rsidR="001D69E6" w:rsidRPr="00327286" w:rsidRDefault="00DB2780" w:rsidP="00A00128">
      <w:pPr>
        <w:pStyle w:val="Articulo"/>
      </w:pPr>
      <w:r w:rsidRPr="00327286">
        <w:t xml:space="preserve">ARTICULO </w:t>
      </w:r>
      <w:r w:rsidR="005134B9" w:rsidRPr="00327286">
        <w:t>111</w:t>
      </w:r>
      <w:r w:rsidR="001D69E6" w:rsidRPr="00327286">
        <w:t>°</w:t>
      </w:r>
    </w:p>
    <w:p w14:paraId="2A081CFC" w14:textId="422D7B84" w:rsidR="001D69E6" w:rsidRPr="00327286" w:rsidRDefault="001D69E6" w:rsidP="00A00128">
      <w:r w:rsidRPr="00327286">
        <w:t xml:space="preserve">Teniendo en cuenta que la Prevención de Riesgos Profesionales es de carácter obligatorio, </w:t>
      </w:r>
      <w:r w:rsidR="00051ECC" w:rsidRPr="00327286">
        <w:t>l</w:t>
      </w:r>
      <w:r w:rsidR="00A859D4" w:rsidRPr="00327286">
        <w:t>as personas trabajadoras</w:t>
      </w:r>
      <w:r w:rsidRPr="00327286">
        <w:t xml:space="preserve"> deberán cumplir todas las Normas de Seguridad que se identifiquen en el presente Reglamento.</w:t>
      </w:r>
    </w:p>
    <w:p w14:paraId="6717E21F" w14:textId="432F3010" w:rsidR="0086553A" w:rsidRPr="00327286" w:rsidRDefault="0086553A" w:rsidP="0086553A">
      <w:pPr>
        <w:pStyle w:val="Articulo"/>
      </w:pPr>
      <w:r w:rsidRPr="00327286">
        <w:t>ARTICULO 11</w:t>
      </w:r>
      <w:r w:rsidR="003C4D89" w:rsidRPr="00327286">
        <w:t>2</w:t>
      </w:r>
      <w:r w:rsidRPr="00327286">
        <w:t>°</w:t>
      </w:r>
    </w:p>
    <w:p w14:paraId="1744B5E2" w14:textId="3C598448" w:rsidR="001B785E" w:rsidRPr="00327286" w:rsidRDefault="0086553A" w:rsidP="0086553A">
      <w:proofErr w:type="gramStart"/>
      <w:r w:rsidRPr="00327286">
        <w:t>Además</w:t>
      </w:r>
      <w:proofErr w:type="gramEnd"/>
      <w:r w:rsidRPr="00327286">
        <w:t xml:space="preserve"> según el DS. N°44, como obligación de las personas trabajadoras se debe considerar lo indicado en el a</w:t>
      </w:r>
      <w:r w:rsidR="00300263" w:rsidRPr="00327286">
        <w:t>r</w:t>
      </w:r>
      <w:r w:rsidRPr="00327286">
        <w:t>t. 72</w:t>
      </w:r>
      <w:r w:rsidR="00B87A2B" w:rsidRPr="00327286">
        <w:t xml:space="preserve"> del presente reglamento como así también lo</w:t>
      </w:r>
      <w:r w:rsidR="00AB2F87" w:rsidRPr="00327286">
        <w:t xml:space="preserve"> adicional</w:t>
      </w:r>
      <w:r w:rsidR="00BE32BB" w:rsidRPr="00327286">
        <w:t xml:space="preserve"> a</w:t>
      </w:r>
      <w:r w:rsidR="00AB2F87" w:rsidRPr="00327286">
        <w:t xml:space="preserve"> </w:t>
      </w:r>
      <w:r w:rsidR="00300263" w:rsidRPr="00327286">
        <w:t>lo indicado a continuación</w:t>
      </w:r>
      <w:r w:rsidR="00AB2F87" w:rsidRPr="00327286">
        <w:t>:</w:t>
      </w:r>
    </w:p>
    <w:p w14:paraId="04C5E7B4" w14:textId="3B88DAB2" w:rsidR="004D0BF8" w:rsidRPr="00327286" w:rsidRDefault="00BE32BB" w:rsidP="004D0BF8">
      <w:r w:rsidRPr="00327286">
        <w:t xml:space="preserve">1. </w:t>
      </w:r>
      <w:r w:rsidR="004D0BF8" w:rsidRPr="00327286">
        <w:t xml:space="preserve">Cooperar y participar en la investigación de los accidentes del trabajo y enfermedades profesionales dispuesta por la </w:t>
      </w:r>
      <w:r w:rsidR="00561E1C" w:rsidRPr="00327286">
        <w:t>entidad</w:t>
      </w:r>
      <w:r w:rsidR="004D0BF8" w:rsidRPr="00327286">
        <w:t xml:space="preserve"> empleadora, el Departamento de Prevención de Riesgos, el Comité Paritario, el organismo administrador de la ley N° 16.744 o las </w:t>
      </w:r>
      <w:r w:rsidR="00561E1C" w:rsidRPr="00327286">
        <w:t>entidad</w:t>
      </w:r>
      <w:r w:rsidR="004D0BF8" w:rsidRPr="00327286">
        <w:t>es competentes.</w:t>
      </w:r>
    </w:p>
    <w:p w14:paraId="37569505" w14:textId="32BE1AFF" w:rsidR="004D0BF8" w:rsidRPr="00327286" w:rsidRDefault="00BE32BB" w:rsidP="004D0BF8">
      <w:r w:rsidRPr="00327286">
        <w:t xml:space="preserve">2. </w:t>
      </w:r>
      <w:r w:rsidR="004D0BF8" w:rsidRPr="00327286">
        <w:t>Proteger y cuidar los elementos y equipos de protección que se le proporcionen de conformidad a la normativa vigente.</w:t>
      </w:r>
    </w:p>
    <w:p w14:paraId="0F9FB63D" w14:textId="6F47BFC8" w:rsidR="004D0BF8" w:rsidRPr="00327286" w:rsidRDefault="00BE32BB" w:rsidP="004D0BF8">
      <w:r w:rsidRPr="00327286">
        <w:t xml:space="preserve">3. </w:t>
      </w:r>
      <w:r w:rsidR="004D0BF8" w:rsidRPr="00327286">
        <w:t>Usar correctamente y conservar los equipos de trabajo entregados para uso de las personas trabajadoras.</w:t>
      </w:r>
    </w:p>
    <w:p w14:paraId="7D1EF854" w14:textId="7B90AB18" w:rsidR="004D0BF8" w:rsidRPr="00327286" w:rsidRDefault="00BE32BB" w:rsidP="004D0BF8">
      <w:r w:rsidRPr="00327286">
        <w:t>4</w:t>
      </w:r>
      <w:r w:rsidR="004D0BF8" w:rsidRPr="00327286">
        <w:t>. Comunicar los peligros presentes en el lugar de trabajo, como todo desperfecto en los medios de trabajo que afecten la seguridad de las personas trabajadoras.</w:t>
      </w:r>
    </w:p>
    <w:p w14:paraId="2829BB3C" w14:textId="3D122134" w:rsidR="004D0BF8" w:rsidRPr="00327286" w:rsidRDefault="00BE32BB" w:rsidP="004D0BF8">
      <w:r w:rsidRPr="00327286">
        <w:t>5</w:t>
      </w:r>
      <w:r w:rsidR="004D0BF8" w:rsidRPr="00327286">
        <w:t>. Informar, dentro del más breve plazo, la ocurrencia de situaciones de riesgo grave e inminente por las que haya debido interrumpir sus labores.</w:t>
      </w:r>
    </w:p>
    <w:p w14:paraId="41EE2F45" w14:textId="77777777" w:rsidR="00BE32BB" w:rsidRPr="00327286" w:rsidRDefault="00BE32BB" w:rsidP="004D0BF8">
      <w:r w:rsidRPr="00327286">
        <w:t>6</w:t>
      </w:r>
      <w:r w:rsidR="004D0BF8" w:rsidRPr="00327286">
        <w:t>. Informar oportunamente todos los síntomas o dolencias que sufran y que puedan originarse en el ejercicio de sus labores y en las condiciones y entornos de trabajo.</w:t>
      </w:r>
    </w:p>
    <w:p w14:paraId="07C966D4" w14:textId="10072293" w:rsidR="004D0BF8" w:rsidRPr="00327286" w:rsidRDefault="00BE32BB" w:rsidP="004D0BF8">
      <w:r w:rsidRPr="00327286">
        <w:t>7</w:t>
      </w:r>
      <w:r w:rsidR="004D0BF8" w:rsidRPr="00327286">
        <w:t>. Observar las disposiciones de las normas del tránsito, cuando con motivo de su desempeño laboral deban conducir vehículos motorizados, especialmente aquellas normas referidas a la velocidad máxima y a la observancia de las señales de seguridad vial. Asimismo, el Reglamento Interno establecerá las obligaciones de las personas encargadas de velar por el estado mecánico de los vehículos motorizados antes de iniciar la conducción.</w:t>
      </w:r>
    </w:p>
    <w:p w14:paraId="2DE7581C" w14:textId="407DA44C" w:rsidR="007D1E0D" w:rsidRPr="00327286" w:rsidRDefault="002A3439" w:rsidP="004D0BF8">
      <w:r w:rsidRPr="00327286">
        <w:t>8</w:t>
      </w:r>
      <w:r w:rsidR="004D0BF8" w:rsidRPr="00327286">
        <w:t xml:space="preserve">. Colaborar y observar las políticas de prevención y control de los factores de riesgos asociados al consumo de alcohol y drogas en los lugares de trabajo, que la </w:t>
      </w:r>
      <w:r w:rsidR="00561E1C" w:rsidRPr="00327286">
        <w:t>entidad</w:t>
      </w:r>
      <w:r w:rsidR="004D0BF8" w:rsidRPr="00327286">
        <w:t xml:space="preserve"> empleadora haya implementado </w:t>
      </w:r>
      <w:proofErr w:type="gramStart"/>
      <w:r w:rsidR="004D0BF8" w:rsidRPr="00327286">
        <w:t>de acuerdo a</w:t>
      </w:r>
      <w:proofErr w:type="gramEnd"/>
      <w:r w:rsidR="004D0BF8" w:rsidRPr="00327286">
        <w:t xml:space="preserve"> la normativa vigente.</w:t>
      </w:r>
    </w:p>
    <w:p w14:paraId="66869522" w14:textId="7BA42D30" w:rsidR="003C4774" w:rsidRPr="00327286" w:rsidRDefault="003C4774" w:rsidP="003C4774">
      <w:r w:rsidRPr="00327286">
        <w:t>9. Cumplir las instrucciones, reglamentos y demás medidas de seguridad y salud establecidas legalmente y colaborar con la entidad empleadora en la gestión de los riesgos laborales.</w:t>
      </w:r>
    </w:p>
    <w:p w14:paraId="54141F41" w14:textId="586851F4" w:rsidR="003C4774" w:rsidRPr="00327286" w:rsidRDefault="007E748D" w:rsidP="003C4774">
      <w:r w:rsidRPr="00327286">
        <w:t>10</w:t>
      </w:r>
      <w:r w:rsidR="003C4774" w:rsidRPr="00327286">
        <w:t>. Participar en las actividades preventivas de la entidad empleadora.</w:t>
      </w:r>
    </w:p>
    <w:p w14:paraId="59F15434" w14:textId="4A092BEB" w:rsidR="003C4774" w:rsidRPr="00327286" w:rsidRDefault="007E748D" w:rsidP="003C4774">
      <w:r w:rsidRPr="00327286">
        <w:t>11</w:t>
      </w:r>
      <w:r w:rsidR="000159FF" w:rsidRPr="00327286">
        <w:t>.</w:t>
      </w:r>
      <w:r w:rsidR="003C4774" w:rsidRPr="00327286">
        <w:t xml:space="preserve"> Observar razonablemente una conducta de cuidado de su propia seguridad y salud en el trabajo, </w:t>
      </w:r>
      <w:r w:rsidR="00DF6B36" w:rsidRPr="00327286">
        <w:t>p</w:t>
      </w:r>
      <w:r w:rsidR="003C4774" w:rsidRPr="00327286">
        <w:t>rocurando con ello evitar que el ejercicio de su actividad laboral pueda afectar a las demás personas cercanas a su puesto de trabajo.</w:t>
      </w:r>
    </w:p>
    <w:p w14:paraId="2C57736F" w14:textId="4D81FDC3" w:rsidR="003C4774" w:rsidRPr="00327286" w:rsidRDefault="000159FF" w:rsidP="003C4774">
      <w:r w:rsidRPr="00327286">
        <w:t>12</w:t>
      </w:r>
      <w:r w:rsidR="003C4774"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003C4774" w:rsidRPr="00327286">
        <w:t>Delegado</w:t>
      </w:r>
      <w:proofErr w:type="gramEnd"/>
      <w:r w:rsidR="003C4774" w:rsidRPr="00327286">
        <w:t xml:space="preserve"> de Seguridad y Salud en el Trabajo, cuando corresponda, y ejercer sus funciones si son elegidas.</w:t>
      </w:r>
    </w:p>
    <w:p w14:paraId="35473F40" w14:textId="29D0BCC5" w:rsidR="003C4774" w:rsidRPr="00327286" w:rsidRDefault="000159FF" w:rsidP="003C4774">
      <w:r w:rsidRPr="00327286">
        <w:t>13</w:t>
      </w:r>
      <w:r w:rsidR="003C4774" w:rsidRPr="00327286">
        <w:t>. Participar en los programas de capacitación y formación para la prevención de los riesgos</w:t>
      </w:r>
      <w:r w:rsidR="007E748D" w:rsidRPr="00327286">
        <w:t xml:space="preserve"> </w:t>
      </w:r>
      <w:r w:rsidR="003C4774" w:rsidRPr="00327286">
        <w:t>laborales que organice la entidad empleadora, el Comité Paritario, el organismo administrador de la</w:t>
      </w:r>
      <w:r w:rsidR="007E748D" w:rsidRPr="00327286">
        <w:t xml:space="preserve"> </w:t>
      </w:r>
      <w:r w:rsidR="003C4774" w:rsidRPr="00327286">
        <w:t>ley N° 16.744 o la autoridad competente.</w:t>
      </w:r>
    </w:p>
    <w:p w14:paraId="7AD3EFA4" w14:textId="579CF408" w:rsidR="00AB2F87" w:rsidRPr="00327286" w:rsidRDefault="000159FF" w:rsidP="003C4774">
      <w:r w:rsidRPr="00327286">
        <w:t>14</w:t>
      </w:r>
      <w:r w:rsidR="003C4774" w:rsidRPr="00327286">
        <w:t>. Someterse al o los exámenes y evaluaciones médicas que se establezcan en el Reglamento</w:t>
      </w:r>
      <w:r w:rsidR="007E748D" w:rsidRPr="00327286">
        <w:t xml:space="preserve"> </w:t>
      </w:r>
      <w:r w:rsidR="003C4774" w:rsidRPr="00327286">
        <w:t>Interno de la entidad empleadora, de acuerdo a los programas de vigilancia de la salud indicados en</w:t>
      </w:r>
      <w:r w:rsidR="007E748D" w:rsidRPr="00327286">
        <w:t xml:space="preserve"> </w:t>
      </w:r>
      <w:r w:rsidR="004778C5" w:rsidRPr="00327286">
        <w:t>DS 44 art 67</w:t>
      </w:r>
      <w:r w:rsidR="003C4774" w:rsidRPr="00327286">
        <w:t>, para lo cual la persona trabajadora podrá manifestar, de acuerdo a</w:t>
      </w:r>
      <w:r w:rsidR="007E748D" w:rsidRPr="00327286">
        <w:t xml:space="preserve"> </w:t>
      </w:r>
      <w:r w:rsidR="003C4774" w:rsidRPr="00327286">
        <w:t>la normativa vigente, su consentimiento libre e informado para realizarse dicho examen o evaluación,</w:t>
      </w:r>
      <w:r w:rsidR="007E748D" w:rsidRPr="00327286">
        <w:t xml:space="preserve"> </w:t>
      </w:r>
      <w:r w:rsidR="003C4774" w:rsidRPr="00327286">
        <w:t>cuando estos se encuentren establecidos en los protocolos del Ministerio de Salud o en los programas</w:t>
      </w:r>
      <w:r w:rsidR="007E748D" w:rsidRPr="00327286">
        <w:t xml:space="preserve"> </w:t>
      </w:r>
      <w:r w:rsidR="003C4774" w:rsidRPr="00327286">
        <w:t>de los organismos administradores del seguro de la ley N° 16.744 y, en defecto de los anteriores, solo</w:t>
      </w:r>
      <w:r w:rsidR="007E748D" w:rsidRPr="00327286">
        <w:t xml:space="preserve"> </w:t>
      </w:r>
      <w:r w:rsidR="003C4774" w:rsidRPr="00327286">
        <w:t>si el examen o evaluación están dirigidos a establecer que la persona trabajadora reúne las condiciones</w:t>
      </w:r>
      <w:r w:rsidR="007E748D" w:rsidRPr="00327286">
        <w:t xml:space="preserve"> </w:t>
      </w:r>
      <w:r w:rsidR="003C4774" w:rsidRPr="00327286">
        <w:t>físicas o psíquicas necesarias para desarrollar trabajos o faenas calificados como peligrosos, con la</w:t>
      </w:r>
      <w:r w:rsidR="007E748D" w:rsidRPr="00327286">
        <w:t xml:space="preserve"> </w:t>
      </w:r>
      <w:r w:rsidR="003C4774" w:rsidRPr="00327286">
        <w:t>única finalidad de proteger su vida y salud o la de otras personas trabajadoras, debiéndose resguardar,</w:t>
      </w:r>
      <w:r w:rsidR="007E748D" w:rsidRPr="00327286">
        <w:t xml:space="preserve"> </w:t>
      </w:r>
      <w:r w:rsidR="003C4774" w:rsidRPr="00327286">
        <w:t>en todo caso, las garantías de intimidad, confidencialidad y no discriminación.</w:t>
      </w:r>
    </w:p>
    <w:p w14:paraId="1944D9F2" w14:textId="2647AFD1" w:rsidR="007E748D" w:rsidRPr="00327286" w:rsidRDefault="007E748D">
      <w:r w:rsidRPr="00327286">
        <w:br w:type="page"/>
      </w:r>
    </w:p>
    <w:p w14:paraId="608BEFFF" w14:textId="16C24A83" w:rsidR="001D69E6" w:rsidRPr="00327286" w:rsidRDefault="00C264EF" w:rsidP="00E04C3B">
      <w:pPr>
        <w:pStyle w:val="Ttulo3"/>
      </w:pPr>
      <w:bookmarkStart w:id="99" w:name="_Toc9896493"/>
      <w:bookmarkStart w:id="100" w:name="_Toc188579922"/>
      <w:r w:rsidRPr="00327286">
        <w:t>Párrafo 2 - De comité paritario de higiene y seguridad</w:t>
      </w:r>
      <w:bookmarkEnd w:id="99"/>
      <w:bookmarkEnd w:id="100"/>
    </w:p>
    <w:p w14:paraId="1195AE15" w14:textId="68DC2719"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bookmarkStart w:id="101" w:name="_Hlk185217349"/>
      <w:r w:rsidRPr="00327286">
        <w:rPr>
          <w:rFonts w:cs="Arial"/>
          <w:color w:val="595054"/>
          <w:sz w:val="20"/>
          <w:szCs w:val="20"/>
        </w:rPr>
        <w:t>Se exceptúan de las disposiciones estable</w:t>
      </w:r>
      <w:r w:rsidR="00FB0BFA" w:rsidRPr="00327286">
        <w:rPr>
          <w:rFonts w:cs="Arial"/>
          <w:color w:val="595054"/>
          <w:sz w:val="20"/>
          <w:szCs w:val="20"/>
        </w:rPr>
        <w:t>cidas en este Párrafo</w:t>
      </w:r>
      <w:r w:rsidR="005F209A" w:rsidRPr="00327286">
        <w:rPr>
          <w:rFonts w:cs="Arial"/>
          <w:color w:val="595054"/>
          <w:sz w:val="20"/>
          <w:szCs w:val="20"/>
        </w:rPr>
        <w:t xml:space="preserve"> 2 del Art. 1</w:t>
      </w:r>
      <w:r w:rsidR="0038292D" w:rsidRPr="00327286">
        <w:rPr>
          <w:rFonts w:cs="Arial"/>
          <w:color w:val="595054"/>
          <w:sz w:val="20"/>
          <w:szCs w:val="20"/>
        </w:rPr>
        <w:t>14</w:t>
      </w:r>
      <w:r w:rsidRPr="00327286">
        <w:rPr>
          <w:rFonts w:cs="Arial"/>
          <w:color w:val="595054"/>
          <w:sz w:val="20"/>
          <w:szCs w:val="20"/>
        </w:rPr>
        <w:t xml:space="preserve">, las </w:t>
      </w:r>
      <w:r w:rsidR="004778C5" w:rsidRPr="00327286">
        <w:rPr>
          <w:rFonts w:cs="Arial"/>
          <w:color w:val="595054"/>
          <w:sz w:val="20"/>
          <w:szCs w:val="20"/>
        </w:rPr>
        <w:t>entidades empleadoras</w:t>
      </w:r>
      <w:r w:rsidRPr="00327286">
        <w:rPr>
          <w:rFonts w:cs="Arial"/>
          <w:color w:val="595054"/>
          <w:sz w:val="20"/>
          <w:szCs w:val="20"/>
        </w:rPr>
        <w:t xml:space="preserve"> en las cuales trabajan hasta 25 personas.</w:t>
      </w:r>
    </w:p>
    <w:p w14:paraId="7BF3F933" w14:textId="77777777" w:rsidR="004B6264" w:rsidRPr="00327286" w:rsidRDefault="0038292D" w:rsidP="004B6264">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roofErr w:type="gramStart"/>
      <w:r w:rsidRPr="00327286">
        <w:rPr>
          <w:rFonts w:cs="Arial"/>
          <w:color w:val="595054"/>
          <w:sz w:val="20"/>
          <w:szCs w:val="20"/>
        </w:rPr>
        <w:t>Considerar</w:t>
      </w:r>
      <w:proofErr w:type="gramEnd"/>
      <w:r w:rsidRPr="00327286">
        <w:rPr>
          <w:rFonts w:cs="Arial"/>
          <w:color w:val="595054"/>
          <w:sz w:val="20"/>
          <w:szCs w:val="20"/>
        </w:rPr>
        <w:t xml:space="preserve"> que entre el art</w:t>
      </w:r>
      <w:r w:rsidR="00C262E6" w:rsidRPr="00327286">
        <w:rPr>
          <w:rFonts w:cs="Arial"/>
          <w:color w:val="595054"/>
          <w:sz w:val="20"/>
          <w:szCs w:val="20"/>
        </w:rPr>
        <w:t>. 23 y 49 del DS N°44 se indica lo relacionado a la gestión de los CPHS</w:t>
      </w:r>
      <w:r w:rsidR="008A1D93" w:rsidRPr="00327286">
        <w:rPr>
          <w:rFonts w:cs="Arial"/>
          <w:color w:val="595054"/>
          <w:sz w:val="20"/>
          <w:szCs w:val="20"/>
        </w:rPr>
        <w:t xml:space="preserve">. </w:t>
      </w:r>
    </w:p>
    <w:p w14:paraId="6BD372AD" w14:textId="3A481FAD" w:rsidR="001D69E6" w:rsidRPr="00327286" w:rsidRDefault="001D69E6" w:rsidP="004B6264">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004C14"/>
          <w:sz w:val="20"/>
          <w:szCs w:val="20"/>
        </w:rPr>
      </w:pPr>
      <w:r w:rsidRPr="00327286">
        <w:rPr>
          <w:rFonts w:cs="Arial"/>
          <w:b/>
          <w:bCs/>
          <w:color w:val="004C14"/>
          <w:sz w:val="20"/>
          <w:szCs w:val="20"/>
        </w:rPr>
        <w:t>ESTE CUADRO DEBE SER ELIMINADO</w:t>
      </w:r>
      <w:bookmarkEnd w:id="101"/>
      <w:r w:rsidR="008A1D93" w:rsidRPr="00327286">
        <w:rPr>
          <w:rFonts w:cs="Arial"/>
          <w:b/>
          <w:bCs/>
          <w:color w:val="004C14"/>
          <w:sz w:val="20"/>
          <w:szCs w:val="20"/>
        </w:rPr>
        <w:t xml:space="preserve"> LUEGO DE LAS MODIFICACIONES </w:t>
      </w:r>
      <w:r w:rsidR="00422C2C" w:rsidRPr="00327286">
        <w:rPr>
          <w:rFonts w:cs="Arial"/>
          <w:b/>
          <w:bCs/>
          <w:color w:val="004C14"/>
          <w:sz w:val="20"/>
          <w:szCs w:val="20"/>
        </w:rPr>
        <w:t>DEL CPHS</w:t>
      </w:r>
      <w:r w:rsidR="003063C2" w:rsidRPr="00327286">
        <w:rPr>
          <w:rFonts w:cs="Arial"/>
          <w:b/>
          <w:bCs/>
          <w:color w:val="004C14"/>
          <w:sz w:val="20"/>
          <w:szCs w:val="20"/>
        </w:rPr>
        <w:t>, POSTERIOR AL 1 DE FEBRERO 2025</w:t>
      </w:r>
    </w:p>
    <w:p w14:paraId="29E34FEF" w14:textId="77777777" w:rsidR="001D69E6" w:rsidRPr="00327286" w:rsidRDefault="001D69E6" w:rsidP="00DF1BC2">
      <w:pPr>
        <w:pStyle w:val="Sinespaciado"/>
        <w:rPr>
          <w:lang w:val="es-CL"/>
        </w:rPr>
      </w:pPr>
    </w:p>
    <w:p w14:paraId="107E4BAF" w14:textId="14827D24" w:rsidR="001D69E6" w:rsidRPr="00327286" w:rsidRDefault="00DB2780" w:rsidP="003906B6">
      <w:pPr>
        <w:pStyle w:val="Articulo"/>
      </w:pPr>
      <w:r w:rsidRPr="00327286">
        <w:t>ARTICULO 1</w:t>
      </w:r>
      <w:r w:rsidR="005134B9" w:rsidRPr="00327286">
        <w:t>12</w:t>
      </w:r>
      <w:r w:rsidR="001D69E6" w:rsidRPr="00327286">
        <w:t>°</w:t>
      </w:r>
    </w:p>
    <w:p w14:paraId="582A3377" w14:textId="3AC9C5FD" w:rsidR="001D69E6" w:rsidRPr="00327286" w:rsidRDefault="001D69E6" w:rsidP="003906B6">
      <w:r w:rsidRPr="00327286">
        <w:t xml:space="preserve">El Comité Paritario de Higiene y Seguridad es una organización legal de participación conjunta entre la </w:t>
      </w:r>
      <w:r w:rsidR="004B6264" w:rsidRPr="00327286">
        <w:t>e</w:t>
      </w:r>
      <w:r w:rsidR="00561E1C" w:rsidRPr="00327286">
        <w:t>ntidad</w:t>
      </w:r>
      <w:r w:rsidR="00A859D4" w:rsidRPr="00327286">
        <w:t xml:space="preserve"> empleadora</w:t>
      </w:r>
      <w:r w:rsidRPr="00327286">
        <w:t xml:space="preserve"> y </w:t>
      </w:r>
      <w:r w:rsidR="004B6264" w:rsidRPr="00327286">
        <w:t>l</w:t>
      </w:r>
      <w:r w:rsidR="00A859D4" w:rsidRPr="00327286">
        <w:t>as personas trabajadoras</w:t>
      </w:r>
      <w:r w:rsidRPr="00327286">
        <w:t>, creado exclusivamente para que se analicen los riesgos de accidentes y enfermedades en los lugares de trabajo, y se adopten acciones que contribuyan a su eliminación o control.</w:t>
      </w:r>
    </w:p>
    <w:p w14:paraId="7564AF41" w14:textId="7B6776DF" w:rsidR="001D69E6" w:rsidRPr="00327286" w:rsidRDefault="00E55BF2" w:rsidP="003906B6">
      <w:pPr>
        <w:pStyle w:val="Articulo"/>
      </w:pPr>
      <w:r w:rsidRPr="00327286">
        <w:t>ARTICULO 1</w:t>
      </w:r>
      <w:r w:rsidR="005134B9" w:rsidRPr="00327286">
        <w:t>13</w:t>
      </w:r>
      <w:r w:rsidR="001D69E6" w:rsidRPr="00327286">
        <w:t>°</w:t>
      </w:r>
    </w:p>
    <w:p w14:paraId="32A443EE" w14:textId="6A098236" w:rsidR="001D69E6" w:rsidRPr="00327286" w:rsidRDefault="001D69E6" w:rsidP="003906B6">
      <w:r w:rsidRPr="00327286">
        <w:t xml:space="preserve">Serán consideradas prácticas antisindicales de la </w:t>
      </w:r>
      <w:r w:rsidR="00561E1C" w:rsidRPr="00327286">
        <w:t>entidad</w:t>
      </w:r>
      <w:r w:rsidR="00A859D4" w:rsidRPr="00327286">
        <w:t xml:space="preserve"> empleadora</w:t>
      </w:r>
      <w:r w:rsidRPr="00327286">
        <w:t>, obstaculizar la formación o</w:t>
      </w:r>
      <w:r w:rsidR="004B6264" w:rsidRPr="00327286">
        <w:t xml:space="preserve"> f</w:t>
      </w:r>
      <w:r w:rsidRPr="00327286">
        <w:t>uncionamiento de los Comités Paritarios de Higiene y Seguridad o a sus integrantes de conformidad al Art. 289 del Código del Trabajo.</w:t>
      </w:r>
    </w:p>
    <w:p w14:paraId="322508A6" w14:textId="7579188A" w:rsidR="001D69E6" w:rsidRPr="00327286" w:rsidRDefault="00DB2780" w:rsidP="003906B6">
      <w:pPr>
        <w:pStyle w:val="Articulo"/>
      </w:pPr>
      <w:r w:rsidRPr="00327286">
        <w:t>ARTICULO 1</w:t>
      </w:r>
      <w:r w:rsidR="005134B9" w:rsidRPr="00327286">
        <w:t>14</w:t>
      </w:r>
      <w:r w:rsidR="001D69E6" w:rsidRPr="00327286">
        <w:t>°</w:t>
      </w:r>
    </w:p>
    <w:p w14:paraId="7BECC318" w14:textId="77777777" w:rsidR="009B13B7" w:rsidRPr="00327286" w:rsidRDefault="00FB3229" w:rsidP="009B13B7">
      <w:pPr>
        <w:rPr>
          <w:color w:val="000000"/>
        </w:rPr>
      </w:pPr>
      <w:r w:rsidRPr="00327286">
        <w:rPr>
          <w:color w:val="000000"/>
        </w:rPr>
        <w:t xml:space="preserve">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w:t>
      </w:r>
      <w:r w:rsidR="009B13B7" w:rsidRPr="00327286">
        <w:rPr>
          <w:color w:val="000000"/>
        </w:rPr>
        <w:t xml:space="preserve">de las personas trabajadoras, cuyas decisiones, adoptadas en el ejercicio de las atribuciones que les encomienda la ley, serán obligatorias para la entidad empleadora y sus dependientes. </w:t>
      </w:r>
    </w:p>
    <w:p w14:paraId="69639588" w14:textId="77777777" w:rsidR="00C16651" w:rsidRPr="00327286" w:rsidRDefault="00C16651" w:rsidP="00C16651">
      <w:r w:rsidRPr="00327286">
        <w:t>Corresponderá al Inspector del Trabajo respectivo decidir, en caso de duda, si procede o no que se constituya el Comité Paritario de Higiene y Seguridad. Art 23 DS 44.</w:t>
      </w:r>
    </w:p>
    <w:p w14:paraId="51C99EB2" w14:textId="37A006E2" w:rsidR="001D69E6" w:rsidRPr="00327286" w:rsidRDefault="009B13B7" w:rsidP="003906B6">
      <w:pPr>
        <w:rPr>
          <w:color w:val="000000"/>
        </w:rPr>
      </w:pPr>
      <w:r w:rsidRPr="00327286">
        <w:rPr>
          <w:color w:val="000000"/>
        </w:rPr>
        <w:t xml:space="preserve">Si la entidad empleadora tuviere faenas, sucursales o agencias distintas, en el mismo o en diferentes lugares, en cada una de ellas deberá organizarse un Comité Paritario de Higiene y Seguridad. </w:t>
      </w:r>
      <w:proofErr w:type="gramStart"/>
      <w:r w:rsidR="001D69E6" w:rsidRPr="00327286">
        <w:t>De acuerdo al</w:t>
      </w:r>
      <w:proofErr w:type="gramEnd"/>
      <w:r w:rsidR="001D69E6" w:rsidRPr="00327286">
        <w:t xml:space="preserve"> Art. </w:t>
      </w:r>
      <w:r w:rsidR="00FB3229" w:rsidRPr="00327286">
        <w:t>23</w:t>
      </w:r>
      <w:r w:rsidR="00133EBF" w:rsidRPr="00327286">
        <w:t xml:space="preserve"> y 24</w:t>
      </w:r>
      <w:r w:rsidR="001D69E6" w:rsidRPr="00327286">
        <w:t xml:space="preserve">º D.S </w:t>
      </w:r>
      <w:r w:rsidR="00FB3229" w:rsidRPr="00327286">
        <w:t>4</w:t>
      </w:r>
      <w:r w:rsidR="001D69E6" w:rsidRPr="00327286">
        <w:t>4 y Art.</w:t>
      </w:r>
      <w:r w:rsidR="008007FB" w:rsidRPr="00327286">
        <w:t xml:space="preserve"> </w:t>
      </w:r>
      <w:r w:rsidR="001D69E6" w:rsidRPr="00327286">
        <w:t xml:space="preserve">66 </w:t>
      </w:r>
      <w:hyperlink r:id="rId18" w:tgtFrame="_blank" w:history="1">
        <w:r w:rsidR="001D69E6" w:rsidRPr="00327286">
          <w:t>Ley Nº 16.744</w:t>
        </w:r>
      </w:hyperlink>
      <w:r w:rsidR="001D69E6" w:rsidRPr="00327286">
        <w:t>. </w:t>
      </w:r>
    </w:p>
    <w:p w14:paraId="4BCE25F4" w14:textId="7EF6234C" w:rsidR="001D69E6" w:rsidRPr="00327286" w:rsidRDefault="00E55BF2" w:rsidP="003906B6">
      <w:pPr>
        <w:pStyle w:val="Articulo"/>
      </w:pPr>
      <w:r w:rsidRPr="00327286">
        <w:t>ARTICULO 1</w:t>
      </w:r>
      <w:r w:rsidR="005134B9" w:rsidRPr="00327286">
        <w:t>15</w:t>
      </w:r>
      <w:r w:rsidR="001D69E6" w:rsidRPr="00327286">
        <w:t>°</w:t>
      </w:r>
    </w:p>
    <w:p w14:paraId="620F84EA" w14:textId="77777777" w:rsidR="00D4650B" w:rsidRPr="00327286" w:rsidRDefault="00D4650B" w:rsidP="00D4650B">
      <w:pPr>
        <w:rPr>
          <w:color w:val="000000"/>
        </w:rPr>
      </w:pPr>
      <w:r w:rsidRPr="00327286">
        <w:rPr>
          <w:color w:val="000000"/>
        </w:rPr>
        <w:t xml:space="preserve">La elección de los representantes de las personas trabajadoras se realizará mediante votación secreta y directa, convocada y presidida por el o la </w:t>
      </w:r>
      <w:proofErr w:type="gramStart"/>
      <w:r w:rsidRPr="00327286">
        <w:rPr>
          <w:color w:val="000000"/>
        </w:rPr>
        <w:t>Presidente</w:t>
      </w:r>
      <w:proofErr w:type="gramEnd"/>
      <w:r w:rsidRPr="00327286">
        <w:rPr>
          <w:color w:val="000000"/>
        </w:rPr>
        <w:t xml:space="preserve"> del Comité Paritario de Higiene y Seguridad que termina su período. Dicha convocatoria deberá realizarse con no menos de 15 días de anticipación a la fecha en que deba celebrarse la votación. </w:t>
      </w:r>
    </w:p>
    <w:p w14:paraId="086AEA47" w14:textId="77777777" w:rsidR="00D4650B" w:rsidRPr="00327286" w:rsidRDefault="00D4650B" w:rsidP="00D4650B">
      <w:pPr>
        <w:rPr>
          <w:color w:val="000000"/>
        </w:rPr>
      </w:pPr>
      <w:r w:rsidRPr="00327286">
        <w:rPr>
          <w:color w:val="000000"/>
        </w:rPr>
        <w:t xml:space="preserve">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w:t>
      </w:r>
    </w:p>
    <w:p w14:paraId="08AA58BF" w14:textId="77777777" w:rsidR="00D4650B" w:rsidRPr="00327286" w:rsidRDefault="00D4650B" w:rsidP="00D4650B">
      <w:pPr>
        <w:rPr>
          <w:color w:val="000000"/>
        </w:rPr>
      </w:pPr>
      <w:r w:rsidRPr="00327286">
        <w:rPr>
          <w:color w:val="000000"/>
        </w:rPr>
        <w:t xml:space="preserve">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w:t>
      </w:r>
    </w:p>
    <w:p w14:paraId="0A1B5EA6" w14:textId="77777777" w:rsidR="00D4650B" w:rsidRPr="00327286" w:rsidRDefault="00D4650B" w:rsidP="00D4650B">
      <w:pPr>
        <w:rPr>
          <w:color w:val="000000"/>
        </w:rPr>
      </w:pPr>
      <w:r w:rsidRPr="00327286">
        <w:rPr>
          <w:color w:val="000000"/>
        </w:rPr>
        <w:t xml:space="preserve">En esta elección podrán participar todas las personas trabajadoras de la respectiva entidad empleadora, faena, sucursal o agencia. La persona trabajadora que desempeñe sus labores en faenas distintas podrá participar en la elección en cada una de ellas. </w:t>
      </w:r>
    </w:p>
    <w:p w14:paraId="570AAFD0" w14:textId="77777777" w:rsidR="00D4650B" w:rsidRPr="00327286" w:rsidRDefault="00D4650B" w:rsidP="00D4650B">
      <w:pPr>
        <w:rPr>
          <w:color w:val="000000"/>
        </w:rPr>
      </w:pPr>
      <w:r w:rsidRPr="00327286">
        <w:rPr>
          <w:color w:val="000000"/>
        </w:rPr>
        <w:t xml:space="preserve">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w:t>
      </w:r>
    </w:p>
    <w:p w14:paraId="250972DA" w14:textId="5007B087" w:rsidR="00D4650B" w:rsidRPr="00327286" w:rsidRDefault="00D4650B" w:rsidP="00D4650B">
      <w:pPr>
        <w:rPr>
          <w:color w:val="000000"/>
        </w:rPr>
      </w:pPr>
      <w:r w:rsidRPr="00327286">
        <w:rPr>
          <w:color w:val="000000"/>
        </w:rPr>
        <w:t xml:space="preserve">Las personas trabajadoras que presten servicios a través de la modalidad de trabajo a distancia o </w:t>
      </w:r>
      <w:proofErr w:type="gramStart"/>
      <w:r w:rsidRPr="00327286">
        <w:rPr>
          <w:color w:val="000000"/>
        </w:rPr>
        <w:t>teletrabajo,</w:t>
      </w:r>
      <w:proofErr w:type="gramEnd"/>
      <w:r w:rsidRPr="00327286">
        <w:rPr>
          <w:color w:val="000000"/>
        </w:rPr>
        <w:t xml:space="preserve">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w:t>
      </w:r>
    </w:p>
    <w:p w14:paraId="3FE03790" w14:textId="546D3D21" w:rsidR="001D69E6" w:rsidRPr="00327286" w:rsidRDefault="001D69E6" w:rsidP="003906B6">
      <w:pPr>
        <w:pStyle w:val="Articulo"/>
      </w:pPr>
      <w:r w:rsidRPr="00327286">
        <w:t>ARTICULO 1</w:t>
      </w:r>
      <w:r w:rsidR="005134B9" w:rsidRPr="00327286">
        <w:t>16</w:t>
      </w:r>
      <w:r w:rsidRPr="00327286">
        <w:t>°</w:t>
      </w:r>
    </w:p>
    <w:p w14:paraId="17C066C2" w14:textId="172F25F9" w:rsidR="001D69E6" w:rsidRPr="00327286" w:rsidRDefault="001D69E6" w:rsidP="003906B6">
      <w:r w:rsidRPr="00327286">
        <w:t xml:space="preserve">Los Comités Paritarios de Higiene y Seguridad estarán compuestos por representantes de la </w:t>
      </w:r>
      <w:r w:rsidR="00561E1C" w:rsidRPr="00327286">
        <w:t>entidad</w:t>
      </w:r>
      <w:r w:rsidR="00A859D4" w:rsidRPr="00327286">
        <w:t xml:space="preserve"> empleadora</w:t>
      </w:r>
      <w:r w:rsidRPr="00327286">
        <w:t xml:space="preserve"> y de </w:t>
      </w:r>
      <w:r w:rsidR="00133EBF" w:rsidRPr="00327286">
        <w:t>l</w:t>
      </w:r>
      <w:r w:rsidR="00A859D4" w:rsidRPr="00327286">
        <w:t>as personas trabajadoras</w:t>
      </w:r>
      <w:r w:rsidRPr="00327286">
        <w:t xml:space="preserve">; dicho Comité‚ estará conformado por 3 titulares representantes de la </w:t>
      </w:r>
      <w:r w:rsidR="00561E1C" w:rsidRPr="00327286">
        <w:t>entidad</w:t>
      </w:r>
      <w:r w:rsidR="00A859D4" w:rsidRPr="00327286">
        <w:t xml:space="preserve"> empleadora</w:t>
      </w:r>
      <w:r w:rsidRPr="00327286">
        <w:t xml:space="preserve"> y 3 titulares representantes de </w:t>
      </w:r>
      <w:r w:rsidR="00A859D4" w:rsidRPr="00327286">
        <w:t>Las personas trabajadoras</w:t>
      </w:r>
      <w:r w:rsidRPr="00327286">
        <w:t xml:space="preserve">. Además, deben considerarse tres representantes de ambas partes en calidad de suplentes. De conformidad al Art. </w:t>
      </w:r>
      <w:r w:rsidR="001C78D1" w:rsidRPr="00327286">
        <w:t>25</w:t>
      </w:r>
      <w:r w:rsidRPr="00327286">
        <w:t xml:space="preserve">º D.S </w:t>
      </w:r>
      <w:r w:rsidR="001C78D1" w:rsidRPr="00327286">
        <w:t>4</w:t>
      </w:r>
      <w:r w:rsidRPr="00327286">
        <w:t>4.</w:t>
      </w:r>
    </w:p>
    <w:p w14:paraId="77D4AAFE" w14:textId="65E50A89" w:rsidR="001D69E6" w:rsidRPr="00327286" w:rsidRDefault="00E55BF2" w:rsidP="003906B6">
      <w:pPr>
        <w:pStyle w:val="Articulo"/>
      </w:pPr>
      <w:r w:rsidRPr="00327286">
        <w:t>ARTICULO 1</w:t>
      </w:r>
      <w:r w:rsidR="007D5912" w:rsidRPr="00327286">
        <w:t>17</w:t>
      </w:r>
      <w:r w:rsidR="001D69E6" w:rsidRPr="00327286">
        <w:t>°</w:t>
      </w:r>
    </w:p>
    <w:p w14:paraId="34B0BAE0" w14:textId="1196A72F" w:rsidR="001D69E6" w:rsidRPr="00327286" w:rsidRDefault="001D69E6" w:rsidP="003906B6">
      <w:r w:rsidRPr="00327286">
        <w:t xml:space="preserve">En las </w:t>
      </w:r>
      <w:r w:rsidR="00561E1C" w:rsidRPr="00327286">
        <w:t>entidad</w:t>
      </w:r>
      <w:r w:rsidR="001C78D1" w:rsidRPr="00327286">
        <w:t>es</w:t>
      </w:r>
      <w:r w:rsidR="00A859D4" w:rsidRPr="00327286">
        <w:t xml:space="preserve"> empleadora</w:t>
      </w:r>
      <w:r w:rsidRPr="00327286">
        <w:t xml:space="preserve">s obligadas a constituir Comités Paritarios de Higiene y Seguridad, gozará de fuero, hasta el término de su mandato, uno de los representantes titulares de </w:t>
      </w:r>
      <w:r w:rsidR="00A859D4" w:rsidRPr="00327286">
        <w:t>Las personas trabajadoras</w:t>
      </w:r>
      <w:r w:rsidRPr="00327286">
        <w:t xml:space="preserve">. El aforado será designado por los propios representantes de </w:t>
      </w:r>
      <w:r w:rsidR="001C78D1" w:rsidRPr="00327286">
        <w:t>l</w:t>
      </w:r>
      <w:r w:rsidR="00A859D4" w:rsidRPr="00327286">
        <w:t>as personas trabajadoras</w:t>
      </w:r>
      <w:r w:rsidRPr="00327286">
        <w:t xml:space="preserve">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w:t>
      </w:r>
      <w:r w:rsidR="00561E1C" w:rsidRPr="00327286">
        <w:t>entidad</w:t>
      </w:r>
      <w:r w:rsidR="00A859D4" w:rsidRPr="00327286">
        <w:t xml:space="preserve"> empleadora</w:t>
      </w:r>
      <w:r w:rsidRPr="00327286">
        <w:t xml:space="preserve"> el día laboral siguiente a éste. De conformidad al Art. 243 del Código del Trabajo.</w:t>
      </w:r>
    </w:p>
    <w:p w14:paraId="7A6F951A" w14:textId="3DE50BC5" w:rsidR="001D69E6" w:rsidRPr="00327286" w:rsidRDefault="00E55BF2" w:rsidP="003906B6">
      <w:pPr>
        <w:pStyle w:val="Articulo"/>
      </w:pPr>
      <w:r w:rsidRPr="00327286">
        <w:t>ARTICULO 1</w:t>
      </w:r>
      <w:r w:rsidR="007D5912" w:rsidRPr="00327286">
        <w:t>18</w:t>
      </w:r>
      <w:r w:rsidR="001D69E6" w:rsidRPr="00327286">
        <w:t xml:space="preserve">° </w:t>
      </w:r>
    </w:p>
    <w:p w14:paraId="25B7F843" w14:textId="19D0138C" w:rsidR="001D69E6" w:rsidRPr="00327286" w:rsidRDefault="001D69E6" w:rsidP="003906B6">
      <w:r w:rsidRPr="00327286">
        <w:t xml:space="preserve">Las </w:t>
      </w:r>
      <w:r w:rsidR="00561E1C" w:rsidRPr="00327286">
        <w:t>entidad</w:t>
      </w:r>
      <w:r w:rsidR="00A52F84" w:rsidRPr="00327286">
        <w:t xml:space="preserve">es </w:t>
      </w:r>
      <w:r w:rsidR="00A859D4" w:rsidRPr="00327286">
        <w:t>empleadora</w:t>
      </w:r>
      <w:r w:rsidRPr="00327286">
        <w:t xml:space="preserve">s que contraten o subcontraten con otros la realización de una obra, faena o servicios propios de su giro, deberán velar por la constitución y funcionamiento de un </w:t>
      </w:r>
      <w:bookmarkStart w:id="102" w:name="paritario7"/>
      <w:r w:rsidRPr="00327286">
        <w:t>Comité</w:t>
      </w:r>
      <w:bookmarkEnd w:id="102"/>
      <w:r w:rsidRPr="00327286">
        <w:t xml:space="preserve"> </w:t>
      </w:r>
      <w:bookmarkStart w:id="103" w:name="paritario26"/>
      <w:r w:rsidRPr="00327286">
        <w:t>Paritario</w:t>
      </w:r>
      <w:bookmarkEnd w:id="103"/>
      <w:r w:rsidRPr="00327286">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64480D94" w14:textId="77777777" w:rsidR="00415CCB" w:rsidRPr="00327286" w:rsidRDefault="00415CCB" w:rsidP="003906B6"/>
    <w:p w14:paraId="4DB36DB8" w14:textId="77777777" w:rsidR="00415CCB" w:rsidRPr="00327286" w:rsidRDefault="00415CCB" w:rsidP="003906B6"/>
    <w:p w14:paraId="4F47C813" w14:textId="39A5270B" w:rsidR="001D69E6" w:rsidRPr="00327286" w:rsidRDefault="00E55BF2" w:rsidP="003906B6">
      <w:pPr>
        <w:pStyle w:val="Articulo"/>
      </w:pPr>
      <w:r w:rsidRPr="00327286">
        <w:t>ARTICULO 1</w:t>
      </w:r>
      <w:r w:rsidR="007D5912" w:rsidRPr="00327286">
        <w:t>19</w:t>
      </w:r>
      <w:r w:rsidR="001D69E6" w:rsidRPr="00327286">
        <w:t>°</w:t>
      </w:r>
    </w:p>
    <w:p w14:paraId="0FD34FCE" w14:textId="4A4C321C" w:rsidR="001D69E6" w:rsidRPr="00327286" w:rsidRDefault="001D69E6" w:rsidP="003906B6">
      <w:r w:rsidRPr="00327286">
        <w:t xml:space="preserve">El Comité Paritario de </w:t>
      </w:r>
      <w:r w:rsidR="007B28FC" w:rsidRPr="00327286">
        <w:t>h</w:t>
      </w:r>
      <w:r w:rsidRPr="00327286">
        <w:t xml:space="preserve">igiene y Seguridad de la </w:t>
      </w:r>
      <w:r w:rsidR="00561E1C" w:rsidRPr="00327286">
        <w:t>Entidad</w:t>
      </w:r>
      <w:r w:rsidR="00A859D4" w:rsidRPr="00327286">
        <w:t xml:space="preserve"> empleadora</w:t>
      </w:r>
      <w:r w:rsidRPr="00327286">
        <w:t xml:space="preserve"> debe cumplir con las siguientes funciones </w:t>
      </w:r>
      <w:r w:rsidR="00697DC4">
        <w:t xml:space="preserve"> </w:t>
      </w:r>
      <w:r w:rsidRPr="00327286">
        <w:t xml:space="preserve"> dispuestas en el Art. </w:t>
      </w:r>
      <w:r w:rsidR="00697DC4">
        <w:t>47</w:t>
      </w:r>
      <w:r w:rsidRPr="00327286">
        <w:t xml:space="preserve"> del Decreto Supremo N°</w:t>
      </w:r>
      <w:r w:rsidR="008007FB" w:rsidRPr="00327286">
        <w:t xml:space="preserve"> </w:t>
      </w:r>
      <w:r w:rsidR="00697DC4">
        <w:t>4</w:t>
      </w:r>
      <w:r w:rsidRPr="00327286">
        <w:t xml:space="preserve">4. </w:t>
      </w:r>
    </w:p>
    <w:p w14:paraId="54D28B02" w14:textId="77777777" w:rsidR="00327286" w:rsidRPr="00AB63F4" w:rsidRDefault="00327286" w:rsidP="00AB63F4">
      <w:r w:rsidRPr="00AB63F4">
        <w:t xml:space="preserve">1. Asesorar e instruir a las personas trabajadoras para la correcta utilización de los instrumentos de protección. </w:t>
      </w:r>
    </w:p>
    <w:p w14:paraId="2C2BB381" w14:textId="77777777" w:rsidR="00327286" w:rsidRPr="00AB63F4" w:rsidRDefault="00327286" w:rsidP="00AB63F4">
      <w:r w:rsidRPr="00AB63F4">
        <w:t xml:space="preserve">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 </w:t>
      </w:r>
    </w:p>
    <w:p w14:paraId="2392254C" w14:textId="77777777" w:rsidR="00327286" w:rsidRPr="00AB63F4" w:rsidRDefault="00327286" w:rsidP="00AB63F4">
      <w:r w:rsidRPr="00AB63F4">
        <w:t xml:space="preserve">La anterior función la cumplirá el Comité Paritario de Higiene y Seguridad de preferencia por los siguientes medios: </w:t>
      </w:r>
    </w:p>
    <w:p w14:paraId="38AD8863" w14:textId="77777777" w:rsidR="00327286" w:rsidRPr="00AB63F4" w:rsidRDefault="00327286" w:rsidP="00697DC4">
      <w:pPr>
        <w:ind w:left="426"/>
      </w:pPr>
      <w:r w:rsidRPr="00AB63F4">
        <w:t xml:space="preserve">a) Visitas periódicas a los lugares de trabajo para revisar y efectuar análisis de los procedimientos de trabajo y utilización de los medios de protección, impartiendo instrucciones en el momento mismo; </w:t>
      </w:r>
    </w:p>
    <w:p w14:paraId="74560525" w14:textId="77777777" w:rsidR="00327286" w:rsidRPr="00AB63F4" w:rsidRDefault="00327286" w:rsidP="00697DC4">
      <w:pPr>
        <w:ind w:left="426"/>
      </w:pPr>
      <w:r w:rsidRPr="00AB63F4">
        <w:t xml:space="preserve">b) Utilizando los recursos, asesorías o colaboraciones que se pueda obtener de los organismos administradores; </w:t>
      </w:r>
    </w:p>
    <w:p w14:paraId="23104BB6" w14:textId="77777777" w:rsidR="00327286" w:rsidRPr="00AB63F4" w:rsidRDefault="00327286" w:rsidP="00697DC4">
      <w:pPr>
        <w:ind w:left="426"/>
      </w:pPr>
      <w:r w:rsidRPr="00AB63F4">
        <w:t xml:space="preserve">c) Organizando reuniones informativas, charlas o cualquier otro medio de divulgación. </w:t>
      </w:r>
    </w:p>
    <w:p w14:paraId="433554EA" w14:textId="77777777" w:rsidR="00327286" w:rsidRPr="00AB63F4" w:rsidRDefault="00327286" w:rsidP="00AB63F4">
      <w:r w:rsidRPr="00AB63F4">
        <w:t xml:space="preserve">2. Vigilar el cumplimiento tanto por parte de las entidades empleadoras como de las personas trabajadoras, de las medidas de prevención o de seguridad y salud en el trabajo. </w:t>
      </w:r>
    </w:p>
    <w:p w14:paraId="70078001" w14:textId="77777777" w:rsidR="00327286" w:rsidRPr="00AB63F4" w:rsidRDefault="00327286" w:rsidP="00AB63F4">
      <w:r w:rsidRPr="00AB63F4">
        <w:t xml:space="preserve">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 </w:t>
      </w:r>
    </w:p>
    <w:p w14:paraId="17B0092F" w14:textId="150CB2EA" w:rsidR="00AB63F4" w:rsidRPr="00AB63F4" w:rsidRDefault="00327286" w:rsidP="00AB63F4">
      <w:r w:rsidRPr="00AB63F4">
        <w:t>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w:t>
      </w:r>
      <w:r w:rsidR="00AB63F4" w:rsidRPr="00AB63F4">
        <w:t xml:space="preserve">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 </w:t>
      </w:r>
    </w:p>
    <w:p w14:paraId="575D01C0" w14:textId="77777777" w:rsidR="00AB63F4" w:rsidRPr="00AB63F4" w:rsidRDefault="00AB63F4" w:rsidP="00AB63F4">
      <w:r w:rsidRPr="00AB63F4">
        <w:t xml:space="preserve">b) Complementación de la información obtenida en el literal anterior, mediante un análisis de los antecedentes que se dispongan, de todos los accidentes ocurridos con anterioridad, durante un período tan largo como sea posible, con el objeto de relacionarlos entre sí; </w:t>
      </w:r>
    </w:p>
    <w:p w14:paraId="26190D00" w14:textId="77777777" w:rsidR="00AB63F4" w:rsidRPr="00AB63F4" w:rsidRDefault="00AB63F4" w:rsidP="00AB63F4">
      <w:r w:rsidRPr="00AB63F4">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A148235" w14:textId="77777777" w:rsidR="00AB63F4" w:rsidRPr="00AB63F4" w:rsidRDefault="00AB63F4" w:rsidP="00AB63F4">
      <w:r w:rsidRPr="00AB63F4">
        <w:t xml:space="preserve">d) Fijar una pauta de prioridades de las acciones, estudiar o definir soluciones y fijar plazos de ejecución, todo ello armonizando la trascendencia de los incumplimientos y deficiencias con la cuantía de las posibles inversiones y la capacidad económica de la entidad empleadora; </w:t>
      </w:r>
    </w:p>
    <w:p w14:paraId="6FD3F07C" w14:textId="77777777" w:rsidR="00AB63F4" w:rsidRPr="00AB63F4" w:rsidRDefault="00AB63F4" w:rsidP="00AB63F4">
      <w:r w:rsidRPr="00AB63F4">
        <w:t xml:space="preserve">e) Controlar el desarrollo del programa de trabajo y evaluar sus resultados. </w:t>
      </w:r>
    </w:p>
    <w:p w14:paraId="30BDBEF5" w14:textId="77777777" w:rsidR="00AB63F4" w:rsidRPr="00AB63F4" w:rsidRDefault="00AB63F4" w:rsidP="00AB63F4">
      <w:r w:rsidRPr="00AB63F4">
        <w:t xml:space="preserve">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 </w:t>
      </w:r>
    </w:p>
    <w:p w14:paraId="642A7CF8" w14:textId="7079C773" w:rsidR="00AB63F4" w:rsidRPr="00AB63F4" w:rsidRDefault="00AB63F4" w:rsidP="00AB63F4">
      <w:r w:rsidRPr="00AB63F4">
        <w:t xml:space="preserve">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 </w:t>
      </w:r>
      <w:r w:rsidR="00697DC4">
        <w:t xml:space="preserve">  </w:t>
      </w:r>
      <w:r w:rsidRPr="00AB63F4">
        <w:t xml:space="preserve">Los Comités Paritarios de Higiene y Seguridad deberán emplear la metodología de investigación que les indique su organismo administrador de la ley N° 16.744, de conformidad con las instrucciones que al efecto imparta la Superintendencia de Seguridad Social. </w:t>
      </w:r>
      <w:r w:rsidR="00697DC4">
        <w:t xml:space="preserve"> </w:t>
      </w:r>
      <w:r w:rsidRPr="00AB63F4">
        <w:t xml:space="preserve">El Comité Paritario de Higiene y Seguridad podrá solicitar a la entidad empleadora que le informe acerca de la Tasa de Frecuencia y Gravedad u otra adicional que estime conveniente. </w:t>
      </w:r>
      <w:r w:rsidR="00697DC4">
        <w:t xml:space="preserve"> </w:t>
      </w:r>
      <w:r w:rsidRPr="00AB63F4">
        <w:t xml:space="preserve">A su vez, dicho Comité utilizará estos antecedentes como un medio de evaluación del resultado de su gestión. </w:t>
      </w:r>
    </w:p>
    <w:p w14:paraId="4D092836" w14:textId="77777777" w:rsidR="00AB63F4" w:rsidRPr="00AB63F4" w:rsidRDefault="00AB63F4" w:rsidP="00AB63F4">
      <w:r w:rsidRPr="00AB63F4">
        <w:t xml:space="preserve">4. Decidir si el accidente del trabajo o la enfermedad profesional cuyas causas hubiere investigado previamente, se debió a negligencia inexcusable de la persona trabajadora en los términos del artículo 70 de la ley N° 16.744. </w:t>
      </w:r>
    </w:p>
    <w:p w14:paraId="73586B97" w14:textId="77777777" w:rsidR="00AB63F4" w:rsidRPr="00AB63F4" w:rsidRDefault="00AB63F4" w:rsidP="00AB63F4">
      <w:r w:rsidRPr="00AB63F4">
        <w:t xml:space="preserve">5. Indicar la adopción de todas las medidas de seguridad y salud que sirvan para la prevención de los riesgos laborales. </w:t>
      </w:r>
    </w:p>
    <w:p w14:paraId="2224871A" w14:textId="77777777" w:rsidR="00AB63F4" w:rsidRPr="00AB63F4" w:rsidRDefault="00AB63F4" w:rsidP="00AB63F4">
      <w:r w:rsidRPr="00AB63F4">
        <w:t xml:space="preserve">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 </w:t>
      </w:r>
    </w:p>
    <w:p w14:paraId="6E5FC509" w14:textId="515178BD" w:rsidR="00AB63F4" w:rsidRPr="00AB63F4" w:rsidRDefault="00AB63F4" w:rsidP="00AB63F4">
      <w:r w:rsidRPr="00AB63F4">
        <w:t xml:space="preserve">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 </w:t>
      </w:r>
      <w:r w:rsidR="006132BF">
        <w:t xml:space="preserve">Detectada esta </w:t>
      </w:r>
      <w:r w:rsidR="00CD137A">
        <w:t>situación</w:t>
      </w:r>
      <w:r w:rsidR="006132BF">
        <w:t xml:space="preserve"> el CPHS de realizar una reunión extraordinaria</w:t>
      </w:r>
      <w:r w:rsidR="00CD137A">
        <w:t>, dejando el acta correspondiente.</w:t>
      </w:r>
    </w:p>
    <w:p w14:paraId="00AF8821" w14:textId="6B16ED3E" w:rsidR="001D69E6" w:rsidRPr="00AB63F4" w:rsidRDefault="00AB63F4" w:rsidP="00AB63F4">
      <w:r w:rsidRPr="00AB63F4">
        <w:t>8. Cumplir las demás funciones o misiones que le encomiende el organismo administrador respectivo.</w:t>
      </w:r>
    </w:p>
    <w:p w14:paraId="5E65F309" w14:textId="77777777" w:rsidR="00327286" w:rsidRPr="00327286" w:rsidRDefault="00327286" w:rsidP="00327286">
      <w:pPr>
        <w:pStyle w:val="Sinespaciado"/>
        <w:rPr>
          <w:lang w:val="es-CL"/>
        </w:rPr>
      </w:pPr>
    </w:p>
    <w:p w14:paraId="69061208" w14:textId="2D8CC5C8" w:rsidR="001D69E6" w:rsidRPr="00327286" w:rsidRDefault="00E55BF2" w:rsidP="003906B6">
      <w:pPr>
        <w:pStyle w:val="Articulo"/>
      </w:pPr>
      <w:r w:rsidRPr="00327286">
        <w:t>ARTICULO 1</w:t>
      </w:r>
      <w:r w:rsidR="007D5912" w:rsidRPr="00327286">
        <w:t>20</w:t>
      </w:r>
      <w:r w:rsidR="001D69E6" w:rsidRPr="00327286">
        <w:t>°</w:t>
      </w:r>
    </w:p>
    <w:p w14:paraId="10829125" w14:textId="3C3D66B5"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En las</w:t>
      </w:r>
      <w:r>
        <w:rPr>
          <w:rFonts w:eastAsiaTheme="minorEastAsia" w:cstheme="minorBidi"/>
          <w:b w:val="0"/>
          <w:color w:val="auto"/>
        </w:rPr>
        <w:t xml:space="preserve"> </w:t>
      </w:r>
      <w:r w:rsidRPr="00250CAC">
        <w:rPr>
          <w:rFonts w:eastAsiaTheme="minorEastAsia" w:cstheme="minorBidi"/>
          <w:b w:val="0"/>
          <w:color w:val="auto"/>
        </w:rPr>
        <w:t>entidades empleadoras que deban tener un Departamento de Prevención de Riesgos Profesionales, el o</w:t>
      </w:r>
    </w:p>
    <w:p w14:paraId="7C06F282" w14:textId="77777777"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los Comités Paritarios de Higiene y Seguridad actuarán en forma coordinada con dicho Departamento.</w:t>
      </w:r>
    </w:p>
    <w:p w14:paraId="4391C0C6" w14:textId="5D4876B7"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Los organismos administradores deberán otorgar asistencia técnica a las entidades empleadoras</w:t>
      </w:r>
      <w:r>
        <w:rPr>
          <w:rFonts w:eastAsiaTheme="minorEastAsia" w:cstheme="minorBidi"/>
          <w:b w:val="0"/>
          <w:color w:val="auto"/>
        </w:rPr>
        <w:t xml:space="preserve"> </w:t>
      </w:r>
      <w:r w:rsidRPr="00250CAC">
        <w:rPr>
          <w:rFonts w:eastAsiaTheme="minorEastAsia" w:cstheme="minorBidi"/>
          <w:b w:val="0"/>
          <w:color w:val="auto"/>
        </w:rPr>
        <w:t>que no están obligadas a constituir el referido Departamento, en los términos y condiciones que defina</w:t>
      </w:r>
      <w:r>
        <w:rPr>
          <w:rFonts w:eastAsiaTheme="minorEastAsia" w:cstheme="minorBidi"/>
          <w:b w:val="0"/>
          <w:color w:val="auto"/>
        </w:rPr>
        <w:t xml:space="preserve"> </w:t>
      </w:r>
      <w:r w:rsidRPr="00250CAC">
        <w:rPr>
          <w:rFonts w:eastAsiaTheme="minorEastAsia" w:cstheme="minorBidi"/>
          <w:b w:val="0"/>
          <w:color w:val="auto"/>
        </w:rPr>
        <w:t>una instrucción general de la Superintendencia de Seguridad Social.</w:t>
      </w:r>
    </w:p>
    <w:p w14:paraId="7E6A864A" w14:textId="77777777" w:rsidR="00250CAC" w:rsidRDefault="00250CAC" w:rsidP="00250CAC">
      <w:pPr>
        <w:pStyle w:val="Articulo"/>
        <w:rPr>
          <w:rFonts w:eastAsiaTheme="minorEastAsia" w:cstheme="minorBidi"/>
          <w:b w:val="0"/>
          <w:color w:val="auto"/>
        </w:rPr>
      </w:pPr>
      <w:r w:rsidRPr="00250CAC">
        <w:rPr>
          <w:rFonts w:eastAsiaTheme="minorEastAsia" w:cstheme="minorBidi"/>
          <w:b w:val="0"/>
          <w:color w:val="auto"/>
        </w:rPr>
        <w:t>Las entidades empleadoras deberán proporcionar a los Comités Paritarios de Higiene y Seguridad,</w:t>
      </w:r>
      <w:r>
        <w:rPr>
          <w:rFonts w:eastAsiaTheme="minorEastAsia" w:cstheme="minorBidi"/>
          <w:b w:val="0"/>
          <w:color w:val="auto"/>
        </w:rPr>
        <w:t xml:space="preserve"> </w:t>
      </w:r>
      <w:r w:rsidRPr="00250CAC">
        <w:rPr>
          <w:rFonts w:eastAsiaTheme="minorEastAsia" w:cstheme="minorBidi"/>
          <w:b w:val="0"/>
          <w:color w:val="auto"/>
        </w:rPr>
        <w:t>con resguardo de la información de carácter sensible o confidencial, los informes técnicos emitidos</w:t>
      </w:r>
      <w:r>
        <w:rPr>
          <w:rFonts w:eastAsiaTheme="minorEastAsia" w:cstheme="minorBidi"/>
          <w:b w:val="0"/>
          <w:color w:val="auto"/>
        </w:rPr>
        <w:t xml:space="preserve"> </w:t>
      </w:r>
      <w:r w:rsidRPr="00250CAC">
        <w:rPr>
          <w:rFonts w:eastAsiaTheme="minorEastAsia" w:cstheme="minorBidi"/>
          <w:b w:val="0"/>
          <w:color w:val="auto"/>
        </w:rPr>
        <w:t>por los organismos administradores, la documentación y antecedentes de identificación de peligros</w:t>
      </w:r>
      <w:r>
        <w:rPr>
          <w:rFonts w:eastAsiaTheme="minorEastAsia" w:cstheme="minorBidi"/>
          <w:b w:val="0"/>
          <w:color w:val="auto"/>
        </w:rPr>
        <w:t xml:space="preserve"> </w:t>
      </w:r>
      <w:r w:rsidRPr="00250CAC">
        <w:rPr>
          <w:rFonts w:eastAsiaTheme="minorEastAsia" w:cstheme="minorBidi"/>
          <w:b w:val="0"/>
          <w:color w:val="auto"/>
        </w:rPr>
        <w:t>y de la evaluación de riesgos, planes y programas preventivos, definición de medidas de control y</w:t>
      </w:r>
      <w:r>
        <w:rPr>
          <w:rFonts w:eastAsiaTheme="minorEastAsia" w:cstheme="minorBidi"/>
          <w:b w:val="0"/>
          <w:color w:val="auto"/>
        </w:rPr>
        <w:t xml:space="preserve"> </w:t>
      </w:r>
      <w:r w:rsidRPr="00250CAC">
        <w:rPr>
          <w:rFonts w:eastAsiaTheme="minorEastAsia" w:cstheme="minorBidi"/>
          <w:b w:val="0"/>
          <w:color w:val="auto"/>
        </w:rPr>
        <w:t>procedimientos de trabajo seguro, y en general toda documentación de prevención de riesgos laborales</w:t>
      </w:r>
      <w:r>
        <w:rPr>
          <w:rFonts w:eastAsiaTheme="minorEastAsia" w:cstheme="minorBidi"/>
          <w:b w:val="0"/>
          <w:color w:val="auto"/>
        </w:rPr>
        <w:t xml:space="preserve"> </w:t>
      </w:r>
      <w:r w:rsidRPr="00250CAC">
        <w:rPr>
          <w:rFonts w:eastAsiaTheme="minorEastAsia" w:cstheme="minorBidi"/>
          <w:b w:val="0"/>
          <w:color w:val="auto"/>
        </w:rPr>
        <w:t>de la respectiva entidad empleadora, faena, sucursal o agencia. En caso de discrepancia acerca de la</w:t>
      </w:r>
      <w:r>
        <w:rPr>
          <w:rFonts w:eastAsiaTheme="minorEastAsia" w:cstheme="minorBidi"/>
          <w:b w:val="0"/>
          <w:color w:val="auto"/>
        </w:rPr>
        <w:t xml:space="preserve"> </w:t>
      </w:r>
      <w:r w:rsidRPr="00250CAC">
        <w:rPr>
          <w:rFonts w:eastAsiaTheme="minorEastAsia" w:cstheme="minorBidi"/>
          <w:b w:val="0"/>
          <w:color w:val="auto"/>
        </w:rPr>
        <w:t>naturaleza de esta información, resolverá el Inspector del Trabajo.</w:t>
      </w:r>
    </w:p>
    <w:p w14:paraId="6586DD6D" w14:textId="77777777" w:rsidR="00250CAC" w:rsidRDefault="00250CAC" w:rsidP="00250CAC">
      <w:pPr>
        <w:pStyle w:val="Articulo"/>
        <w:rPr>
          <w:rFonts w:eastAsiaTheme="minorEastAsia" w:cstheme="minorBidi"/>
          <w:b w:val="0"/>
          <w:color w:val="auto"/>
        </w:rPr>
      </w:pPr>
    </w:p>
    <w:p w14:paraId="15CC5F82" w14:textId="57AEBC9E" w:rsidR="001D69E6" w:rsidRPr="00327286" w:rsidRDefault="00DB2780" w:rsidP="00250CAC">
      <w:pPr>
        <w:pStyle w:val="Articulo"/>
      </w:pPr>
      <w:r w:rsidRPr="00327286">
        <w:t>ARTICULO 1</w:t>
      </w:r>
      <w:r w:rsidR="007D5912" w:rsidRPr="00327286">
        <w:t>21</w:t>
      </w:r>
      <w:r w:rsidR="001D69E6" w:rsidRPr="00327286">
        <w:t>°</w:t>
      </w:r>
    </w:p>
    <w:p w14:paraId="36BA07FF" w14:textId="0DB3D6B3" w:rsidR="00383F6F" w:rsidRDefault="00383F6F" w:rsidP="00383F6F">
      <w:pPr>
        <w:pStyle w:val="Articulo"/>
        <w:rPr>
          <w:rFonts w:eastAsiaTheme="minorEastAsia" w:cstheme="minorBidi"/>
          <w:b w:val="0"/>
          <w:color w:val="auto"/>
        </w:rPr>
      </w:pPr>
      <w:r w:rsidRPr="00383F6F">
        <w:rPr>
          <w:rFonts w:eastAsiaTheme="minorEastAsia" w:cstheme="minorBidi"/>
          <w:b w:val="0"/>
          <w:color w:val="auto"/>
        </w:rPr>
        <w:t>Los miembros de los Comités Paritarios de Higiene y Seguridad durarán dos años en sus funciones,</w:t>
      </w:r>
      <w:r>
        <w:rPr>
          <w:rFonts w:eastAsiaTheme="minorEastAsia" w:cstheme="minorBidi"/>
          <w:b w:val="0"/>
          <w:color w:val="auto"/>
        </w:rPr>
        <w:t xml:space="preserve"> </w:t>
      </w:r>
      <w:r w:rsidRPr="00383F6F">
        <w:rPr>
          <w:rFonts w:eastAsiaTheme="minorEastAsia" w:cstheme="minorBidi"/>
          <w:b w:val="0"/>
          <w:color w:val="auto"/>
        </w:rPr>
        <w:t xml:space="preserve">pudiendo ser reelegidos. </w:t>
      </w:r>
      <w:r w:rsidR="00BE1EE7">
        <w:rPr>
          <w:rFonts w:eastAsiaTheme="minorEastAsia" w:cstheme="minorBidi"/>
          <w:b w:val="0"/>
          <w:color w:val="auto"/>
        </w:rPr>
        <w:t>c</w:t>
      </w:r>
      <w:r w:rsidRPr="00383F6F">
        <w:rPr>
          <w:rFonts w:eastAsiaTheme="minorEastAsia" w:cstheme="minorBidi"/>
          <w:b w:val="0"/>
          <w:color w:val="auto"/>
        </w:rPr>
        <w:t>on todo, en la mediana y gran empresa</w:t>
      </w:r>
      <w:r w:rsidR="002901A6">
        <w:rPr>
          <w:rFonts w:eastAsiaTheme="minorEastAsia" w:cstheme="minorBidi"/>
          <w:b w:val="0"/>
          <w:color w:val="auto"/>
        </w:rPr>
        <w:t xml:space="preserve"> </w:t>
      </w:r>
      <w:r w:rsidRPr="00383F6F">
        <w:rPr>
          <w:rFonts w:eastAsiaTheme="minorEastAsia" w:cstheme="minorBidi"/>
          <w:b w:val="0"/>
          <w:color w:val="auto"/>
        </w:rPr>
        <w:t>en los términos del artículo 505 bis</w:t>
      </w:r>
      <w:r>
        <w:rPr>
          <w:rFonts w:eastAsiaTheme="minorEastAsia" w:cstheme="minorBidi"/>
          <w:b w:val="0"/>
          <w:color w:val="auto"/>
        </w:rPr>
        <w:t xml:space="preserve"> </w:t>
      </w:r>
      <w:r w:rsidRPr="00383F6F">
        <w:rPr>
          <w:rFonts w:eastAsiaTheme="minorEastAsia" w:cstheme="minorBidi"/>
          <w:b w:val="0"/>
          <w:color w:val="auto"/>
        </w:rPr>
        <w:t>del Código del Trabajo, los miembros del Comité podrán ser reelegidos</w:t>
      </w:r>
      <w:r w:rsidR="001C63E5">
        <w:rPr>
          <w:rFonts w:eastAsiaTheme="minorEastAsia" w:cstheme="minorBidi"/>
          <w:b w:val="0"/>
          <w:color w:val="auto"/>
        </w:rPr>
        <w:t xml:space="preserve"> (entidades empleadoras de 25 a 49 trabajadores)</w:t>
      </w:r>
      <w:r w:rsidRPr="00383F6F">
        <w:rPr>
          <w:rFonts w:eastAsiaTheme="minorEastAsia" w:cstheme="minorBidi"/>
          <w:b w:val="0"/>
          <w:color w:val="auto"/>
        </w:rPr>
        <w:t xml:space="preserve"> o vueltos a designar hasta por</w:t>
      </w:r>
      <w:r>
        <w:rPr>
          <w:rFonts w:eastAsiaTheme="minorEastAsia" w:cstheme="minorBidi"/>
          <w:b w:val="0"/>
          <w:color w:val="auto"/>
        </w:rPr>
        <w:t xml:space="preserve"> </w:t>
      </w:r>
      <w:r w:rsidRPr="00383F6F">
        <w:rPr>
          <w:rFonts w:eastAsiaTheme="minorEastAsia" w:cstheme="minorBidi"/>
          <w:b w:val="0"/>
          <w:color w:val="auto"/>
        </w:rPr>
        <w:t>dos períodos consecutivos</w:t>
      </w:r>
      <w:r w:rsidR="009765E3">
        <w:rPr>
          <w:rFonts w:eastAsiaTheme="minorEastAsia" w:cstheme="minorBidi"/>
          <w:b w:val="0"/>
          <w:color w:val="auto"/>
        </w:rPr>
        <w:t xml:space="preserve"> </w:t>
      </w:r>
      <w:r w:rsidR="001C63E5">
        <w:rPr>
          <w:rFonts w:eastAsiaTheme="minorEastAsia" w:cstheme="minorBidi"/>
          <w:b w:val="0"/>
          <w:color w:val="auto"/>
        </w:rPr>
        <w:t xml:space="preserve">solamente </w:t>
      </w:r>
      <w:r w:rsidR="009765E3">
        <w:rPr>
          <w:rFonts w:eastAsiaTheme="minorEastAsia" w:cstheme="minorBidi"/>
          <w:b w:val="0"/>
          <w:color w:val="auto"/>
        </w:rPr>
        <w:t>(entidades empleadoras desde 50 personas trabajadoras).</w:t>
      </w:r>
      <w:r w:rsidR="002901A6">
        <w:rPr>
          <w:rFonts w:eastAsiaTheme="minorEastAsia" w:cstheme="minorBidi"/>
          <w:b w:val="0"/>
          <w:color w:val="auto"/>
        </w:rPr>
        <w:t xml:space="preserve"> </w:t>
      </w:r>
      <w:proofErr w:type="gramStart"/>
      <w:r w:rsidR="00CF3780">
        <w:rPr>
          <w:rFonts w:eastAsiaTheme="minorEastAsia" w:cstheme="minorBidi"/>
          <w:b w:val="0"/>
          <w:color w:val="auto"/>
        </w:rPr>
        <w:t>De acuerdo al</w:t>
      </w:r>
      <w:proofErr w:type="gramEnd"/>
      <w:r w:rsidR="00CF3780">
        <w:rPr>
          <w:rFonts w:eastAsiaTheme="minorEastAsia" w:cstheme="minorBidi"/>
          <w:b w:val="0"/>
          <w:color w:val="auto"/>
        </w:rPr>
        <w:t xml:space="preserve"> art.43 DS 44.</w:t>
      </w:r>
    </w:p>
    <w:p w14:paraId="1A070054" w14:textId="77777777" w:rsidR="00383F6F" w:rsidRDefault="00383F6F" w:rsidP="00383F6F">
      <w:pPr>
        <w:pStyle w:val="Articulo"/>
        <w:rPr>
          <w:rFonts w:eastAsiaTheme="minorEastAsia" w:cstheme="minorBidi"/>
          <w:b w:val="0"/>
          <w:color w:val="auto"/>
        </w:rPr>
      </w:pPr>
    </w:p>
    <w:p w14:paraId="754089BE" w14:textId="19D1A080" w:rsidR="001D69E6" w:rsidRPr="00327286" w:rsidRDefault="00DB2780" w:rsidP="00383F6F">
      <w:pPr>
        <w:pStyle w:val="Articulo"/>
      </w:pPr>
      <w:r w:rsidRPr="00327286">
        <w:t>ARTICULO 1</w:t>
      </w:r>
      <w:r w:rsidR="007D5912" w:rsidRPr="00327286">
        <w:t>22</w:t>
      </w:r>
      <w:r w:rsidR="001D69E6" w:rsidRPr="00327286">
        <w:t>°</w:t>
      </w:r>
    </w:p>
    <w:p w14:paraId="47F1322A" w14:textId="5C994C49" w:rsidR="001D69E6" w:rsidRPr="00327286" w:rsidRDefault="008331F1" w:rsidP="008331F1">
      <w:r>
        <w:t>Respecto a</w:t>
      </w:r>
      <w:r w:rsidR="00072823">
        <w:t xml:space="preserve">l acta de elecciones </w:t>
      </w:r>
      <w:r w:rsidR="00FE4CE1">
        <w:t xml:space="preserve">debe ser </w:t>
      </w:r>
      <w:r w:rsidR="005A786B">
        <w:t xml:space="preserve">remitida a la entidad empleadora dejando una copia en los archivos del CPHS, </w:t>
      </w:r>
      <w:r>
        <w:t xml:space="preserve">y </w:t>
      </w:r>
      <w:r w:rsidR="00072823">
        <w:t>en el caso del acta de constitución l</w:t>
      </w:r>
      <w:r>
        <w:t xml:space="preserve">a entidad empleadora deberá registrar en el sitio web institucional de la Dirección del Trabajo, dentro de los 15 días hábiles siguientes a la fecha de la elección de representantes de las personas trabajadoras, el acta de constitución del Comité Paritario a que se refiere el artículo anterior. </w:t>
      </w:r>
      <w:proofErr w:type="gramStart"/>
      <w:r>
        <w:t>De acuerdo al</w:t>
      </w:r>
      <w:proofErr w:type="gramEnd"/>
      <w:r>
        <w:t xml:space="preserve"> Art.36 DS 44.</w:t>
      </w:r>
    </w:p>
    <w:p w14:paraId="0B1E3DB8" w14:textId="2D654A57" w:rsidR="003906B6" w:rsidRPr="00327286" w:rsidRDefault="003906B6">
      <w:pPr>
        <w:spacing w:after="0" w:line="240" w:lineRule="auto"/>
      </w:pPr>
    </w:p>
    <w:p w14:paraId="223261C2" w14:textId="60681F03" w:rsidR="001D69E6" w:rsidRPr="00327286" w:rsidRDefault="00C264EF" w:rsidP="00E04C3B">
      <w:pPr>
        <w:pStyle w:val="Ttulo3"/>
      </w:pPr>
      <w:bookmarkStart w:id="104" w:name="_Toc9896494"/>
      <w:bookmarkStart w:id="105" w:name="_Toc188579923"/>
      <w:r w:rsidRPr="00327286">
        <w:t>Párrafo 3 - De los elementos de protección personal</w:t>
      </w:r>
      <w:bookmarkEnd w:id="104"/>
      <w:bookmarkEnd w:id="105"/>
    </w:p>
    <w:p w14:paraId="1C02A00D" w14:textId="2B0D93ED" w:rsidR="001D69E6" w:rsidRPr="00327286" w:rsidRDefault="00E55BF2" w:rsidP="003906B6">
      <w:pPr>
        <w:pStyle w:val="Articulo"/>
      </w:pPr>
      <w:r w:rsidRPr="00327286">
        <w:t>ARTICULO 1</w:t>
      </w:r>
      <w:r w:rsidR="007D5912" w:rsidRPr="00327286">
        <w:t>23</w:t>
      </w:r>
      <w:r w:rsidR="001D69E6" w:rsidRPr="00327286">
        <w:t>°</w:t>
      </w:r>
    </w:p>
    <w:p w14:paraId="2BC2C381" w14:textId="6BB7E123" w:rsidR="001D69E6" w:rsidRPr="00327286" w:rsidRDefault="001D69E6" w:rsidP="003906B6">
      <w:r w:rsidRPr="00327286">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rsidRPr="00327286">
        <w:t xml:space="preserve"> </w:t>
      </w:r>
      <w:r w:rsidRPr="00327286">
        <w:t>173 Minsal</w:t>
      </w:r>
      <w:r w:rsidR="008007FB" w:rsidRPr="00327286">
        <w:t xml:space="preserve"> </w:t>
      </w:r>
      <w:r w:rsidRPr="00327286">
        <w:t>1982.</w:t>
      </w:r>
    </w:p>
    <w:p w14:paraId="1212F43C" w14:textId="7C305AAA" w:rsidR="00D17C44" w:rsidRPr="00327286" w:rsidRDefault="00D17C44">
      <w:pPr>
        <w:rPr>
          <w:rFonts w:eastAsia="DINNextLTPro-Light" w:cs="Arial"/>
          <w:b/>
          <w:color w:val="13C045"/>
        </w:rPr>
      </w:pPr>
      <w:r w:rsidRPr="00327286">
        <w:br w:type="page"/>
      </w:r>
    </w:p>
    <w:p w14:paraId="661326CA" w14:textId="77777777" w:rsidR="00D17C44" w:rsidRPr="00327286" w:rsidRDefault="00D17C44" w:rsidP="003906B6">
      <w:pPr>
        <w:pStyle w:val="Articulo"/>
      </w:pPr>
    </w:p>
    <w:p w14:paraId="5EAE6626" w14:textId="282AEEAC" w:rsidR="001D69E6" w:rsidRPr="00327286" w:rsidRDefault="00C6456D" w:rsidP="003906B6">
      <w:pPr>
        <w:pStyle w:val="Articulo"/>
      </w:pPr>
      <w:r w:rsidRPr="00327286">
        <w:t>ARTICULO 1</w:t>
      </w:r>
      <w:r w:rsidR="007D5912" w:rsidRPr="00327286">
        <w:t>24</w:t>
      </w:r>
      <w:r w:rsidR="001D69E6" w:rsidRPr="00327286">
        <w:t>°</w:t>
      </w:r>
    </w:p>
    <w:p w14:paraId="6391A7BA" w14:textId="7152A544" w:rsidR="001D69E6" w:rsidRPr="00327286" w:rsidRDefault="001D69E6" w:rsidP="003906B6">
      <w:r w:rsidRPr="00327286">
        <w:t xml:space="preserve">La </w:t>
      </w:r>
      <w:r w:rsidR="00561E1C" w:rsidRPr="00327286">
        <w:t>Entidad</w:t>
      </w:r>
      <w:r w:rsidR="00A859D4" w:rsidRPr="00327286">
        <w:t xml:space="preserve"> empleadora</w:t>
      </w:r>
      <w:r w:rsidRPr="00327286">
        <w:t xml:space="preserve"> deberá proporcionar a sus trabajadores, libres de todo costo y cualquiera sea la función que éstos desempeñen en la </w:t>
      </w:r>
      <w:r w:rsidR="00561E1C" w:rsidRPr="00327286">
        <w:t>entidad</w:t>
      </w:r>
      <w:r w:rsidR="00A859D4" w:rsidRPr="00327286">
        <w:t xml:space="preserve"> empleadora</w:t>
      </w:r>
      <w:r w:rsidRPr="00327286">
        <w:t xml:space="preserve">,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327286">
        <w:rPr>
          <w:b/>
          <w:color w:val="13C045"/>
        </w:rPr>
        <w:t xml:space="preserve">Anexo Nº </w:t>
      </w:r>
      <w:r w:rsidR="007920C3" w:rsidRPr="00327286">
        <w:rPr>
          <w:b/>
          <w:color w:val="13C045"/>
        </w:rPr>
        <w:t>5</w:t>
      </w:r>
      <w:r w:rsidRPr="00327286">
        <w:rPr>
          <w:color w:val="13C045"/>
        </w:rPr>
        <w:t xml:space="preserve"> </w:t>
      </w:r>
      <w:r w:rsidRPr="00327286">
        <w:t>Formulario de Entrega de Elementos de protección Personal. Por su parte el trabajador deberá usarlos en forma permanente mientras se encuentre expuesto al riesgo. De conformidad al Art.</w:t>
      </w:r>
      <w:r w:rsidR="008007FB" w:rsidRPr="00327286">
        <w:t xml:space="preserve"> </w:t>
      </w:r>
      <w:r w:rsidRPr="00327286">
        <w:t>82 del Código Sanitario, Art. 68 de la Ley Nº 16.744 y Art. 53 D.S Nº</w:t>
      </w:r>
      <w:r w:rsidR="008007FB" w:rsidRPr="00327286">
        <w:t xml:space="preserve"> </w:t>
      </w:r>
      <w:r w:rsidRPr="00327286">
        <w:t>594.</w:t>
      </w:r>
    </w:p>
    <w:p w14:paraId="5865C3DE" w14:textId="3107C78B" w:rsidR="001D69E6" w:rsidRPr="00327286" w:rsidRDefault="00123A04" w:rsidP="003906B6">
      <w:pPr>
        <w:pStyle w:val="Articulo"/>
      </w:pPr>
      <w:r w:rsidRPr="00327286">
        <w:t>ARTICULO 1</w:t>
      </w:r>
      <w:r w:rsidR="007D5912" w:rsidRPr="00327286">
        <w:t>25</w:t>
      </w:r>
      <w:r w:rsidR="001D69E6" w:rsidRPr="00327286">
        <w:t>°</w:t>
      </w:r>
    </w:p>
    <w:p w14:paraId="531809F1" w14:textId="7AE104ED" w:rsidR="001D69E6" w:rsidRPr="00327286" w:rsidRDefault="001D69E6" w:rsidP="003906B6">
      <w:r w:rsidRPr="00327286">
        <w:t xml:space="preserve">Los elementos de protección personal que entregue la </w:t>
      </w:r>
      <w:r w:rsidR="00561E1C" w:rsidRPr="00327286">
        <w:t>entidad</w:t>
      </w:r>
      <w:r w:rsidR="00A859D4" w:rsidRPr="00327286">
        <w:t xml:space="preserve"> empleadora</w:t>
      </w:r>
      <w:r w:rsidRPr="00327286">
        <w:t xml:space="preserve"> para ser usados en los lugares de </w:t>
      </w:r>
      <w:r w:rsidR="008007FB" w:rsidRPr="00327286">
        <w:t>trabajo</w:t>
      </w:r>
      <w:r w:rsidRPr="00327286">
        <w:t xml:space="preserve"> sean éstos de procedencia nacional o extranjera, deberán cumplir con las normas y exigencias de calidad que rijan a tales artículos según su naturaleza, de conformidad a lo establecido en el D.S Nº</w:t>
      </w:r>
      <w:r w:rsidR="008007FB" w:rsidRPr="00327286">
        <w:t xml:space="preserve"> </w:t>
      </w:r>
      <w:r w:rsidRPr="00327286">
        <w:t>18 Minsal, sobre Certificación de Calidad de Elementos de Protección Personal contra Riesgos Ocupacionales. De conformidad al Art. 54 D.S</w:t>
      </w:r>
      <w:r w:rsidR="008007FB" w:rsidRPr="00327286">
        <w:t>.</w:t>
      </w:r>
      <w:r w:rsidRPr="00327286">
        <w:t xml:space="preserve"> Nº</w:t>
      </w:r>
      <w:r w:rsidR="008007FB" w:rsidRPr="00327286">
        <w:t xml:space="preserve"> </w:t>
      </w:r>
      <w:r w:rsidRPr="00327286">
        <w:t>594.</w:t>
      </w:r>
    </w:p>
    <w:p w14:paraId="763B812B" w14:textId="4828C856" w:rsidR="001D69E6" w:rsidRPr="00327286" w:rsidRDefault="001D69E6" w:rsidP="003906B6">
      <w:pPr>
        <w:pStyle w:val="Articulo"/>
      </w:pPr>
      <w:r w:rsidRPr="00327286">
        <w:t>ARTICULO 1</w:t>
      </w:r>
      <w:r w:rsidR="007D5912" w:rsidRPr="00327286">
        <w:t>26</w:t>
      </w:r>
      <w:r w:rsidRPr="00327286">
        <w:t>°</w:t>
      </w:r>
    </w:p>
    <w:p w14:paraId="63D73665" w14:textId="797D66B0" w:rsidR="001D69E6" w:rsidRPr="00327286" w:rsidRDefault="001D69E6" w:rsidP="003906B6">
      <w:r w:rsidRPr="00327286">
        <w:t xml:space="preserve">Las </w:t>
      </w:r>
      <w:r w:rsidR="0095205F">
        <w:t>e</w:t>
      </w:r>
      <w:r w:rsidR="00561E1C" w:rsidRPr="00327286">
        <w:t>ntidad</w:t>
      </w:r>
      <w:r w:rsidR="0095205F">
        <w:t>es</w:t>
      </w:r>
      <w:r w:rsidR="00A859D4" w:rsidRPr="00327286">
        <w:t xml:space="preserve"> empleadora</w:t>
      </w:r>
      <w:r w:rsidRPr="00327286">
        <w:t>s Mineras, debe entregar en forma gratuita a sus trabajadores los elementos de protección personal adecuados a la función que desempeñen, debidamente certificados por un organismo competente.</w:t>
      </w:r>
    </w:p>
    <w:p w14:paraId="524EB08F" w14:textId="1C973893" w:rsidR="001D69E6" w:rsidRPr="00327286" w:rsidRDefault="001D69E6" w:rsidP="003906B6">
      <w:r w:rsidRPr="00327286">
        <w:t xml:space="preserve">Las </w:t>
      </w:r>
      <w:r w:rsidR="00561E1C" w:rsidRPr="00327286">
        <w:t>Entidad</w:t>
      </w:r>
      <w:r w:rsidR="00A859D4" w:rsidRPr="00327286">
        <w:t xml:space="preserve"> empleadora</w:t>
      </w:r>
      <w:r w:rsidRPr="00327286">
        <w:t xml:space="preserve">s mineras deberán efectuar estudios de las reales necesidades de elementos de protección personal para cada ocupación y puesto de trabajo, </w:t>
      </w:r>
      <w:proofErr w:type="gramStart"/>
      <w:r w:rsidRPr="00327286">
        <w:t>en relación a</w:t>
      </w:r>
      <w:proofErr w:type="gramEnd"/>
      <w:r w:rsidRPr="00327286">
        <w:t xml:space="preserve"> los riesgos efectivos a que estén expuestos </w:t>
      </w:r>
      <w:r w:rsidR="00A859D4" w:rsidRPr="00327286">
        <w:t>Las personas trabajadoras</w:t>
      </w:r>
      <w:r w:rsidRPr="00327286">
        <w:t>. Además, deberán disponer de normas relativas a la adquisición, entrega, uso, mantención, reposición y motivación de tales elementos.</w:t>
      </w:r>
    </w:p>
    <w:p w14:paraId="15F7E583" w14:textId="1F44CDBC" w:rsidR="001D69E6" w:rsidRPr="00327286" w:rsidRDefault="001D69E6" w:rsidP="003906B6">
      <w:r w:rsidRPr="00327286">
        <w:t xml:space="preserve">Las líneas de mando de las </w:t>
      </w:r>
      <w:r w:rsidR="00561E1C" w:rsidRPr="00327286">
        <w:t>entida</w:t>
      </w:r>
      <w:r w:rsidR="008762BA">
        <w:t>des</w:t>
      </w:r>
      <w:r w:rsidR="00A859D4" w:rsidRPr="00327286">
        <w:t xml:space="preserve"> empleadora</w:t>
      </w:r>
      <w:r w:rsidRPr="00327286">
        <w:t xml:space="preserve">s deberán incorporar en sus programas la revisión periódica del estado de los elementos de protección personal y verificar su uso por parte de </w:t>
      </w:r>
      <w:r w:rsidR="00A859D4" w:rsidRPr="00327286">
        <w:t>Las personas trabajadoras</w:t>
      </w:r>
      <w:r w:rsidRPr="00327286">
        <w:t>. De conformidad al Art.</w:t>
      </w:r>
      <w:r w:rsidR="008007FB" w:rsidRPr="00327286">
        <w:t xml:space="preserve"> </w:t>
      </w:r>
      <w:r w:rsidRPr="00327286">
        <w:t xml:space="preserve">32 del D.S 132 Ministerio de Minería. </w:t>
      </w:r>
    </w:p>
    <w:p w14:paraId="64648636" w14:textId="385FC7ED" w:rsidR="001D69E6" w:rsidRPr="00327286" w:rsidRDefault="001D69E6" w:rsidP="003906B6">
      <w:pPr>
        <w:pStyle w:val="Articulo"/>
      </w:pPr>
      <w:r w:rsidRPr="00327286">
        <w:t>ARTICULO 1</w:t>
      </w:r>
      <w:r w:rsidR="005F15C3" w:rsidRPr="00327286">
        <w:t>27</w:t>
      </w:r>
      <w:r w:rsidRPr="00327286">
        <w:t>°</w:t>
      </w:r>
    </w:p>
    <w:p w14:paraId="7F7DBB67" w14:textId="689F348E" w:rsidR="001D69E6" w:rsidRPr="00327286" w:rsidRDefault="001D69E6" w:rsidP="003906B6">
      <w:r w:rsidRPr="00327286">
        <w:t xml:space="preserve">En caso de pérdida o deterioro culpable o doloso del elemento de protección entregado por la </w:t>
      </w:r>
      <w:r w:rsidR="00A86415">
        <w:t>e</w:t>
      </w:r>
      <w:r w:rsidR="00561E1C" w:rsidRPr="00327286">
        <w:t>ntidad</w:t>
      </w:r>
      <w:r w:rsidR="00A859D4" w:rsidRPr="00327286">
        <w:t xml:space="preserve"> empleadora</w:t>
      </w:r>
      <w:r w:rsidRPr="00327286">
        <w:t>,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1980663A" w:rsidR="001D69E6" w:rsidRPr="00327286" w:rsidRDefault="00C6456D" w:rsidP="003906B6">
      <w:pPr>
        <w:pStyle w:val="Articulo"/>
      </w:pPr>
      <w:r w:rsidRPr="00327286">
        <w:t>ARTICULO 1</w:t>
      </w:r>
      <w:r w:rsidR="005F15C3" w:rsidRPr="00327286">
        <w:t>28</w:t>
      </w:r>
      <w:r w:rsidR="001D69E6" w:rsidRPr="00327286">
        <w:t>°</w:t>
      </w:r>
    </w:p>
    <w:p w14:paraId="2FD77C64" w14:textId="77777777" w:rsidR="001D69E6" w:rsidRPr="00327286" w:rsidRDefault="001D69E6" w:rsidP="003906B6">
      <w:r w:rsidRPr="00327286">
        <w:t>Los jefes directos serán responsables de la supervisión y control del uso oportuno y correcto de los elementos de protección, motivando o instruyendo al trabajador sobre la importancia de utilizarlos.</w:t>
      </w:r>
    </w:p>
    <w:p w14:paraId="78CBC6BE" w14:textId="77777777" w:rsidR="001D69E6" w:rsidRDefault="001D69E6" w:rsidP="003906B6">
      <w:r w:rsidRPr="00327286">
        <w:t>El jefe directo deberá detectar y dar solución a situaciones en que el trabajo que se efectúe necesite el uso de algún elemento de protección no considerado dentro de los existentes.</w:t>
      </w:r>
    </w:p>
    <w:p w14:paraId="1CDED0A9" w14:textId="77777777" w:rsidR="00365A33" w:rsidRDefault="00365A33" w:rsidP="003906B6"/>
    <w:p w14:paraId="781E9246" w14:textId="77777777" w:rsidR="00365A33" w:rsidRPr="00327286" w:rsidRDefault="00365A33" w:rsidP="003906B6"/>
    <w:p w14:paraId="204C7BA8" w14:textId="1AC55DC2" w:rsidR="001D69E6" w:rsidRPr="00327286" w:rsidRDefault="001D69E6" w:rsidP="003906B6">
      <w:pPr>
        <w:pStyle w:val="Articulo"/>
      </w:pPr>
      <w:r w:rsidRPr="00327286">
        <w:t>ARTICULO 1</w:t>
      </w:r>
      <w:r w:rsidR="005F15C3" w:rsidRPr="00327286">
        <w:t>29</w:t>
      </w:r>
      <w:r w:rsidRPr="00327286">
        <w:t>°</w:t>
      </w:r>
    </w:p>
    <w:p w14:paraId="3130943B" w14:textId="3F0EC349" w:rsidR="001D69E6" w:rsidRPr="00327286" w:rsidRDefault="001D69E6" w:rsidP="003906B6">
      <w:r w:rsidRPr="00327286">
        <w:t xml:space="preserve">Los elementos de protección personal proporcionados por la </w:t>
      </w:r>
      <w:r w:rsidR="00561E1C" w:rsidRPr="00327286">
        <w:t>entidad</w:t>
      </w:r>
      <w:r w:rsidR="00A859D4" w:rsidRPr="00327286">
        <w:t xml:space="preserve"> empleadora</w:t>
      </w:r>
      <w:r w:rsidRPr="00327286">
        <w:t xml:space="preserve"> a sus trabajadores son de propiedad de la </w:t>
      </w:r>
      <w:r w:rsidR="00365A33">
        <w:t>e</w:t>
      </w:r>
      <w:r w:rsidR="00561E1C" w:rsidRPr="00327286">
        <w:t>ntidad</w:t>
      </w:r>
      <w:r w:rsidR="00A859D4" w:rsidRPr="00327286">
        <w:t xml:space="preserve"> empleadora</w:t>
      </w:r>
      <w:r w:rsidRPr="00327286">
        <w:t xml:space="preserve"> y no podrán ser vendidos, canjeados o sacados fuera del recinto o unidades en que laboren, salvo que la faena o las labores encomendadas al trabajador así lo requieran. La conducta contraria constituirá una infracción grave a las obligaciones que impone el Contrato de la </w:t>
      </w:r>
      <w:r w:rsidR="00561E1C" w:rsidRPr="00327286">
        <w:t>Entidad</w:t>
      </w:r>
      <w:r w:rsidR="00A859D4" w:rsidRPr="00327286">
        <w:t xml:space="preserve"> empleadora</w:t>
      </w:r>
      <w:r w:rsidRPr="00327286">
        <w:t>.</w:t>
      </w:r>
    </w:p>
    <w:p w14:paraId="0E3A430F" w14:textId="7B0C368C" w:rsidR="001D69E6" w:rsidRPr="00327286" w:rsidRDefault="001D69E6" w:rsidP="003906B6">
      <w:pPr>
        <w:pStyle w:val="Articulo"/>
      </w:pPr>
      <w:r w:rsidRPr="00327286">
        <w:t>ARTICULO 1</w:t>
      </w:r>
      <w:r w:rsidR="005F15C3" w:rsidRPr="00327286">
        <w:t>30</w:t>
      </w:r>
      <w:r w:rsidRPr="00327286">
        <w:t>°</w:t>
      </w:r>
    </w:p>
    <w:p w14:paraId="6C2B55E9" w14:textId="55DC11F6" w:rsidR="001D69E6" w:rsidRPr="00327286" w:rsidRDefault="001D69E6" w:rsidP="003906B6">
      <w:r w:rsidRPr="00327286">
        <w:t xml:space="preserve">El trabajador deberá usar el equipo de protección que proporcione la </w:t>
      </w:r>
      <w:r w:rsidR="00561E1C" w:rsidRPr="00327286">
        <w:t>entidad</w:t>
      </w:r>
      <w:r w:rsidR="00A859D4" w:rsidRPr="00327286">
        <w:t xml:space="preserve"> empleadora</w:t>
      </w:r>
      <w:r w:rsidRPr="00327286">
        <w:t xml:space="preserve"> cuando el desempeño de sus labores así lo exija. Será obligación del trabajador dar cuenta en el acto a su jefe inmediato cuando no sepa usar el equipo o elemento de protección.</w:t>
      </w:r>
    </w:p>
    <w:p w14:paraId="6E3ABF9C" w14:textId="77777777" w:rsidR="001D69E6" w:rsidRPr="00327286" w:rsidRDefault="001D69E6" w:rsidP="003906B6">
      <w:r w:rsidRPr="00327286">
        <w:t>Todo trabajador deberá informar en el acto al jefe inmediato si su equipo de protección ha sido cambiado, sustraído, extraviado o se ha deteriorado, solicitando su reposición.</w:t>
      </w:r>
    </w:p>
    <w:p w14:paraId="479D7328" w14:textId="77777777" w:rsidR="001D69E6" w:rsidRPr="00327286" w:rsidRDefault="001D69E6" w:rsidP="003906B6">
      <w:r w:rsidRPr="00327286">
        <w:t>El trabajador debe conservar y guardar los elementos de protección personal que reciba en el lugar y en la oportunidad que indique el jefe inmediato o lo dispongan las Normas de Seguridad o Reglamentos.</w:t>
      </w:r>
    </w:p>
    <w:p w14:paraId="03056BA0" w14:textId="77777777" w:rsidR="001D69E6" w:rsidRPr="00327286" w:rsidRDefault="001D69E6" w:rsidP="003906B6">
      <w:r w:rsidRPr="00327286">
        <w:t>Los elementos de protección personal son de uso personal e intransferible, prohibiéndose su préstamo o intercambio por motivos higiénicos.</w:t>
      </w:r>
    </w:p>
    <w:p w14:paraId="2FD64E8F" w14:textId="2EA71D6C" w:rsidR="00FA0CE9" w:rsidRPr="00327286" w:rsidRDefault="00786B8E" w:rsidP="00A962CC">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De acuerdo al</w:t>
      </w:r>
      <w:proofErr w:type="gramEnd"/>
      <w:r w:rsidRPr="00327286">
        <w:rPr>
          <w:rFonts w:cs="Arial"/>
          <w:color w:val="595054"/>
          <w:sz w:val="20"/>
        </w:rPr>
        <w:t xml:space="preserve"> art</w:t>
      </w:r>
      <w:r w:rsidR="00A962CC" w:rsidRPr="00327286">
        <w:rPr>
          <w:rFonts w:cs="Arial"/>
          <w:color w:val="595054"/>
          <w:sz w:val="20"/>
        </w:rPr>
        <w:t>.</w:t>
      </w:r>
      <w:r w:rsidRPr="00327286">
        <w:rPr>
          <w:rFonts w:cs="Arial"/>
          <w:color w:val="595054"/>
          <w:sz w:val="20"/>
        </w:rPr>
        <w:t>13 del DS 44 se debe considerar en este apartado lo siguiente</w:t>
      </w:r>
      <w:r w:rsidR="00C44AD4" w:rsidRPr="00327286">
        <w:rPr>
          <w:rFonts w:cs="Arial"/>
          <w:color w:val="595054"/>
          <w:sz w:val="20"/>
        </w:rPr>
        <w:t xml:space="preserve"> considerando un nuevo artículo</w:t>
      </w:r>
      <w:r w:rsidR="00451A52" w:rsidRPr="00327286">
        <w:rPr>
          <w:rFonts w:cs="Arial"/>
          <w:color w:val="595054"/>
          <w:sz w:val="20"/>
        </w:rPr>
        <w:t xml:space="preserve">, </w:t>
      </w:r>
      <w:r w:rsidR="00C44AD4" w:rsidRPr="00327286">
        <w:rPr>
          <w:rFonts w:cs="Arial"/>
          <w:color w:val="595054"/>
          <w:sz w:val="20"/>
        </w:rPr>
        <w:t>siendo el 131 de este reglamento:</w:t>
      </w:r>
    </w:p>
    <w:p w14:paraId="30383F6B" w14:textId="28331B71"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cuenta con un programa de capacitación para las personas trabajadoras sobre el uso y mantención de los elementos de protección personal, que tiene una duración mínima de una hora cronológica, </w:t>
      </w:r>
      <w:r w:rsidR="0024006B" w:rsidRPr="00327286">
        <w:rPr>
          <w:rFonts w:cs="Arial"/>
          <w:color w:val="595054"/>
          <w:sz w:val="20"/>
        </w:rPr>
        <w:t>el cual se refuerza</w:t>
      </w:r>
      <w:r w:rsidRPr="00327286">
        <w:rPr>
          <w:rFonts w:cs="Arial"/>
          <w:color w:val="595054"/>
          <w:sz w:val="20"/>
        </w:rPr>
        <w:t xml:space="preserve"> anualmente y cada vez que una nueva persona trabajadora ingrese a las labores respectivas o que deba cambiar el tipo de elementos de protección personal a utilizar. El contenido mínimo de estas capacitaciones debe considerar las partes que componen el elemento de protección personal a utilizar, su colocación, limitaciones de uso, limpieza, almacenamiento y prueba de chequeo diario. La </w:t>
      </w:r>
      <w:r w:rsidR="00561E1C" w:rsidRPr="00327286">
        <w:rPr>
          <w:rFonts w:cs="Arial"/>
          <w:color w:val="595054"/>
          <w:sz w:val="20"/>
        </w:rPr>
        <w:t>entidad</w:t>
      </w:r>
      <w:r w:rsidRPr="00327286">
        <w:rPr>
          <w:rFonts w:cs="Arial"/>
          <w:color w:val="595054"/>
          <w:sz w:val="20"/>
        </w:rPr>
        <w:t xml:space="preserve"> empleadora d</w:t>
      </w:r>
      <w:r w:rsidR="0024006B" w:rsidRPr="00327286">
        <w:rPr>
          <w:rFonts w:cs="Arial"/>
          <w:color w:val="595054"/>
          <w:sz w:val="20"/>
        </w:rPr>
        <w:t>ebe</w:t>
      </w:r>
      <w:r w:rsidRPr="00327286">
        <w:rPr>
          <w:rFonts w:cs="Arial"/>
          <w:color w:val="595054"/>
          <w:sz w:val="20"/>
        </w:rPr>
        <w:t xml:space="preserve"> registrar estas actividades de capacitación, indicando, al menos, lo siguiente:</w:t>
      </w:r>
    </w:p>
    <w:p w14:paraId="56DDD151"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1. Actividades teóricas y prácticas. </w:t>
      </w:r>
    </w:p>
    <w:p w14:paraId="20FB9302" w14:textId="4182ED7E"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Asistentes.</w:t>
      </w:r>
    </w:p>
    <w:p w14:paraId="6E43797B"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Relatores.</w:t>
      </w:r>
    </w:p>
    <w:p w14:paraId="2D986802"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Resultados de las evaluaciones de aprendizaje.</w:t>
      </w:r>
    </w:p>
    <w:p w14:paraId="7333CE72" w14:textId="4ADAE62C" w:rsidR="00C44AD4"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5. Actividades de reforzamiento.</w:t>
      </w:r>
    </w:p>
    <w:p w14:paraId="444A0059" w14:textId="77777777" w:rsidR="00786B8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8"/>
          <w:szCs w:val="10"/>
        </w:rPr>
      </w:pPr>
    </w:p>
    <w:p w14:paraId="314CC7CD" w14:textId="77777777" w:rsidR="007A294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A CONTAR DEL 1 DE FEBRERO 2025.</w:t>
      </w:r>
      <w:r w:rsidR="0024006B" w:rsidRPr="00327286">
        <w:rPr>
          <w:rFonts w:cs="Arial"/>
          <w:b/>
          <w:bCs/>
          <w:color w:val="004C14"/>
          <w:sz w:val="20"/>
        </w:rPr>
        <w:t xml:space="preserve"> </w:t>
      </w:r>
    </w:p>
    <w:p w14:paraId="0A22A519" w14:textId="427583C4" w:rsidR="00786B8E" w:rsidRPr="00327286" w:rsidRDefault="0024006B"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Recordar: cambiar los números de estos artículos ya que se incorpora el</w:t>
      </w:r>
      <w:r w:rsidR="007A294E" w:rsidRPr="00327286">
        <w:rPr>
          <w:rFonts w:cs="Arial"/>
          <w:b/>
          <w:bCs/>
          <w:color w:val="004C14"/>
          <w:sz w:val="20"/>
        </w:rPr>
        <w:t xml:space="preserve"> nuevo</w:t>
      </w:r>
      <w:r w:rsidRPr="00327286">
        <w:rPr>
          <w:rFonts w:cs="Arial"/>
          <w:b/>
          <w:bCs/>
          <w:color w:val="004C14"/>
          <w:sz w:val="20"/>
        </w:rPr>
        <w:t xml:space="preserve"> 131. </w:t>
      </w:r>
    </w:p>
    <w:p w14:paraId="1F86E90D" w14:textId="478AED4F" w:rsidR="001D69E6" w:rsidRPr="00327286" w:rsidRDefault="008748A1" w:rsidP="003906B6">
      <w:pPr>
        <w:pStyle w:val="Articulo"/>
      </w:pPr>
      <w:r w:rsidRPr="00327286">
        <w:t>ARTICULO 1</w:t>
      </w:r>
      <w:r w:rsidR="005F15C3" w:rsidRPr="00327286">
        <w:t>31</w:t>
      </w:r>
      <w:r w:rsidR="001D69E6" w:rsidRPr="00327286">
        <w:t>°</w:t>
      </w:r>
    </w:p>
    <w:p w14:paraId="15A75204" w14:textId="2C8D7197" w:rsidR="001D69E6" w:rsidRPr="00327286" w:rsidRDefault="001D69E6" w:rsidP="003906B6">
      <w:r w:rsidRPr="00327286">
        <w:t xml:space="preserve">Este Reglamento Interno de Higiene y Seguridad en su Art. 165, consulta la aplicación de multa a </w:t>
      </w:r>
      <w:r w:rsidR="00A859D4" w:rsidRPr="00327286">
        <w:t>Las personas trabajadoras</w:t>
      </w:r>
      <w:r w:rsidRPr="00327286">
        <w:t xml:space="preserve"> que no utilicen los elementos de protección</w:t>
      </w:r>
      <w:r w:rsidRPr="00327286">
        <w:rPr>
          <w:color w:val="FF0000"/>
        </w:rPr>
        <w:t xml:space="preserve"> </w:t>
      </w:r>
      <w:r w:rsidRPr="00327286">
        <w:t>personal que se les</w:t>
      </w:r>
      <w:r w:rsidRPr="00327286">
        <w:rPr>
          <w:color w:val="FF0000"/>
        </w:rPr>
        <w:t xml:space="preserve"> </w:t>
      </w:r>
      <w:r w:rsidRPr="00327286">
        <w:t>haya proporcionado. La aplicación de la multa se rige por lo dispuesto en el Código del Trabajo. De conformidad al Art.</w:t>
      </w:r>
      <w:r w:rsidR="008007FB" w:rsidRPr="00327286">
        <w:t xml:space="preserve"> </w:t>
      </w:r>
      <w:r w:rsidRPr="00327286">
        <w:t>154 Nº</w:t>
      </w:r>
      <w:r w:rsidR="008007FB" w:rsidRPr="00327286">
        <w:t xml:space="preserve"> </w:t>
      </w:r>
      <w:r w:rsidRPr="00327286">
        <w:t>10 del Código del Trabajo, Art.</w:t>
      </w:r>
      <w:r w:rsidR="008007FB" w:rsidRPr="00327286">
        <w:t xml:space="preserve"> </w:t>
      </w:r>
      <w:r w:rsidRPr="00327286">
        <w:t xml:space="preserve">82 del Código Sanitario y Art. 67° ley 16. 744. </w:t>
      </w:r>
    </w:p>
    <w:p w14:paraId="4F021B6D" w14:textId="73A9C07A" w:rsidR="00D17C44" w:rsidRPr="00327286" w:rsidRDefault="00D17C44">
      <w:r w:rsidRPr="00327286">
        <w:br w:type="page"/>
      </w:r>
    </w:p>
    <w:p w14:paraId="5249F5F1" w14:textId="77777777" w:rsidR="001D69E6" w:rsidRPr="00327286" w:rsidRDefault="001D69E6" w:rsidP="00855BCC"/>
    <w:p w14:paraId="1EE2F260" w14:textId="0A191BE4" w:rsidR="001D69E6" w:rsidRPr="00327286" w:rsidRDefault="00C264EF" w:rsidP="00E04C3B">
      <w:pPr>
        <w:pStyle w:val="Ttulo3"/>
      </w:pPr>
      <w:bookmarkStart w:id="106" w:name="_Toc9896495"/>
      <w:bookmarkStart w:id="107" w:name="_Toc188579924"/>
      <w:r w:rsidRPr="00327286">
        <w:t>Párrafo 4 - De la investigación de accidente del trabajo o de trayecto</w:t>
      </w:r>
      <w:bookmarkEnd w:id="106"/>
      <w:bookmarkEnd w:id="107"/>
    </w:p>
    <w:p w14:paraId="44A63AF9" w14:textId="77777777" w:rsidR="008748A1" w:rsidRPr="00327286" w:rsidRDefault="008748A1" w:rsidP="00855BCC">
      <w:pPr>
        <w:pStyle w:val="Articulo"/>
      </w:pPr>
    </w:p>
    <w:p w14:paraId="2C18EA6C" w14:textId="4BFA2E77" w:rsidR="004D3DBF"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Considerar </w:t>
      </w:r>
      <w:r w:rsidR="002B5A1F" w:rsidRPr="00327286">
        <w:rPr>
          <w:rFonts w:cs="Arial"/>
          <w:color w:val="595054"/>
          <w:sz w:val="20"/>
        </w:rPr>
        <w:t>u</w:t>
      </w:r>
      <w:r w:rsidRPr="00327286">
        <w:rPr>
          <w:rFonts w:cs="Arial"/>
          <w:color w:val="595054"/>
          <w:sz w:val="20"/>
        </w:rPr>
        <w:t>n nuevo artículo para el párrafo 4 el cual con</w:t>
      </w:r>
      <w:r w:rsidR="00FF148B" w:rsidRPr="00327286">
        <w:rPr>
          <w:rFonts w:cs="Arial"/>
          <w:color w:val="595054"/>
          <w:sz w:val="20"/>
        </w:rPr>
        <w:t xml:space="preserve">sidera </w:t>
      </w:r>
      <w:r w:rsidR="00256782" w:rsidRPr="00327286">
        <w:rPr>
          <w:rFonts w:cs="Arial"/>
          <w:color w:val="595054"/>
          <w:sz w:val="20"/>
        </w:rPr>
        <w:t xml:space="preserve">los lineamientos de las investigaciones que debe realizar la </w:t>
      </w:r>
      <w:r w:rsidR="00561E1C" w:rsidRPr="00327286">
        <w:rPr>
          <w:rFonts w:cs="Arial"/>
          <w:color w:val="595054"/>
          <w:sz w:val="20"/>
        </w:rPr>
        <w:t>entidad</w:t>
      </w:r>
      <w:r w:rsidR="00256782" w:rsidRPr="00327286">
        <w:rPr>
          <w:rFonts w:cs="Arial"/>
          <w:color w:val="595054"/>
          <w:sz w:val="20"/>
        </w:rPr>
        <w:t xml:space="preserve"> empleadora</w:t>
      </w:r>
      <w:r w:rsidR="004D3DBF" w:rsidRPr="00327286">
        <w:rPr>
          <w:rFonts w:cs="Arial"/>
          <w:color w:val="595054"/>
          <w:sz w:val="20"/>
        </w:rPr>
        <w:t xml:space="preserve"> según DS 44 en su art. 71.  El contenido del nuevo art.es:</w:t>
      </w:r>
    </w:p>
    <w:p w14:paraId="2936B4D0" w14:textId="2E852CE1" w:rsidR="004D3DBF" w:rsidRPr="00327286" w:rsidRDefault="00AE2335" w:rsidP="00AE233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Cuando en el lugar de trabajo ocurra un accidente del trabajo, un incidente peligroso, se diagnostique una enfermedad profesional o se presente cualquiera otra afección que afecte en forma reiterada o general a </w:t>
      </w:r>
      <w:r w:rsidR="00A859D4" w:rsidRPr="00327286">
        <w:rPr>
          <w:rFonts w:cs="Arial"/>
          <w:color w:val="595054"/>
          <w:sz w:val="20"/>
        </w:rPr>
        <w:t>Las personas trabajadoras</w:t>
      </w:r>
      <w:r w:rsidRPr="00327286">
        <w:rPr>
          <w:rFonts w:cs="Arial"/>
          <w:color w:val="595054"/>
          <w:sz w:val="20"/>
        </w:rPr>
        <w:t xml:space="preserve"> y sea presumible que tenga su origen en la utilización de productos fitosanitarios, químicos o nocivos para la salud, la </w:t>
      </w:r>
      <w:r w:rsidR="00561E1C" w:rsidRPr="00327286">
        <w:rPr>
          <w:rFonts w:cs="Arial"/>
          <w:color w:val="595054"/>
          <w:sz w:val="20"/>
        </w:rPr>
        <w:t>entidad</w:t>
      </w:r>
      <w:r w:rsidRPr="00327286">
        <w:rPr>
          <w:rFonts w:cs="Arial"/>
          <w:color w:val="595054"/>
          <w:sz w:val="20"/>
        </w:rPr>
        <w:t xml:space="preserve"> empleadora </w:t>
      </w:r>
      <w:r w:rsidR="002B5A1F" w:rsidRPr="00327286">
        <w:rPr>
          <w:rFonts w:cs="Arial"/>
          <w:color w:val="595054"/>
          <w:sz w:val="20"/>
        </w:rPr>
        <w:t>investigará</w:t>
      </w:r>
      <w:r w:rsidRPr="00327286">
        <w:rPr>
          <w:rFonts w:cs="Arial"/>
          <w:color w:val="595054"/>
          <w:sz w:val="20"/>
        </w:rPr>
        <w:t>, con enfoque de género y promoviendo la participación de las personas trabajadoras y sus representantes, las causas de tales siniestros, sea directamente o a través del Comité Paritario y el Departamento de Prevención de Riesgos Profesionales, cuando corresponda, con el fin de que se adopten las medidas correctivas y preventivas para evitar su repetición.</w:t>
      </w:r>
    </w:p>
    <w:p w14:paraId="29E2A4A9" w14:textId="1DE7FADC" w:rsidR="00E41D26"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2B5A1F" w:rsidRPr="00327286">
        <w:rPr>
          <w:rFonts w:cs="Arial"/>
          <w:b/>
          <w:bCs/>
          <w:color w:val="004C14"/>
          <w:sz w:val="20"/>
        </w:rPr>
        <w:t xml:space="preserve">, ES DECIR, CUANDO SE INCORPORE ESTE ARTICULO </w:t>
      </w:r>
      <w:r w:rsidR="003C29B6" w:rsidRPr="00327286">
        <w:rPr>
          <w:rFonts w:cs="Arial"/>
          <w:b/>
          <w:bCs/>
          <w:color w:val="004C14"/>
          <w:sz w:val="20"/>
        </w:rPr>
        <w:t>A CONTAR DEL 1 DE FEBRERO 2025</w:t>
      </w:r>
    </w:p>
    <w:p w14:paraId="447FAAD4" w14:textId="77777777" w:rsidR="00BA43D9" w:rsidRPr="00327286" w:rsidRDefault="00BA43D9" w:rsidP="00855BCC">
      <w:pPr>
        <w:pStyle w:val="Articulo"/>
      </w:pPr>
    </w:p>
    <w:p w14:paraId="572E6A6A" w14:textId="55CD6A9B" w:rsidR="001D69E6" w:rsidRPr="00327286" w:rsidRDefault="00123A04" w:rsidP="00855BCC">
      <w:pPr>
        <w:pStyle w:val="Articulo"/>
      </w:pPr>
      <w:r w:rsidRPr="00327286">
        <w:t>ARTICULO 1</w:t>
      </w:r>
      <w:r w:rsidR="00671425" w:rsidRPr="00327286">
        <w:t>32</w:t>
      </w:r>
      <w:r w:rsidR="001D69E6" w:rsidRPr="00327286">
        <w:t>°</w:t>
      </w:r>
    </w:p>
    <w:p w14:paraId="2AB54325" w14:textId="0E96EFD9" w:rsidR="001D69E6" w:rsidRPr="00327286" w:rsidRDefault="001D69E6" w:rsidP="00855BCC">
      <w:r w:rsidRPr="00327286">
        <w:t xml:space="preserve">Todo trabajador estará obligado a registrar la hora exacta de llegada y de salida de la </w:t>
      </w:r>
      <w:r w:rsidR="00561E1C" w:rsidRPr="00327286">
        <w:t>entidad</w:t>
      </w:r>
      <w:r w:rsidR="00A859D4" w:rsidRPr="00327286">
        <w:t xml:space="preserve"> empleadora</w:t>
      </w:r>
      <w:r w:rsidRPr="00327286">
        <w:t>, esto por efecto de posibles Accidentes del Trayecto.</w:t>
      </w:r>
    </w:p>
    <w:p w14:paraId="002BAEC2" w14:textId="6745EACA"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Procedimiento de Investigación de Accidente del Trabajo debe ser definido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r w:rsidRPr="00327286">
        <w:rPr>
          <w:rFonts w:cs="Arial"/>
          <w:color w:val="595054"/>
          <w:sz w:val="20"/>
        </w:rPr>
        <w:t xml:space="preserve"> </w:t>
      </w:r>
      <w:proofErr w:type="gramStart"/>
      <w:r w:rsidRPr="00327286">
        <w:rPr>
          <w:rFonts w:cs="Arial"/>
          <w:color w:val="595054"/>
          <w:sz w:val="20"/>
        </w:rPr>
        <w:t>de acuerdo a</w:t>
      </w:r>
      <w:proofErr w:type="gramEnd"/>
      <w:r w:rsidRPr="00327286">
        <w:rPr>
          <w:rFonts w:cs="Arial"/>
          <w:color w:val="595054"/>
          <w:sz w:val="20"/>
        </w:rPr>
        <w:t xml:space="preserve"> sus necesidades y la legislación vigente.</w:t>
      </w:r>
    </w:p>
    <w:p w14:paraId="26DC0851" w14:textId="2B6D68F5"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08" w:name="_Hlk185831800"/>
      <w:bookmarkStart w:id="109" w:name="_Hlk185830535"/>
      <w:r w:rsidRPr="00327286">
        <w:rPr>
          <w:rFonts w:cs="Arial"/>
          <w:color w:val="595054"/>
          <w:sz w:val="20"/>
        </w:rPr>
        <w:t xml:space="preserve">Sin </w:t>
      </w:r>
      <w:bookmarkStart w:id="110" w:name="_Hlk185831814"/>
      <w:r w:rsidRPr="00327286">
        <w:rPr>
          <w:rFonts w:cs="Arial"/>
          <w:color w:val="595054"/>
          <w:sz w:val="20"/>
        </w:rPr>
        <w:t xml:space="preserve">perjuicio de lo anterior, se listan las </w:t>
      </w:r>
      <w:proofErr w:type="gramStart"/>
      <w:r w:rsidRPr="00327286">
        <w:rPr>
          <w:rFonts w:cs="Arial"/>
          <w:color w:val="595054"/>
          <w:sz w:val="20"/>
        </w:rPr>
        <w:t>actividades  que</w:t>
      </w:r>
      <w:proofErr w:type="gramEnd"/>
      <w:r w:rsidRPr="00327286">
        <w:rPr>
          <w:rFonts w:cs="Arial"/>
          <w:color w:val="595054"/>
          <w:sz w:val="20"/>
        </w:rPr>
        <w:t xml:space="preserve"> deberían contemplar un Procedimiento de Investigación de Accidente del Trabajo que debe ser adaptado a su realidad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p>
    <w:p w14:paraId="6237DBF9"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 xml:space="preserve">ESTE CUADRO ES EXPLICATIVO Y DEBE SER ELIMINADO AL FORMALIZAR </w:t>
      </w:r>
      <w:bookmarkEnd w:id="108"/>
      <w:r w:rsidRPr="00327286">
        <w:rPr>
          <w:rFonts w:cs="Arial"/>
          <w:b/>
          <w:bCs/>
          <w:color w:val="004C14"/>
          <w:sz w:val="20"/>
        </w:rPr>
        <w:t>EL DOCUMENTO</w:t>
      </w:r>
    </w:p>
    <w:bookmarkEnd w:id="109"/>
    <w:bookmarkEnd w:id="110"/>
    <w:p w14:paraId="2F4667CB" w14:textId="6BD49F90" w:rsidR="001D69E6" w:rsidRPr="00327286" w:rsidRDefault="008748A1" w:rsidP="00855BCC">
      <w:pPr>
        <w:pStyle w:val="Articulo"/>
      </w:pPr>
      <w:r w:rsidRPr="00327286">
        <w:t>ARTICULO 1</w:t>
      </w:r>
      <w:r w:rsidR="006A368C" w:rsidRPr="00327286">
        <w:t>33</w:t>
      </w:r>
      <w:r w:rsidR="001D69E6" w:rsidRPr="00327286">
        <w:t>°</w:t>
      </w:r>
    </w:p>
    <w:p w14:paraId="3B08AC64" w14:textId="092DEFA3" w:rsidR="001D69E6" w:rsidRPr="00327286" w:rsidRDefault="001D69E6" w:rsidP="00855BCC">
      <w:pPr>
        <w:pStyle w:val="Sinespaciado"/>
        <w:rPr>
          <w:lang w:val="es-CL"/>
        </w:rPr>
      </w:pPr>
      <w:r w:rsidRPr="00327286">
        <w:rPr>
          <w:lang w:val="es-CL"/>
        </w:rPr>
        <w:t xml:space="preserve">La </w:t>
      </w:r>
      <w:r w:rsidR="00561E1C" w:rsidRPr="00327286">
        <w:rPr>
          <w:lang w:val="es-CL"/>
        </w:rPr>
        <w:t>entidad</w:t>
      </w:r>
      <w:r w:rsidR="00A859D4" w:rsidRPr="00327286">
        <w:rPr>
          <w:lang w:val="es-CL"/>
        </w:rPr>
        <w:t xml:space="preserve"> empleadora</w:t>
      </w:r>
      <w:r w:rsidRPr="00327286">
        <w:rPr>
          <w:lang w:val="es-CL"/>
        </w:rPr>
        <w:t xml:space="preserve"> podrá aplicar un Procedimiento de Investigación de Accidente del Trabajo o de Trayecto que considere al menos las siguientes actividades:</w:t>
      </w:r>
    </w:p>
    <w:p w14:paraId="2888C6C6" w14:textId="77777777" w:rsidR="001D69E6" w:rsidRPr="00327286" w:rsidRDefault="001D69E6" w:rsidP="00855BCC">
      <w:pPr>
        <w:pStyle w:val="Prrafodelista"/>
      </w:pPr>
      <w:r w:rsidRPr="00327286">
        <w:t>Revisión de documentación (Informes de detección de peligros- análisis de riesgos).</w:t>
      </w:r>
    </w:p>
    <w:p w14:paraId="223E532D" w14:textId="77777777" w:rsidR="001D69E6" w:rsidRPr="00327286" w:rsidRDefault="001D69E6" w:rsidP="00855BCC">
      <w:pPr>
        <w:pStyle w:val="Prrafodelista"/>
      </w:pPr>
      <w:r w:rsidRPr="00327286">
        <w:t>Visita al lugar de los hechos.</w:t>
      </w:r>
    </w:p>
    <w:p w14:paraId="4C09B67F" w14:textId="77777777" w:rsidR="001D69E6" w:rsidRPr="00327286" w:rsidRDefault="001D69E6" w:rsidP="00855BCC">
      <w:pPr>
        <w:pStyle w:val="Prrafodelista"/>
      </w:pPr>
      <w:r w:rsidRPr="00327286">
        <w:t>Entrevista a testigos del accidente.</w:t>
      </w:r>
    </w:p>
    <w:p w14:paraId="2BAAF51D" w14:textId="0DAFB2FF" w:rsidR="001D69E6" w:rsidRPr="00327286" w:rsidRDefault="003108DF" w:rsidP="00855BCC">
      <w:pPr>
        <w:pStyle w:val="Prrafodelista"/>
      </w:pPr>
      <w:r w:rsidRPr="00327286">
        <w:t>Entrevista al accidentado</w:t>
      </w:r>
      <w:r w:rsidR="001D69E6" w:rsidRPr="00327286">
        <w:t xml:space="preserve"> si es posible.</w:t>
      </w:r>
    </w:p>
    <w:p w14:paraId="588A1E3E" w14:textId="77777777" w:rsidR="001D69E6" w:rsidRPr="00327286" w:rsidRDefault="001D69E6" w:rsidP="00855BCC">
      <w:pPr>
        <w:pStyle w:val="Prrafodelista"/>
      </w:pPr>
      <w:r w:rsidRPr="00327286">
        <w:t>Inspeccionar el lugar de trabajo (guía de observación).</w:t>
      </w:r>
    </w:p>
    <w:p w14:paraId="45B72004" w14:textId="77777777" w:rsidR="001D69E6" w:rsidRPr="00327286" w:rsidRDefault="001D69E6" w:rsidP="00855BCC">
      <w:pPr>
        <w:pStyle w:val="Prrafodelista"/>
      </w:pPr>
      <w:r w:rsidRPr="00327286">
        <w:t xml:space="preserve">Construir un relato coherente de lo ocurrido. </w:t>
      </w:r>
    </w:p>
    <w:p w14:paraId="1D541E16" w14:textId="77777777" w:rsidR="001D69E6" w:rsidRPr="00327286" w:rsidRDefault="001D69E6" w:rsidP="00855BCC">
      <w:pPr>
        <w:pStyle w:val="Prrafodelista"/>
      </w:pPr>
      <w:r w:rsidRPr="00327286">
        <w:t>Listar los hechos.</w:t>
      </w:r>
    </w:p>
    <w:p w14:paraId="3F12E34C" w14:textId="77777777" w:rsidR="001D69E6" w:rsidRPr="00327286" w:rsidRDefault="001D69E6" w:rsidP="00855BCC">
      <w:pPr>
        <w:pStyle w:val="Prrafodelista"/>
      </w:pPr>
      <w:r w:rsidRPr="00327286">
        <w:t>Ordenar los hechos en el árbol, que son las causas que dieron origen al accidente</w:t>
      </w:r>
    </w:p>
    <w:p w14:paraId="52A6A204" w14:textId="16ADFC1D" w:rsidR="001D69E6" w:rsidRPr="00327286" w:rsidRDefault="001D69E6" w:rsidP="00855BCC">
      <w:pPr>
        <w:pStyle w:val="Prrafodelista"/>
      </w:pPr>
      <w:r w:rsidRPr="00327286">
        <w:t>De la explotación del árbol derivará las medidas a adoptar y conocerá las causas del accidente por tanto conocerá las medidas correctivas.</w:t>
      </w:r>
    </w:p>
    <w:p w14:paraId="5DA25143" w14:textId="77777777" w:rsidR="001D69E6" w:rsidRPr="00327286" w:rsidRDefault="001D69E6" w:rsidP="00855BCC">
      <w:pPr>
        <w:pStyle w:val="Prrafodelista"/>
      </w:pPr>
      <w:r w:rsidRPr="00327286">
        <w:t>Con la información obtenida completar Denuncia Individual de Accidente del Trabajo DIAT.</w:t>
      </w:r>
    </w:p>
    <w:p w14:paraId="1EAA6C14" w14:textId="77777777" w:rsidR="00F55FFD" w:rsidRPr="00327286" w:rsidRDefault="00F55FFD" w:rsidP="00F55FFD">
      <w:pPr>
        <w:pStyle w:val="Prrafodelista"/>
        <w:ind w:left="360"/>
      </w:pPr>
    </w:p>
    <w:p w14:paraId="23DC87F8" w14:textId="28C5BA76" w:rsidR="001D69E6" w:rsidRPr="00327286" w:rsidRDefault="001D69E6" w:rsidP="00855BCC">
      <w:pPr>
        <w:rPr>
          <w:rStyle w:val="Hipervnculo"/>
          <w:color w:val="323232"/>
        </w:rPr>
      </w:pPr>
      <w:bookmarkStart w:id="111" w:name="_Hlk185832729"/>
      <w:r w:rsidRPr="00327286">
        <w:t xml:space="preserve">Como referencia se puede utilizar </w:t>
      </w:r>
      <w:bookmarkStart w:id="112" w:name="_Hlk185830519"/>
      <w:r w:rsidRPr="00327286">
        <w:fldChar w:fldCharType="begin"/>
      </w:r>
      <w:r w:rsidRPr="00327286">
        <w:instrText>HYPERLINK "https://www.dt.gob.cl/transparencia/Guia-Tec-Apoyo-Investigac-Accdtes-T.pdf"</w:instrText>
      </w:r>
      <w:r w:rsidRPr="00327286">
        <w:fldChar w:fldCharType="separate"/>
      </w:r>
      <w:r w:rsidRPr="00327286">
        <w:rPr>
          <w:rStyle w:val="Hipervnculo"/>
          <w:color w:val="323232"/>
        </w:rPr>
        <w:t xml:space="preserve">Guía </w:t>
      </w:r>
      <w:r w:rsidR="00F55FFD" w:rsidRPr="00327286">
        <w:rPr>
          <w:rStyle w:val="Hipervnculo"/>
          <w:color w:val="323232"/>
        </w:rPr>
        <w:t xml:space="preserve">para la investigación de accidentes. </w:t>
      </w:r>
      <w:r w:rsidR="00581887" w:rsidRPr="00327286">
        <w:rPr>
          <w:rStyle w:val="Hipervnculo"/>
          <w:color w:val="323232"/>
        </w:rPr>
        <w:t>Metodología</w:t>
      </w:r>
      <w:r w:rsidR="00F55FFD" w:rsidRPr="00327286">
        <w:rPr>
          <w:rStyle w:val="Hipervnculo"/>
          <w:color w:val="323232"/>
        </w:rPr>
        <w:t xml:space="preserve"> </w:t>
      </w:r>
      <w:r w:rsidR="00581887" w:rsidRPr="00327286">
        <w:rPr>
          <w:rStyle w:val="Hipervnculo"/>
          <w:color w:val="323232"/>
        </w:rPr>
        <w:t>árbol causal del Instituto de Salud Pública</w:t>
      </w:r>
      <w:r w:rsidR="00581887" w:rsidRPr="00327286">
        <w:rPr>
          <w:rStyle w:val="Hipervnculo"/>
          <w:color w:val="323232"/>
          <w:u w:val="none"/>
        </w:rPr>
        <w:t xml:space="preserve">. </w:t>
      </w:r>
      <w:r w:rsidRPr="00327286">
        <w:rPr>
          <w:rStyle w:val="Hipervnculo"/>
          <w:color w:val="323232"/>
        </w:rPr>
        <w:fldChar w:fldCharType="end"/>
      </w:r>
      <w:bookmarkEnd w:id="112"/>
    </w:p>
    <w:bookmarkEnd w:id="111"/>
    <w:p w14:paraId="3ABD8738" w14:textId="4B9671B9" w:rsidR="003E2CC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Dado los lineamientos del DS 44, l</w:t>
      </w:r>
      <w:r w:rsidR="003E2CC8" w:rsidRPr="00327286">
        <w:rPr>
          <w:rFonts w:eastAsia="DINNextLTPro-Light" w:cs="Arial"/>
          <w:bCs/>
          <w:color w:val="595054"/>
          <w:sz w:val="20"/>
        </w:rPr>
        <w:t xml:space="preserve">a metodología oficial a utilizar para las investigaciones será la METODOLOGIA DE </w:t>
      </w:r>
      <w:r w:rsidRPr="00327286">
        <w:rPr>
          <w:rFonts w:eastAsia="DINNextLTPro-Light" w:cs="Arial"/>
          <w:bCs/>
          <w:color w:val="595054"/>
          <w:sz w:val="20"/>
        </w:rPr>
        <w:t>Á</w:t>
      </w:r>
      <w:r w:rsidR="003E2CC8" w:rsidRPr="00327286">
        <w:rPr>
          <w:rFonts w:eastAsia="DINNextLTPro-Light" w:cs="Arial"/>
          <w:bCs/>
          <w:color w:val="595054"/>
          <w:sz w:val="20"/>
        </w:rPr>
        <w:t>RBOL CAUSAL</w:t>
      </w:r>
      <w:r w:rsidRPr="00327286">
        <w:rPr>
          <w:rFonts w:eastAsia="DINNextLTPro-Light" w:cs="Arial"/>
          <w:bCs/>
          <w:color w:val="595054"/>
          <w:sz w:val="20"/>
        </w:rPr>
        <w:t>, debe ser considerado en este último párrafo quedando de la siguiente manera:</w:t>
      </w:r>
    </w:p>
    <w:p w14:paraId="48529341" w14:textId="0C449190" w:rsidR="00B96948" w:rsidRPr="00327286" w:rsidRDefault="00261554"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Para realizar las investigaciones</w:t>
      </w:r>
      <w:r w:rsidR="00F22AA0" w:rsidRPr="00327286">
        <w:rPr>
          <w:rFonts w:eastAsia="DINNextLTPro-Light" w:cs="Arial"/>
          <w:bCs/>
          <w:color w:val="595054"/>
          <w:sz w:val="20"/>
        </w:rPr>
        <w:t xml:space="preserve"> se debe realizar bajo la metodo</w:t>
      </w:r>
      <w:r w:rsidR="005A137C" w:rsidRPr="00327286">
        <w:rPr>
          <w:rFonts w:eastAsia="DINNextLTPro-Light" w:cs="Arial"/>
          <w:bCs/>
          <w:color w:val="595054"/>
          <w:sz w:val="20"/>
        </w:rPr>
        <w:t xml:space="preserve">logía de árbol causal, </w:t>
      </w:r>
      <w:r w:rsidR="005721FC" w:rsidRPr="00327286">
        <w:rPr>
          <w:rFonts w:eastAsia="DINNextLTPro-Light" w:cs="Arial"/>
          <w:bCs/>
          <w:color w:val="595054"/>
          <w:sz w:val="20"/>
        </w:rPr>
        <w:t>c</w:t>
      </w:r>
      <w:r w:rsidRPr="00327286">
        <w:rPr>
          <w:rFonts w:eastAsia="DINNextLTPro-Light" w:cs="Arial"/>
          <w:bCs/>
          <w:color w:val="595054"/>
          <w:sz w:val="20"/>
        </w:rPr>
        <w:t>omo referencia se puede utilizar Guía para la investigación de accidentes. Metodología árbol causal del Instituto de Salud Pública</w:t>
      </w:r>
      <w:r w:rsidR="005721FC" w:rsidRPr="00327286">
        <w:rPr>
          <w:rFonts w:eastAsia="DINNextLTPro-Light" w:cs="Arial"/>
          <w:bCs/>
          <w:color w:val="595054"/>
          <w:sz w:val="20"/>
        </w:rPr>
        <w:t xml:space="preserve"> y los cursos </w:t>
      </w:r>
      <w:r w:rsidR="000F1EFD" w:rsidRPr="00327286">
        <w:rPr>
          <w:rFonts w:eastAsia="DINNextLTPro-Light" w:cs="Arial"/>
          <w:bCs/>
          <w:color w:val="595054"/>
          <w:sz w:val="20"/>
        </w:rPr>
        <w:t xml:space="preserve">disponibles </w:t>
      </w:r>
      <w:r w:rsidR="005721FC" w:rsidRPr="00327286">
        <w:rPr>
          <w:rFonts w:eastAsia="DINNextLTPro-Light" w:cs="Arial"/>
          <w:bCs/>
          <w:color w:val="595054"/>
          <w:sz w:val="20"/>
        </w:rPr>
        <w:t>de Achs.</w:t>
      </w:r>
    </w:p>
    <w:p w14:paraId="3B38C15F" w14:textId="77777777" w:rsidR="00B9694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p>
    <w:p w14:paraId="13F940B8" w14:textId="3531B585" w:rsidR="003E2CC8" w:rsidRPr="00327286" w:rsidRDefault="003E2CC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881AC0" w:rsidRPr="00327286">
        <w:rPr>
          <w:rFonts w:cs="Arial"/>
          <w:b/>
          <w:bCs/>
          <w:color w:val="004C14"/>
          <w:sz w:val="20"/>
        </w:rPr>
        <w:t xml:space="preserve"> POSTERIOR AL 1 DE FEBRERO 2025</w:t>
      </w:r>
    </w:p>
    <w:p w14:paraId="151B2C7D" w14:textId="73F87494" w:rsidR="001D69E6" w:rsidRPr="00327286" w:rsidRDefault="008748A1" w:rsidP="00855BCC">
      <w:pPr>
        <w:pStyle w:val="Articulo"/>
      </w:pPr>
      <w:r w:rsidRPr="00327286">
        <w:t>ARTICULO 1</w:t>
      </w:r>
      <w:r w:rsidR="006A368C" w:rsidRPr="00327286">
        <w:t>34</w:t>
      </w:r>
      <w:r w:rsidR="001D69E6" w:rsidRPr="00327286">
        <w:t>°</w:t>
      </w:r>
    </w:p>
    <w:p w14:paraId="4E86717B" w14:textId="69E1DF3B" w:rsidR="001D69E6" w:rsidRPr="00327286" w:rsidRDefault="001D69E6" w:rsidP="00855BCC">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090F9AF7" w14:textId="56A0FCB2" w:rsidR="00765AAA" w:rsidRPr="00327286" w:rsidRDefault="00765AAA" w:rsidP="00765AAA">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13" w:name="_Hlk185832760"/>
      <w:r w:rsidRPr="00327286">
        <w:rPr>
          <w:rFonts w:cs="Arial"/>
          <w:color w:val="595054"/>
          <w:sz w:val="20"/>
        </w:rPr>
        <w:t xml:space="preserve">Según DS 44 considerar en este párrafo que también se debe comunicar al </w:t>
      </w:r>
      <w:proofErr w:type="gramStart"/>
      <w:r w:rsidRPr="00327286">
        <w:rPr>
          <w:rFonts w:cs="Arial"/>
          <w:color w:val="595054"/>
          <w:sz w:val="20"/>
        </w:rPr>
        <w:t>Delegado</w:t>
      </w:r>
      <w:proofErr w:type="gramEnd"/>
      <w:r w:rsidRPr="00327286">
        <w:rPr>
          <w:rFonts w:cs="Arial"/>
          <w:color w:val="595054"/>
          <w:sz w:val="20"/>
        </w:rPr>
        <w:t xml:space="preserve"> de SST y Encargado de </w:t>
      </w:r>
      <w:r w:rsidR="00E263E2" w:rsidRPr="00327286">
        <w:rPr>
          <w:rFonts w:cs="Arial"/>
          <w:color w:val="595054"/>
          <w:sz w:val="20"/>
        </w:rPr>
        <w:t>Prevención</w:t>
      </w:r>
      <w:r w:rsidRPr="00327286">
        <w:rPr>
          <w:rFonts w:cs="Arial"/>
          <w:color w:val="595054"/>
          <w:sz w:val="20"/>
        </w:rPr>
        <w:t xml:space="preserve"> de riesgos laborales. </w:t>
      </w:r>
    </w:p>
    <w:p w14:paraId="36B8BBDD" w14:textId="5FEF920D" w:rsidR="00765AAA" w:rsidRPr="00327286" w:rsidRDefault="00765AAA" w:rsidP="00765AAA">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E263E2" w:rsidRPr="00327286">
        <w:rPr>
          <w:rFonts w:cs="Arial"/>
          <w:b/>
          <w:bCs/>
          <w:color w:val="004C14"/>
          <w:sz w:val="20"/>
        </w:rPr>
        <w:t xml:space="preserve"> LUEGO DEL 1 DE FEBRERO 2025</w:t>
      </w:r>
      <w:r w:rsidR="00FF5C79" w:rsidRPr="00327286">
        <w:rPr>
          <w:rFonts w:cs="Arial"/>
          <w:b/>
          <w:bCs/>
          <w:color w:val="004C14"/>
          <w:sz w:val="20"/>
        </w:rPr>
        <w:t>.</w:t>
      </w:r>
    </w:p>
    <w:bookmarkEnd w:id="113"/>
    <w:p w14:paraId="50D9767B" w14:textId="0A62B9D3" w:rsidR="001D69E6" w:rsidRPr="00327286" w:rsidRDefault="000F1EFD" w:rsidP="00714793">
      <w:pPr>
        <w:pStyle w:val="Articulo"/>
      </w:pPr>
      <w:r w:rsidRPr="00327286">
        <w:t>A</w:t>
      </w:r>
      <w:r w:rsidR="008748A1" w:rsidRPr="00327286">
        <w:t>RTICULO 1</w:t>
      </w:r>
      <w:r w:rsidR="006A368C" w:rsidRPr="00327286">
        <w:t>35</w:t>
      </w:r>
      <w:r w:rsidR="001D69E6" w:rsidRPr="00327286">
        <w:t>°</w:t>
      </w:r>
    </w:p>
    <w:p w14:paraId="41A33BE1" w14:textId="77777777" w:rsidR="001D69E6" w:rsidRPr="00327286" w:rsidRDefault="001D69E6" w:rsidP="00855BCC">
      <w:r w:rsidRPr="00327286">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327286" w:rsidRDefault="001D69E6" w:rsidP="00855BCC">
      <w:r w:rsidRPr="00327286">
        <w:t>Para efectos del presente Reglamento, la investigación del accidente también puede ser realizada por el Comité Paritario, el Organismo Administrador de la Ley 16.744, el Experto en Prevención de Riesgos o el departamento de Prevención de Riesgos.</w:t>
      </w:r>
    </w:p>
    <w:p w14:paraId="5FD67055" w14:textId="7064A5A6" w:rsidR="001D69E6" w:rsidRPr="00327286" w:rsidRDefault="00937FE5" w:rsidP="00855BCC">
      <w:pPr>
        <w:pStyle w:val="Sinespaciado"/>
        <w:rPr>
          <w:lang w:val="es-CL"/>
        </w:rPr>
      </w:pPr>
      <w:r w:rsidRPr="00327286">
        <w:rPr>
          <w:lang w:val="es-CL"/>
        </w:rPr>
        <w:t>El formato por utilizar</w:t>
      </w:r>
      <w:r w:rsidR="001D69E6" w:rsidRPr="00327286">
        <w:rPr>
          <w:lang w:val="es-CL"/>
        </w:rPr>
        <w:t xml:space="preserve"> para la investigación de accidente será el establecido por la </w:t>
      </w:r>
      <w:r w:rsidR="00561E1C" w:rsidRPr="00327286">
        <w:rPr>
          <w:lang w:val="es-CL"/>
        </w:rPr>
        <w:t>entidad</w:t>
      </w:r>
      <w:r w:rsidR="00A859D4" w:rsidRPr="00327286">
        <w:rPr>
          <w:lang w:val="es-CL"/>
        </w:rPr>
        <w:t xml:space="preserve"> empleadora</w:t>
      </w:r>
      <w:r w:rsidR="001D69E6" w:rsidRPr="00327286">
        <w:rPr>
          <w:lang w:val="es-CL"/>
        </w:rPr>
        <w:t>, el cual debe contener a lo menos la siguiente información:</w:t>
      </w:r>
    </w:p>
    <w:p w14:paraId="640D013E" w14:textId="77777777" w:rsidR="001D69E6" w:rsidRPr="00327286" w:rsidRDefault="001D69E6" w:rsidP="00855BCC">
      <w:pPr>
        <w:pStyle w:val="Prrafodelista"/>
      </w:pPr>
      <w:r w:rsidRPr="00327286">
        <w:t>Nombre completo del accidentado.</w:t>
      </w:r>
    </w:p>
    <w:p w14:paraId="61F583AF" w14:textId="77777777" w:rsidR="001D69E6" w:rsidRPr="00327286" w:rsidRDefault="001D69E6" w:rsidP="00855BCC">
      <w:pPr>
        <w:pStyle w:val="Prrafodelista"/>
      </w:pPr>
      <w:r w:rsidRPr="00327286">
        <w:t>Edad.</w:t>
      </w:r>
    </w:p>
    <w:p w14:paraId="22C9BA73" w14:textId="77777777" w:rsidR="001D69E6" w:rsidRPr="00327286" w:rsidRDefault="001D69E6" w:rsidP="00855BCC">
      <w:pPr>
        <w:pStyle w:val="Prrafodelista"/>
      </w:pPr>
      <w:r w:rsidRPr="00327286">
        <w:t>Día y hora del accidente.</w:t>
      </w:r>
    </w:p>
    <w:p w14:paraId="30029A81" w14:textId="77777777" w:rsidR="001D69E6" w:rsidRPr="00327286" w:rsidRDefault="001D69E6" w:rsidP="00855BCC">
      <w:pPr>
        <w:pStyle w:val="Prrafodelista"/>
      </w:pPr>
      <w:r w:rsidRPr="00327286">
        <w:t>Lugar del accidente.</w:t>
      </w:r>
    </w:p>
    <w:p w14:paraId="6EEE20B3" w14:textId="77777777" w:rsidR="001D69E6" w:rsidRPr="00327286" w:rsidRDefault="001D69E6" w:rsidP="00855BCC">
      <w:pPr>
        <w:pStyle w:val="Prrafodelista"/>
      </w:pPr>
      <w:r w:rsidRPr="00327286">
        <w:t>Trabajo que se encontraba realizando.</w:t>
      </w:r>
    </w:p>
    <w:p w14:paraId="40696B10" w14:textId="77777777" w:rsidR="001D69E6" w:rsidRPr="00327286" w:rsidRDefault="001D69E6" w:rsidP="00855BCC">
      <w:pPr>
        <w:pStyle w:val="Prrafodelista"/>
      </w:pPr>
      <w:r w:rsidRPr="00327286">
        <w:t>Declaración firmada del accidentado.</w:t>
      </w:r>
    </w:p>
    <w:p w14:paraId="273D1E5B" w14:textId="77777777" w:rsidR="001D69E6" w:rsidRPr="00327286" w:rsidRDefault="001D69E6" w:rsidP="00855BCC">
      <w:pPr>
        <w:pStyle w:val="Prrafodelista"/>
      </w:pPr>
      <w:r w:rsidRPr="00327286">
        <w:t>Declaración firmada de testigos.</w:t>
      </w:r>
    </w:p>
    <w:p w14:paraId="6EC23EDB" w14:textId="0EC5077E" w:rsidR="001D69E6" w:rsidRPr="00327286" w:rsidRDefault="001D69E6" w:rsidP="00855BCC">
      <w:pPr>
        <w:pStyle w:val="Prrafodelista"/>
      </w:pPr>
      <w:r w:rsidRPr="00327286">
        <w:t xml:space="preserve">Determinan causas </w:t>
      </w:r>
      <w:r w:rsidR="00937FE5" w:rsidRPr="00327286">
        <w:t>de los accidentes</w:t>
      </w:r>
      <w:r w:rsidRPr="00327286">
        <w:t>.</w:t>
      </w:r>
    </w:p>
    <w:p w14:paraId="2CF2416F" w14:textId="77777777" w:rsidR="001D69E6" w:rsidRPr="00327286" w:rsidRDefault="001D69E6" w:rsidP="00855BCC">
      <w:pPr>
        <w:pStyle w:val="Prrafodelista"/>
      </w:pPr>
      <w:r w:rsidRPr="00327286">
        <w:t>Establecer medidas de control.</w:t>
      </w:r>
    </w:p>
    <w:p w14:paraId="64C50C20" w14:textId="7F2FAB87" w:rsidR="001D69E6" w:rsidRPr="00327286" w:rsidRDefault="001D69E6" w:rsidP="00855BCC">
      <w:pPr>
        <w:pStyle w:val="Prrafodelista"/>
      </w:pPr>
      <w:r w:rsidRPr="00327286">
        <w:t xml:space="preserve">Capacitar al trabajador y al resto de </w:t>
      </w:r>
      <w:r w:rsidR="00A859D4" w:rsidRPr="00327286">
        <w:t>Las personas trabajadoras</w:t>
      </w:r>
      <w:r w:rsidRPr="00327286">
        <w:t xml:space="preserve"> de la sección, de las medidas recomendadas.</w:t>
      </w:r>
    </w:p>
    <w:p w14:paraId="766F086E" w14:textId="77777777" w:rsidR="001D69E6" w:rsidRPr="00327286" w:rsidRDefault="001D69E6" w:rsidP="00855BCC"/>
    <w:p w14:paraId="1CA357E1" w14:textId="7DF93447" w:rsidR="001D69E6" w:rsidRPr="00327286" w:rsidRDefault="008748A1" w:rsidP="00855BCC">
      <w:pPr>
        <w:pStyle w:val="Articulo"/>
        <w:rPr>
          <w:sz w:val="20"/>
        </w:rPr>
      </w:pPr>
      <w:r w:rsidRPr="00327286">
        <w:t>ARTICULO 1</w:t>
      </w:r>
      <w:r w:rsidR="006A368C" w:rsidRPr="00327286">
        <w:t>36</w:t>
      </w:r>
      <w:r w:rsidR="001D69E6" w:rsidRPr="00327286">
        <w:t>°</w:t>
      </w:r>
    </w:p>
    <w:p w14:paraId="416F0637" w14:textId="3144D9F9" w:rsidR="001D69E6" w:rsidRPr="00327286" w:rsidRDefault="001D69E6" w:rsidP="00855BCC">
      <w:r w:rsidRPr="00327286">
        <w:t xml:space="preserve">El trabajador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Pr="00327286">
        <w:t xml:space="preserve"> sin que previamente presente un Certificado de Alta, otorgado por el médico tratante. El cumplimiento de esta norma será controlado por el jefe directo del trabajador afectado, quien podrá consultar, en caso de dudas, a la respectiva área de personal de la </w:t>
      </w:r>
      <w:r w:rsidR="00561E1C" w:rsidRPr="00327286">
        <w:t>entidad</w:t>
      </w:r>
      <w:r w:rsidR="00A859D4" w:rsidRPr="00327286">
        <w:t xml:space="preserve"> empleadora</w:t>
      </w:r>
      <w:r w:rsidRPr="00327286">
        <w:t>.</w:t>
      </w:r>
    </w:p>
    <w:p w14:paraId="5B4E3DA7" w14:textId="77777777" w:rsidR="001D69E6" w:rsidRPr="00327286" w:rsidRDefault="001D69E6" w:rsidP="00855BCC"/>
    <w:p w14:paraId="63A0090E" w14:textId="6892206B" w:rsidR="001D69E6" w:rsidRPr="00327286" w:rsidRDefault="00C264EF" w:rsidP="00E04C3B">
      <w:pPr>
        <w:pStyle w:val="Ttulo3"/>
      </w:pPr>
      <w:bookmarkStart w:id="114" w:name="_Toc9896496"/>
      <w:bookmarkStart w:id="115" w:name="_Toc188579925"/>
      <w:r w:rsidRPr="00327286">
        <w:t>Párrafo 5 - De la prevención de riesgos y capacitación</w:t>
      </w:r>
      <w:bookmarkEnd w:id="114"/>
      <w:bookmarkEnd w:id="115"/>
    </w:p>
    <w:p w14:paraId="41D8829A" w14:textId="6F8888FB" w:rsidR="001D69E6" w:rsidRPr="00327286" w:rsidRDefault="001D69E6" w:rsidP="00855BCC">
      <w:pPr>
        <w:pStyle w:val="Articulo"/>
      </w:pPr>
      <w:r w:rsidRPr="00327286">
        <w:t>ARTICULO 1</w:t>
      </w:r>
      <w:r w:rsidR="006A368C" w:rsidRPr="00327286">
        <w:t>37</w:t>
      </w:r>
      <w:r w:rsidRPr="00327286">
        <w:t>°</w:t>
      </w:r>
    </w:p>
    <w:p w14:paraId="24E6FEB8" w14:textId="35F4E52B" w:rsidR="007E34EF" w:rsidRPr="00327286" w:rsidRDefault="001D69E6" w:rsidP="00855BCC">
      <w:r w:rsidRPr="00327286">
        <w:t xml:space="preserve">La </w:t>
      </w:r>
      <w:r w:rsidR="00561E1C" w:rsidRPr="00327286">
        <w:t>entidad</w:t>
      </w:r>
      <w:r w:rsidR="00A859D4" w:rsidRPr="00327286">
        <w:t xml:space="preserve"> empleadora</w:t>
      </w:r>
      <w:r w:rsidRPr="00327286">
        <w:t xml:space="preserve"> mantendrá un programa permanente de capacitación para </w:t>
      </w:r>
      <w:r w:rsidR="00A859D4" w:rsidRPr="00327286">
        <w:t>Las personas trabajadoras</w:t>
      </w:r>
      <w:r w:rsidRPr="00327286">
        <w:t xml:space="preserve"> contratados en materia de Prevención de Riesgos con cursos, publicación de afiches, distribución de instructivos, charlas sobre peligros específicos, etc., Para los nuevos trabajadores la </w:t>
      </w:r>
      <w:r w:rsidR="00561E1C" w:rsidRPr="00327286">
        <w:t>entidad</w:t>
      </w:r>
      <w:r w:rsidR="00A859D4" w:rsidRPr="00327286">
        <w:t xml:space="preserve"> empleadora</w:t>
      </w:r>
      <w:r w:rsidRPr="00327286">
        <w:t xml:space="preserve"> mantendrá programas de charlas de inducción que contempla Informar los Riesgos Laborales asociados a sus labores. La </w:t>
      </w:r>
      <w:r w:rsidR="00561E1C" w:rsidRPr="00327286">
        <w:t>entidad</w:t>
      </w:r>
      <w:r w:rsidR="00A859D4" w:rsidRPr="00327286">
        <w:t xml:space="preserve"> empleadora</w:t>
      </w:r>
      <w:r w:rsidRPr="00327286">
        <w:t xml:space="preserve"> cumple con la Obligación de Informar los Riesgos Laborales por medio de los programas de capacitación y las charlas de inducción. De conformidad al Art. 21 D.S Nº 40.  </w:t>
      </w:r>
    </w:p>
    <w:p w14:paraId="6576A8EA" w14:textId="1182110D" w:rsidR="001D69E6" w:rsidRPr="00327286" w:rsidRDefault="001D69E6" w:rsidP="00855BCC">
      <w:r w:rsidRPr="00327286">
        <w:t xml:space="preserve"> El </w:t>
      </w:r>
      <w:r w:rsidRPr="00327286">
        <w:rPr>
          <w:b/>
          <w:color w:val="13C045"/>
        </w:rPr>
        <w:t>Anexo N°</w:t>
      </w:r>
      <w:r w:rsidR="007E34EF" w:rsidRPr="00327286">
        <w:rPr>
          <w:b/>
          <w:color w:val="13C045"/>
        </w:rPr>
        <w:t>5</w:t>
      </w:r>
      <w:r w:rsidRPr="00327286">
        <w:rPr>
          <w:color w:val="13C045"/>
        </w:rPr>
        <w:t xml:space="preserve"> </w:t>
      </w:r>
      <w:r w:rsidRPr="00327286">
        <w:t>del presente Reglamento, contiene el formulario de Obligación de Informar los Riesgos Laborales.</w:t>
      </w:r>
    </w:p>
    <w:p w14:paraId="39A20588" w14:textId="53B84B3F" w:rsidR="00775A24" w:rsidRPr="00327286" w:rsidRDefault="001D69E6" w:rsidP="00855BCC">
      <w:r w:rsidRPr="00327286">
        <w:t xml:space="preserve">La </w:t>
      </w:r>
      <w:r w:rsidR="00561E1C" w:rsidRPr="00327286">
        <w:t>Entidad</w:t>
      </w:r>
      <w:r w:rsidR="00A859D4" w:rsidRPr="00327286">
        <w:t xml:space="preserve"> empleadora</w:t>
      </w:r>
      <w:r w:rsidRPr="00327286">
        <w:t xml:space="preserve"> para dar cumplimiento a la normativa vigente</w:t>
      </w:r>
      <w:r w:rsidRPr="00327286">
        <w:rPr>
          <w:rFonts w:cs="DINNextLTPro-Light"/>
          <w:szCs w:val="20"/>
        </w:rPr>
        <w:t xml:space="preserve"> </w:t>
      </w:r>
      <w:r w:rsidRPr="00327286">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42361E8B" w14:textId="77777777" w:rsidR="00775A24" w:rsidRPr="00327286" w:rsidRDefault="00775A24">
      <w:r w:rsidRPr="00327286">
        <w:br w:type="page"/>
      </w:r>
    </w:p>
    <w:p w14:paraId="529AC7C0" w14:textId="77777777" w:rsidR="001D69E6" w:rsidRPr="00327286" w:rsidRDefault="001D69E6" w:rsidP="00855BCC"/>
    <w:p w14:paraId="7DD75E4C" w14:textId="4A76F82C" w:rsidR="001D69E6" w:rsidRPr="00327286" w:rsidRDefault="008748A1" w:rsidP="00855BCC">
      <w:pPr>
        <w:pStyle w:val="Articulo"/>
      </w:pPr>
      <w:r w:rsidRPr="00327286">
        <w:t>ARTICULO 1</w:t>
      </w:r>
      <w:r w:rsidR="006A368C" w:rsidRPr="00327286">
        <w:t>38</w:t>
      </w:r>
      <w:r w:rsidR="001D69E6" w:rsidRPr="00327286">
        <w:t>°</w:t>
      </w:r>
    </w:p>
    <w:p w14:paraId="4A49811F" w14:textId="150CE1B2" w:rsidR="001D69E6" w:rsidRPr="00327286" w:rsidRDefault="001D69E6" w:rsidP="00855BCC">
      <w:r w:rsidRPr="00327286">
        <w:t xml:space="preserve">Todo trabajador nuevo y antiguo deberá asistir a un </w:t>
      </w:r>
      <w:r w:rsidR="00A31F8C" w:rsidRPr="00327286">
        <w:t>c</w:t>
      </w:r>
      <w:r w:rsidRPr="00327286">
        <w:t>urso de Prevención de Riesgos Básicos, a menos que acredite haberlo seguido y aprobado con anterioridad.</w:t>
      </w:r>
    </w:p>
    <w:p w14:paraId="5BB36A8B"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Para dar cumplimiento al D.S. N° 44 el art 139 debe ser modificado quedando de la siguiente manera:</w:t>
      </w:r>
    </w:p>
    <w:p w14:paraId="02BFD41B" w14:textId="65D0734F" w:rsidR="00EB7F8D" w:rsidRPr="00327286" w:rsidRDefault="004A745F"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00EB7F8D" w:rsidRPr="00327286">
        <w:rPr>
          <w:rFonts w:cs="Arial"/>
          <w:color w:val="595054"/>
          <w:sz w:val="20"/>
        </w:rPr>
        <w:t xml:space="preserve"> empleadora considerará en el programa de trabajo preventivo, que no podrá exceder de dos años, la </w:t>
      </w:r>
      <w:r w:rsidR="00561E1C" w:rsidRPr="00327286">
        <w:rPr>
          <w:rFonts w:cs="Arial"/>
          <w:color w:val="595054"/>
          <w:sz w:val="20"/>
        </w:rPr>
        <w:t>entidad</w:t>
      </w:r>
      <w:r w:rsidR="00EB7F8D" w:rsidRPr="00327286">
        <w:rPr>
          <w:rFonts w:cs="Arial"/>
          <w:color w:val="595054"/>
          <w:sz w:val="20"/>
        </w:rPr>
        <w:t xml:space="preserve">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w:t>
      </w:r>
    </w:p>
    <w:p w14:paraId="1438C430"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1. Factores de riesgos presentes en el lugar en el que deban ejecutarse las labores.</w:t>
      </w:r>
    </w:p>
    <w:p w14:paraId="60CB17A4"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Efectos en la salud por la exposición a factores de riesgos, para lo que se deberá considerar la información sobre enfermedades profesionales vinculadas a la ejecución de la actividad laboral que se realice.</w:t>
      </w:r>
    </w:p>
    <w:p w14:paraId="6A56D3E1"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Medidas preventivas para el control de los riesgos identificados y evaluados o inherentes a las tareas encomendadas.</w:t>
      </w:r>
    </w:p>
    <w:p w14:paraId="200B4EC2"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Prestaciones médicas y económicas a las que tiene derecho la persona trabajadora, de conformidad al seguro de la ley N° 16.744 y los procedimientos para acceder a ellas, así como el establecimiento asistencial del respectivo organismo administrador, al que deberán concurrir en caso de accidente del trabajo o enfermedad profesional.</w:t>
      </w:r>
    </w:p>
    <w:p w14:paraId="6CD93128" w14:textId="45623A66"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5. Plan de gestión de riesgos de emergencia, catástrofe o desastre de la </w:t>
      </w:r>
      <w:r w:rsidR="00561E1C" w:rsidRPr="00327286">
        <w:rPr>
          <w:rFonts w:cs="Arial"/>
          <w:color w:val="595054"/>
          <w:sz w:val="20"/>
        </w:rPr>
        <w:t>entidad</w:t>
      </w:r>
      <w:r w:rsidRPr="00327286">
        <w:rPr>
          <w:rFonts w:cs="Arial"/>
          <w:color w:val="595054"/>
          <w:sz w:val="20"/>
        </w:rPr>
        <w:t xml:space="preserve"> empleadora.</w:t>
      </w:r>
    </w:p>
    <w:p w14:paraId="633FACB6"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6. Señalética en los lugares de trabajo.</w:t>
      </w:r>
    </w:p>
    <w:p w14:paraId="1CD1B296"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7. Prevención de riesgos de incendio, para lo cual se deberá considerar el uso de extintores y otros mecanismos para extinción de incendios.</w:t>
      </w:r>
    </w:p>
    <w:p w14:paraId="33BCF09F" w14:textId="01621F2D"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Esta capacitación podrá ser realizada por la </w:t>
      </w:r>
      <w:r w:rsidR="00561E1C" w:rsidRPr="00327286">
        <w:rPr>
          <w:rFonts w:cs="Arial"/>
          <w:color w:val="595054"/>
          <w:sz w:val="20"/>
        </w:rPr>
        <w:t>entidad</w:t>
      </w:r>
      <w:r w:rsidRPr="00327286">
        <w:rPr>
          <w:rFonts w:cs="Arial"/>
          <w:color w:val="595054"/>
          <w:sz w:val="20"/>
        </w:rPr>
        <w:t xml:space="preserve"> empleadora, a través de </w:t>
      </w:r>
      <w:r w:rsidR="00561E1C" w:rsidRPr="00327286">
        <w:rPr>
          <w:rFonts w:cs="Arial"/>
          <w:color w:val="595054"/>
          <w:sz w:val="20"/>
        </w:rPr>
        <w:t>entidad</w:t>
      </w:r>
      <w:r w:rsidRPr="00327286">
        <w:rPr>
          <w:rFonts w:cs="Arial"/>
          <w:color w:val="595054"/>
          <w:sz w:val="20"/>
        </w:rPr>
        <w:t xml:space="preserve">es acreditadas o con la asistencia técnica del respectivo organismo administrador de la ley N° 16.744 de conformidad con las instrucciones que al efecto imparta la Superintendencia de Seguridad Social. La capacitación se desarrollará preferentemente dentro de la jornada laboral, </w:t>
      </w:r>
      <w:proofErr w:type="gramStart"/>
      <w:r w:rsidRPr="00327286">
        <w:rPr>
          <w:rFonts w:cs="Arial"/>
          <w:color w:val="595054"/>
          <w:sz w:val="20"/>
        </w:rPr>
        <w:t>debiendo</w:t>
      </w:r>
      <w:proofErr w:type="gramEnd"/>
      <w:r w:rsidRPr="00327286">
        <w:rPr>
          <w:rFonts w:cs="Arial"/>
          <w:color w:val="595054"/>
          <w:sz w:val="20"/>
        </w:rPr>
        <w:t xml:space="preserve"> en cualquier caso, emplearse metodologías que procuren un adecuado aprendizaje de las personas trabajadoras.</w:t>
      </w:r>
    </w:p>
    <w:p w14:paraId="7267CC37"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LUEGO DEL 1 DE FEBRERO 2025.</w:t>
      </w:r>
    </w:p>
    <w:p w14:paraId="5E9B35BD" w14:textId="2186C736" w:rsidR="001D69E6" w:rsidRPr="00327286" w:rsidRDefault="001D69E6" w:rsidP="00855BCC">
      <w:pPr>
        <w:pStyle w:val="Articulo"/>
      </w:pPr>
      <w:r w:rsidRPr="00327286">
        <w:t>ARTICULO 1</w:t>
      </w:r>
      <w:r w:rsidR="006A368C" w:rsidRPr="00327286">
        <w:t>39</w:t>
      </w:r>
      <w:r w:rsidRPr="00327286">
        <w:t>°</w:t>
      </w:r>
    </w:p>
    <w:p w14:paraId="03697F0A" w14:textId="790FF56E" w:rsidR="001D69E6" w:rsidRPr="00327286" w:rsidRDefault="001D69E6" w:rsidP="00855BCC">
      <w:r w:rsidRPr="00327286">
        <w:t xml:space="preserve">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w:t>
      </w:r>
      <w:r w:rsidR="00561E1C" w:rsidRPr="00327286">
        <w:t>entidad</w:t>
      </w:r>
      <w:r w:rsidR="00A859D4" w:rsidRPr="00327286">
        <w:t xml:space="preserve"> empleadora</w:t>
      </w:r>
      <w:r w:rsidRPr="00327286">
        <w:t>.</w:t>
      </w:r>
    </w:p>
    <w:p w14:paraId="5A079D00" w14:textId="3779CA91" w:rsidR="001D69E6" w:rsidRPr="00327286" w:rsidRDefault="001D69E6" w:rsidP="00855BCC">
      <w:pPr>
        <w:pStyle w:val="Articulo"/>
      </w:pPr>
      <w:r w:rsidRPr="00327286">
        <w:t>ARTICULO 1</w:t>
      </w:r>
      <w:r w:rsidR="006A368C" w:rsidRPr="00327286">
        <w:t>40</w:t>
      </w:r>
      <w:r w:rsidRPr="00327286">
        <w:t>°</w:t>
      </w:r>
    </w:p>
    <w:p w14:paraId="711EF7D1" w14:textId="7461A412" w:rsidR="001D69E6" w:rsidRPr="00327286" w:rsidRDefault="001D69E6" w:rsidP="00855BCC">
      <w:r w:rsidRPr="00327286">
        <w:t xml:space="preserve">La </w:t>
      </w:r>
      <w:r w:rsidR="00561E1C" w:rsidRPr="00327286">
        <w:t>entidad</w:t>
      </w:r>
      <w:r w:rsidR="00A859D4" w:rsidRPr="00327286">
        <w:t xml:space="preserve"> empleadora</w:t>
      </w:r>
      <w:r w:rsidRPr="00327286">
        <w:t xml:space="preserve"> mantendrá los pisos de los lugares de trabajo, así como los pasillos de tránsito, libres de todo obstáculo que impida un fácil y seguro desplazamiento de </w:t>
      </w:r>
      <w:r w:rsidR="00A859D4" w:rsidRPr="00327286">
        <w:t>Las personas trabajadoras</w:t>
      </w:r>
      <w:r w:rsidRPr="00327286">
        <w:t>, tanto en las tareas normales como en situaciones de emergencia. Así también, los espacios entre máquinas por donde circulen personas no deberán ser inferiores a 150 cm. De conformidad al Art. 7 y 8 D.S 594.</w:t>
      </w:r>
    </w:p>
    <w:p w14:paraId="04B2005C" w14:textId="4897E00D" w:rsidR="001D69E6" w:rsidRPr="00327286" w:rsidRDefault="001D69E6" w:rsidP="00855BCC">
      <w:pPr>
        <w:pStyle w:val="Articulo"/>
      </w:pPr>
      <w:r w:rsidRPr="00327286">
        <w:t>ARTICULO 1</w:t>
      </w:r>
      <w:r w:rsidR="006A368C" w:rsidRPr="00327286">
        <w:t>41</w:t>
      </w:r>
      <w:r w:rsidRPr="00327286">
        <w:t>°</w:t>
      </w:r>
    </w:p>
    <w:p w14:paraId="3BC483B7" w14:textId="168DFE34" w:rsidR="001D69E6" w:rsidRPr="00327286" w:rsidRDefault="001D69E6" w:rsidP="00855BCC">
      <w:r w:rsidRPr="00327286">
        <w:t xml:space="preserve">La </w:t>
      </w:r>
      <w:r w:rsidR="00561E1C" w:rsidRPr="00327286">
        <w:t>entidad</w:t>
      </w:r>
      <w:r w:rsidR="00A859D4" w:rsidRPr="00327286">
        <w:t xml:space="preserve"> empleadora</w:t>
      </w:r>
      <w:r w:rsidRPr="00327286">
        <w:t xml:space="preserve"> y el trabajador deberán mantener en buenas condiciones de orden y limpieza los lugares de trabajo, áreas de circulación y edificios en general. De conformidad al Art. 11 D.S Nº 594.</w:t>
      </w:r>
    </w:p>
    <w:p w14:paraId="33F20F83" w14:textId="483BF51A" w:rsidR="001D69E6" w:rsidRPr="00327286" w:rsidRDefault="00123A04" w:rsidP="00855BCC">
      <w:pPr>
        <w:pStyle w:val="Articulo"/>
      </w:pPr>
      <w:r w:rsidRPr="00327286">
        <w:t>ARTICULO 1</w:t>
      </w:r>
      <w:r w:rsidR="006A368C" w:rsidRPr="00327286">
        <w:t>42</w:t>
      </w:r>
      <w:r w:rsidR="001D69E6" w:rsidRPr="00327286">
        <w:t>°</w:t>
      </w:r>
    </w:p>
    <w:p w14:paraId="6849DE8B" w14:textId="0C2E4EB0" w:rsidR="001D69E6" w:rsidRPr="00327286" w:rsidRDefault="001D69E6" w:rsidP="00855BCC">
      <w:r w:rsidRPr="00327286">
        <w:t xml:space="preserve">El trabajador deberá notificar cualquier peligro (condición o acción insegura) o incidentes que ocurran, reportándolo a su jefe directo o a través de los medios que la </w:t>
      </w:r>
      <w:r w:rsidR="00561E1C" w:rsidRPr="00327286">
        <w:t>entidad</w:t>
      </w:r>
      <w:r w:rsidR="00A859D4" w:rsidRPr="00327286">
        <w:t xml:space="preserve"> empleadora</w:t>
      </w:r>
      <w:r w:rsidRPr="00327286">
        <w:t xml:space="preserve"> establezca. Deberá ser preocupación de cada jefatura directa motivar a sus trabajadores para que reporten los peligros e incidentes, canalizándolo al área que corresponda para el control del peligro informado.</w:t>
      </w:r>
    </w:p>
    <w:p w14:paraId="04AA466D" w14:textId="3486FB5E" w:rsidR="001D69E6" w:rsidRPr="00327286" w:rsidRDefault="001D69E6" w:rsidP="00855BCC">
      <w:pPr>
        <w:pStyle w:val="Articulo"/>
      </w:pPr>
      <w:r w:rsidRPr="00327286">
        <w:t>ARTICULO 1</w:t>
      </w:r>
      <w:r w:rsidR="006A368C" w:rsidRPr="00327286">
        <w:t>43</w:t>
      </w:r>
      <w:r w:rsidRPr="00327286">
        <w:t>°</w:t>
      </w:r>
    </w:p>
    <w:p w14:paraId="135C68D7" w14:textId="2DC884FB" w:rsidR="001D69E6" w:rsidRPr="00327286" w:rsidRDefault="001D69E6" w:rsidP="00855BCC">
      <w:r w:rsidRPr="00327286">
        <w:t xml:space="preserve">Las jefaturas directas deberán estimular el aporte de ideas relativas a la Prevención de Riesgos, por parte de </w:t>
      </w:r>
      <w:r w:rsidR="00A859D4" w:rsidRPr="00327286">
        <w:t>Las personas trabajadoras</w:t>
      </w:r>
      <w:r w:rsidRPr="00327286">
        <w:t xml:space="preserve">, con el fin de evitar la ocurrencia de accidentes y/o enfermedades profesionales. </w:t>
      </w:r>
    </w:p>
    <w:p w14:paraId="2B417A91" w14:textId="58AD81C9" w:rsidR="001D69E6" w:rsidRPr="00327286" w:rsidRDefault="001D69E6" w:rsidP="00855BCC">
      <w:pPr>
        <w:pStyle w:val="Articulo"/>
      </w:pPr>
      <w:r w:rsidRPr="00327286">
        <w:t>ARTICULO 1</w:t>
      </w:r>
      <w:r w:rsidR="006A368C" w:rsidRPr="00327286">
        <w:t>44</w:t>
      </w:r>
      <w:r w:rsidRPr="00327286">
        <w:t>°</w:t>
      </w:r>
    </w:p>
    <w:p w14:paraId="0A07E073" w14:textId="39EED834" w:rsidR="001D69E6" w:rsidRPr="00327286" w:rsidRDefault="001D69E6" w:rsidP="00855BCC">
      <w:r w:rsidRPr="00327286">
        <w:t xml:space="preserve">La </w:t>
      </w:r>
      <w:r w:rsidR="00561E1C" w:rsidRPr="00327286">
        <w:t>entidad</w:t>
      </w:r>
      <w:r w:rsidR="00A859D4" w:rsidRPr="00327286">
        <w:t xml:space="preserve"> empleadora</w:t>
      </w:r>
      <w:r w:rsidRPr="00327286">
        <w:t xml:space="preserve">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376C7D5F" w14:textId="475B99EE" w:rsidR="001D69E6" w:rsidRPr="00327286" w:rsidRDefault="008748A1" w:rsidP="00855BCC">
      <w:pPr>
        <w:pStyle w:val="Articulo"/>
      </w:pPr>
      <w:r w:rsidRPr="00327286">
        <w:t>ARTICULO 1</w:t>
      </w:r>
      <w:r w:rsidR="006A368C" w:rsidRPr="00327286">
        <w:t>45</w:t>
      </w:r>
      <w:r w:rsidRPr="00327286">
        <w:t>°</w:t>
      </w:r>
      <w:r w:rsidR="001D69E6" w:rsidRPr="00327286">
        <w:rPr>
          <w:rFonts w:ascii="Estandar Bold" w:eastAsiaTheme="minorEastAsia" w:hAnsi="Estandar Bold" w:cs="Estandar Bold"/>
          <w:color w:val="666666"/>
          <w:sz w:val="18"/>
          <w:szCs w:val="18"/>
        </w:rPr>
        <w:t> </w:t>
      </w:r>
      <w:r w:rsidR="001D69E6" w:rsidRPr="00327286">
        <w:rPr>
          <w:rFonts w:eastAsiaTheme="minorEastAsia"/>
          <w:color w:val="666666"/>
          <w:sz w:val="18"/>
          <w:szCs w:val="18"/>
        </w:rPr>
        <w:t xml:space="preserve"> </w:t>
      </w:r>
    </w:p>
    <w:p w14:paraId="58127BC1" w14:textId="711620AD" w:rsidR="001D69E6" w:rsidRPr="00327286" w:rsidRDefault="001D69E6" w:rsidP="00855BCC">
      <w:r w:rsidRPr="00327286">
        <w:t xml:space="preserve">Se prohíbe a </w:t>
      </w:r>
      <w:r w:rsidR="00A859D4" w:rsidRPr="00327286">
        <w:t>Las personas trabajadoras</w:t>
      </w:r>
      <w:r w:rsidRPr="00327286">
        <w:t xml:space="preserve"> cuya labor se ejecuta cerca de maquinarias en movimiento y órganos de transmisión, el uso de ropa suelta, cabello largo y suelto, y adornos susceptibles de ser atrapados por las partes móviles. De conformidad al Art. 40 D.S Nº 594.</w:t>
      </w:r>
    </w:p>
    <w:p w14:paraId="3D5221C9" w14:textId="255D5A12" w:rsidR="001D69E6" w:rsidRPr="00327286" w:rsidRDefault="008748A1" w:rsidP="00855BCC">
      <w:pPr>
        <w:pStyle w:val="Articulo"/>
      </w:pPr>
      <w:r w:rsidRPr="00327286">
        <w:t>ARTICULO 1</w:t>
      </w:r>
      <w:r w:rsidR="006A368C" w:rsidRPr="00327286">
        <w:t>46</w:t>
      </w:r>
      <w:r w:rsidR="001D69E6" w:rsidRPr="00327286">
        <w:t>°</w:t>
      </w:r>
      <w:r w:rsidR="001D69E6" w:rsidRPr="00327286">
        <w:rPr>
          <w:rFonts w:ascii="Estandar Bold" w:hAnsi="Estandar Bold" w:cs="Estandar Bold"/>
        </w:rPr>
        <w:t> </w:t>
      </w:r>
      <w:r w:rsidR="001D69E6" w:rsidRPr="00327286">
        <w:t xml:space="preserve"> </w:t>
      </w:r>
    </w:p>
    <w:p w14:paraId="12E6FEA1" w14:textId="40403EEC" w:rsidR="001D69E6" w:rsidRPr="00327286" w:rsidRDefault="00A859D4" w:rsidP="00855BCC">
      <w:r w:rsidRPr="00327286">
        <w:t>Las personas trabajadoras</w:t>
      </w:r>
      <w:r w:rsidR="001D69E6" w:rsidRPr="00327286">
        <w:t xml:space="preserve"> que manipulen sustancias peligrosas deberán estar debidamente capacitado</w:t>
      </w:r>
      <w:r w:rsidR="004D5806" w:rsidRPr="00327286">
        <w:t>s</w:t>
      </w:r>
      <w:r w:rsidR="001D69E6" w:rsidRPr="00327286">
        <w:t xml:space="preserve"> sobre los peligros y riesgos asociados a su manipulación. De conformidad al Art. 42 del D.S 594 y Art. 13 D.S 43.</w:t>
      </w:r>
    </w:p>
    <w:p w14:paraId="520167D1" w14:textId="301FD62B" w:rsidR="001D69E6" w:rsidRPr="00327286" w:rsidRDefault="008748A1" w:rsidP="00855BCC">
      <w:pPr>
        <w:pStyle w:val="Articulo"/>
      </w:pPr>
      <w:r w:rsidRPr="00327286">
        <w:t>ARTICULO 1</w:t>
      </w:r>
      <w:r w:rsidR="006A368C" w:rsidRPr="00327286">
        <w:t>47</w:t>
      </w:r>
      <w:r w:rsidR="001D69E6" w:rsidRPr="00327286">
        <w:t>°</w:t>
      </w:r>
    </w:p>
    <w:p w14:paraId="1AF890A0" w14:textId="77777777" w:rsidR="001D69E6" w:rsidRPr="00327286" w:rsidRDefault="001D69E6" w:rsidP="00855BCC">
      <w:r w:rsidRPr="00327286">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08939397" w:rsidR="001D69E6" w:rsidRPr="00327286" w:rsidRDefault="001D69E6" w:rsidP="00855BCC">
      <w:pPr>
        <w:pStyle w:val="Articulo"/>
      </w:pPr>
      <w:r w:rsidRPr="00327286">
        <w:t>ARTICULO 1</w:t>
      </w:r>
      <w:r w:rsidR="006A368C" w:rsidRPr="00327286">
        <w:t>48</w:t>
      </w:r>
      <w:r w:rsidRPr="00327286">
        <w:t>°</w:t>
      </w:r>
    </w:p>
    <w:p w14:paraId="77EB9CCC" w14:textId="77777777" w:rsidR="001D69E6" w:rsidRPr="00327286" w:rsidRDefault="001D69E6" w:rsidP="00855BCC">
      <w:r w:rsidRPr="00327286">
        <w:t>El trabajador deberá presentarse en condiciones físicas satisfactorias a su trabajo. En caso de sentirse enfermo, deberá comunicarlo a su jefe directo.</w:t>
      </w:r>
    </w:p>
    <w:p w14:paraId="70AE0A34" w14:textId="7F543FFE" w:rsidR="001D69E6" w:rsidRPr="00327286" w:rsidRDefault="001D69E6" w:rsidP="00855BCC">
      <w:pPr>
        <w:pStyle w:val="Articulo"/>
      </w:pPr>
      <w:r w:rsidRPr="00327286">
        <w:t>ARTICULO 1</w:t>
      </w:r>
      <w:r w:rsidR="00DB4A39" w:rsidRPr="00327286">
        <w:t>49</w:t>
      </w:r>
      <w:r w:rsidRPr="00327286">
        <w:t>°</w:t>
      </w:r>
    </w:p>
    <w:p w14:paraId="5FCA5497" w14:textId="3D56EEE2" w:rsidR="001D69E6" w:rsidRPr="00327286" w:rsidRDefault="001D69E6" w:rsidP="00855BCC">
      <w:r w:rsidRPr="00327286">
        <w:t xml:space="preserve">Cuando un jefe determine y ordene a uno o varios trabajadores que ejecuten un trabajo, para lo cual no han sido entrenados y que presuma un riesgo de accidente, </w:t>
      </w:r>
      <w:r w:rsidR="00A31F8C" w:rsidRPr="00327286">
        <w:t>é</w:t>
      </w:r>
      <w:r w:rsidRPr="00327286">
        <w:t xml:space="preserve">l o </w:t>
      </w:r>
      <w:r w:rsidR="00A859D4" w:rsidRPr="00327286">
        <w:t>Las personas trabajadoras</w:t>
      </w:r>
      <w:r w:rsidRPr="00327286">
        <w:t xml:space="preserve"> podrán previamente consultar al Departamento de Prevención de Riesgos, al Experto en Prevención de Riesgos Encargado o al Comité Paritario, quien luego de un </w:t>
      </w:r>
      <w:r w:rsidR="00AE2B8A" w:rsidRPr="00327286">
        <w:t>análisis de riesgos, determinará</w:t>
      </w:r>
      <w:r w:rsidRPr="00327286">
        <w:t xml:space="preserve"> las medidas de prevención a considerar. </w:t>
      </w:r>
      <w:r w:rsidR="00A859D4" w:rsidRPr="00327286">
        <w:t>Las personas trabajadoras</w:t>
      </w:r>
      <w:r w:rsidRPr="00327286">
        <w:t xml:space="preserve"> podrán negarse a ejecutar la labor riesgosa mientras no se cumple con las exigencias de prevención formuladas por el señalado Departamento de Prevención de Riesgos, al Experto en Prevención de Riesgos Encargado o al Comité Paritario.</w:t>
      </w:r>
    </w:p>
    <w:p w14:paraId="7F45AA78" w14:textId="58271190" w:rsidR="001D69E6" w:rsidRPr="00327286" w:rsidRDefault="008748A1" w:rsidP="00855BCC">
      <w:pPr>
        <w:pStyle w:val="Articulo"/>
      </w:pPr>
      <w:r w:rsidRPr="00327286">
        <w:t>ARTICULO 1</w:t>
      </w:r>
      <w:r w:rsidR="00DB4A39" w:rsidRPr="00327286">
        <w:t>50</w:t>
      </w:r>
      <w:r w:rsidR="001D69E6" w:rsidRPr="00327286">
        <w:t>°</w:t>
      </w:r>
    </w:p>
    <w:p w14:paraId="2EA9AAEA" w14:textId="3873EAE1" w:rsidR="001D69E6" w:rsidRPr="00327286" w:rsidRDefault="001D69E6" w:rsidP="00855BCC">
      <w:r w:rsidRPr="00327286">
        <w:t xml:space="preserve">El trabajador deberá hacer un buen uso de las escaleras, ocupando los pasamanos y evitando correr </w:t>
      </w:r>
      <w:r w:rsidR="005D6292" w:rsidRPr="00327286">
        <w:t>de acuerdo con</w:t>
      </w:r>
      <w:r w:rsidRPr="00327286">
        <w:t xml:space="preserve"> la señalética establecida, subir o bajar despreocupadamente suprimiendo cualquier factor de peligro que pueda afectar la salud o integridad física del trabajador. De conformidad al Art. 37 D.S 594.</w:t>
      </w:r>
    </w:p>
    <w:p w14:paraId="5420D178" w14:textId="362D2297" w:rsidR="001D69E6" w:rsidRPr="00327286" w:rsidRDefault="008748A1" w:rsidP="00855BCC">
      <w:pPr>
        <w:pStyle w:val="Articulo"/>
        <w:rPr>
          <w:color w:val="58595B"/>
        </w:rPr>
      </w:pPr>
      <w:r w:rsidRPr="00327286">
        <w:t>ARTICULO 1</w:t>
      </w:r>
      <w:r w:rsidR="00DB4A39" w:rsidRPr="00327286">
        <w:t>51</w:t>
      </w:r>
      <w:r w:rsidR="001D69E6" w:rsidRPr="00327286">
        <w:t>°</w:t>
      </w:r>
    </w:p>
    <w:p w14:paraId="0A10C762" w14:textId="79ACFE5F" w:rsidR="001D69E6" w:rsidRPr="00327286" w:rsidRDefault="001D69E6" w:rsidP="00855BCC">
      <w:r w:rsidRPr="00327286">
        <w:t xml:space="preserve">El trabajador que maneje vehículos de la </w:t>
      </w:r>
      <w:r w:rsidR="00561E1C" w:rsidRPr="00327286">
        <w:t>Entidad</w:t>
      </w:r>
      <w:r w:rsidR="00A859D4" w:rsidRPr="00327286">
        <w:t xml:space="preserve"> empleadora</w:t>
      </w:r>
      <w:r w:rsidRPr="00327286">
        <w:t xml:space="preserve"> o los tenga a su disposición deberá, en un plazo prudente, asistir </w:t>
      </w:r>
      <w:r w:rsidR="00AE2B8A" w:rsidRPr="00327286">
        <w:t xml:space="preserve">y aprobar </w:t>
      </w:r>
      <w:r w:rsidRPr="00327286">
        <w:t>un curso de “Manejo a la Defensiva en vehículos livianos”.</w:t>
      </w:r>
    </w:p>
    <w:p w14:paraId="468175CF" w14:textId="2A489B98" w:rsidR="001D69E6" w:rsidRPr="00327286" w:rsidRDefault="00123A04" w:rsidP="00855BCC">
      <w:pPr>
        <w:pStyle w:val="Articulo"/>
      </w:pPr>
      <w:r w:rsidRPr="00327286">
        <w:t>ARTICULO 1</w:t>
      </w:r>
      <w:r w:rsidR="00DB4A39" w:rsidRPr="00327286">
        <w:t>52</w:t>
      </w:r>
      <w:r w:rsidR="001D69E6" w:rsidRPr="00327286">
        <w:t>°</w:t>
      </w:r>
    </w:p>
    <w:p w14:paraId="6F916D26" w14:textId="0A58083C" w:rsidR="001D69E6" w:rsidRPr="00327286" w:rsidRDefault="001D69E6" w:rsidP="00855BCC">
      <w:r w:rsidRPr="00327286">
        <w:t xml:space="preserve">El trabajador deberá preocuparse y cooperar con el cuidado, mantenimiento y buen estado de funcionamiento y uso de los equipos, máquinas, herramientas de trabajo e instalaciones generales de la </w:t>
      </w:r>
      <w:r w:rsidR="00561E1C" w:rsidRPr="00327286">
        <w:t>Entidad</w:t>
      </w:r>
      <w:r w:rsidR="00A859D4" w:rsidRPr="00327286">
        <w:t xml:space="preserve"> empleadora</w:t>
      </w:r>
      <w:r w:rsidRPr="00327286">
        <w:t>. Su preocupación no solo deberá limitarse a evitar incidentes que puedan afectarle a él, sino a tod</w:t>
      </w:r>
      <w:r w:rsidR="005D6292">
        <w:t>a</w:t>
      </w:r>
      <w:r w:rsidRPr="00327286">
        <w:t xml:space="preserve">s </w:t>
      </w:r>
      <w:r w:rsidR="005D6292">
        <w:t>l</w:t>
      </w:r>
      <w:r w:rsidR="00A859D4" w:rsidRPr="00327286">
        <w:t>as personas trabajadoras</w:t>
      </w:r>
      <w:r w:rsidRPr="00327286">
        <w:t xml:space="preserve"> de la</w:t>
      </w:r>
      <w:r w:rsidR="005D6292">
        <w:t xml:space="preserve"> e</w:t>
      </w:r>
      <w:r w:rsidR="00561E1C" w:rsidRPr="00327286">
        <w:t>ntidad</w:t>
      </w:r>
      <w:r w:rsidR="00A859D4" w:rsidRPr="00327286">
        <w:t xml:space="preserve"> empleadora</w:t>
      </w:r>
      <w:r w:rsidRPr="00327286">
        <w:t>, lo que significa un compromiso real con la Prevención de Riesgos. De conformidad al Art. 36 D.S Nº 594.</w:t>
      </w:r>
    </w:p>
    <w:p w14:paraId="7E78B9AA" w14:textId="0AA25073" w:rsidR="001D69E6" w:rsidRPr="00327286" w:rsidRDefault="008748A1" w:rsidP="00855BCC">
      <w:pPr>
        <w:pStyle w:val="Articulo"/>
      </w:pPr>
      <w:r w:rsidRPr="00327286">
        <w:t>ARTICULO 1</w:t>
      </w:r>
      <w:r w:rsidR="00DB4A39" w:rsidRPr="00327286">
        <w:t>53</w:t>
      </w:r>
      <w:r w:rsidR="001D69E6" w:rsidRPr="00327286">
        <w:t>°</w:t>
      </w:r>
    </w:p>
    <w:p w14:paraId="78779F26" w14:textId="2E4E699B" w:rsidR="001D69E6" w:rsidRPr="00327286" w:rsidRDefault="00A859D4" w:rsidP="00855BCC">
      <w:r w:rsidRPr="00327286">
        <w:t>Las personas trabajadoras</w:t>
      </w:r>
      <w:r w:rsidR="001D69E6" w:rsidRPr="00327286">
        <w:t xml:space="preserve"> revisarán con la periodicidad fijada por la </w:t>
      </w:r>
      <w:r w:rsidR="00561E1C" w:rsidRPr="00327286">
        <w:t>entidad</w:t>
      </w:r>
      <w:r w:rsidRPr="00327286">
        <w:t xml:space="preserve"> empleadora</w:t>
      </w:r>
      <w:r w:rsidR="001D69E6" w:rsidRPr="00327286">
        <w:t>, las máquinas a su cargo, limpiándolas, lubricándolas para poder así laborar con seguridad en cada jornada de trabajo.</w:t>
      </w:r>
    </w:p>
    <w:p w14:paraId="3B79432B" w14:textId="427703F2" w:rsidR="001D69E6" w:rsidRPr="00327286" w:rsidRDefault="008748A1" w:rsidP="00855BCC">
      <w:pPr>
        <w:pStyle w:val="Articulo"/>
      </w:pPr>
      <w:r w:rsidRPr="00327286">
        <w:t>ARTICULO 1</w:t>
      </w:r>
      <w:r w:rsidR="00DB4A39" w:rsidRPr="00327286">
        <w:t>54</w:t>
      </w:r>
      <w:r w:rsidR="001D69E6" w:rsidRPr="00327286">
        <w:t>°</w:t>
      </w:r>
    </w:p>
    <w:p w14:paraId="36129B7E" w14:textId="77777777" w:rsidR="001D69E6" w:rsidRPr="00327286" w:rsidRDefault="001D69E6" w:rsidP="00855BCC">
      <w:r w:rsidRPr="00327286">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5460EBFF" w:rsidR="001D69E6" w:rsidRPr="00327286" w:rsidRDefault="008748A1" w:rsidP="00855BCC">
      <w:pPr>
        <w:pStyle w:val="Articulo"/>
      </w:pPr>
      <w:r w:rsidRPr="00327286">
        <w:t>ARTICULO 1</w:t>
      </w:r>
      <w:r w:rsidR="00DB4A39" w:rsidRPr="00327286">
        <w:t>55</w:t>
      </w:r>
      <w:r w:rsidR="001D69E6" w:rsidRPr="00327286">
        <w:t>°</w:t>
      </w:r>
    </w:p>
    <w:p w14:paraId="2FFF750D" w14:textId="661ED0CA" w:rsidR="001D69E6" w:rsidRPr="00327286" w:rsidRDefault="001D69E6" w:rsidP="00855BCC">
      <w:r w:rsidRPr="00327286">
        <w:t xml:space="preserve">Todo trabajador deberá dar aviso inmediato a su jefe o a cualquier ejecutivo de la </w:t>
      </w:r>
      <w:r w:rsidR="00561E1C" w:rsidRPr="00327286">
        <w:t>entidad</w:t>
      </w:r>
      <w:r w:rsidR="00A859D4" w:rsidRPr="00327286">
        <w:t xml:space="preserve"> empleadora</w:t>
      </w:r>
      <w:r w:rsidRPr="00327286">
        <w:t xml:space="preserve"> en su ausencia, de toda anormalidad que observe en las instalaciones, maquinarias, herramientas, personal o ambiente en el cual trabaje.</w:t>
      </w:r>
    </w:p>
    <w:p w14:paraId="346AF4BD" w14:textId="4028F010" w:rsidR="001D69E6" w:rsidRPr="00327286" w:rsidRDefault="008748A1" w:rsidP="00855BCC">
      <w:pPr>
        <w:pStyle w:val="Articulo"/>
      </w:pPr>
      <w:r w:rsidRPr="00327286">
        <w:t>ARTICULO 1</w:t>
      </w:r>
      <w:r w:rsidR="00DB4A39" w:rsidRPr="00327286">
        <w:t>56</w:t>
      </w:r>
      <w:r w:rsidR="001D69E6" w:rsidRPr="00327286">
        <w:t>°</w:t>
      </w:r>
    </w:p>
    <w:p w14:paraId="063BC736" w14:textId="77777777" w:rsidR="001D69E6" w:rsidRPr="00327286" w:rsidRDefault="001D69E6" w:rsidP="00855BCC">
      <w:r w:rsidRPr="00327286">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1C5FF8A" w:rsidR="001D69E6" w:rsidRPr="00327286" w:rsidRDefault="008748A1" w:rsidP="00855BCC">
      <w:pPr>
        <w:pStyle w:val="Articulo"/>
      </w:pPr>
      <w:r w:rsidRPr="00327286">
        <w:t>ARTICULO 1</w:t>
      </w:r>
      <w:r w:rsidR="00DB4A39" w:rsidRPr="00327286">
        <w:t>57</w:t>
      </w:r>
      <w:r w:rsidR="001D69E6" w:rsidRPr="00327286">
        <w:t>°</w:t>
      </w:r>
    </w:p>
    <w:p w14:paraId="70C574F4" w14:textId="7F292338" w:rsidR="001D69E6" w:rsidRPr="00327286" w:rsidRDefault="001D69E6" w:rsidP="00855BCC">
      <w:r w:rsidRPr="00327286">
        <w:t xml:space="preserve">La </w:t>
      </w:r>
      <w:r w:rsidR="00561E1C" w:rsidRPr="00327286">
        <w:t>entidad</w:t>
      </w:r>
      <w:r w:rsidR="00A859D4" w:rsidRPr="00327286">
        <w:t xml:space="preserve"> empleadora</w:t>
      </w:r>
      <w:r w:rsidRPr="00327286">
        <w:t xml:space="preserve">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473B0B05" w14:textId="3F2299B4" w:rsidR="00775A24" w:rsidRPr="00327286" w:rsidRDefault="00775A24">
      <w:r w:rsidRPr="00327286">
        <w:br w:type="page"/>
      </w:r>
    </w:p>
    <w:p w14:paraId="3551932F" w14:textId="6D8C317C" w:rsidR="001D69E6" w:rsidRPr="00327286" w:rsidRDefault="00C264EF" w:rsidP="00E04C3B">
      <w:pPr>
        <w:pStyle w:val="Ttulo3"/>
      </w:pPr>
      <w:bookmarkStart w:id="116" w:name="_Toc9896497"/>
      <w:bookmarkStart w:id="117" w:name="_Toc188579926"/>
      <w:r w:rsidRPr="00327286">
        <w:t>Párrafo 6 - De las emergencias</w:t>
      </w:r>
      <w:bookmarkEnd w:id="116"/>
      <w:bookmarkEnd w:id="117"/>
    </w:p>
    <w:p w14:paraId="437F552A" w14:textId="77777777" w:rsidR="00236342" w:rsidRPr="00327286" w:rsidRDefault="00236342" w:rsidP="00855BCC">
      <w:pPr>
        <w:pStyle w:val="Articulo"/>
      </w:pPr>
    </w:p>
    <w:p w14:paraId="1B809709" w14:textId="546751B0" w:rsidR="00236342" w:rsidRPr="00327286" w:rsidRDefault="00236342" w:rsidP="0023634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Para dar cumplimiento al D.S. N° 44 se debe considerar un art. previo al 158</w:t>
      </w:r>
      <w:r w:rsidR="00876306" w:rsidRPr="00327286">
        <w:rPr>
          <w:rFonts w:cs="Arial"/>
          <w:color w:val="595054"/>
          <w:sz w:val="20"/>
        </w:rPr>
        <w:t>, considerando lo siguiente en este nuevo R</w:t>
      </w:r>
      <w:r w:rsidR="00D95117" w:rsidRPr="00327286">
        <w:rPr>
          <w:rFonts w:cs="Arial"/>
          <w:color w:val="595054"/>
          <w:sz w:val="20"/>
        </w:rPr>
        <w:t>e</w:t>
      </w:r>
      <w:r w:rsidR="00876306" w:rsidRPr="00327286">
        <w:rPr>
          <w:rFonts w:cs="Arial"/>
          <w:color w:val="595054"/>
          <w:sz w:val="20"/>
        </w:rPr>
        <w:t>glamento:</w:t>
      </w:r>
    </w:p>
    <w:p w14:paraId="758BC2FE" w14:textId="469AF92F" w:rsidR="00D95117" w:rsidRPr="00327286" w:rsidRDefault="00D95117"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deberá contar con uno o más planes de gestión, reducción y respuesta de los riesgos en caso de emergencias, catástrofes o desastres u otros eventos o incidentes conocidos, probables y previsibles de naturaleza interna o externa a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y siempre que tengan la capacidad de producir una alteración grave en su funcionamiento. Para ello deberá informar, como mínimo y de acuerdo con </w:t>
      </w:r>
      <w:r w:rsidR="00EA3B16" w:rsidRPr="00327286">
        <w:rPr>
          <w:rFonts w:cs="Arial"/>
          <w:color w:val="595054"/>
          <w:sz w:val="20"/>
        </w:rPr>
        <w:t>la obligación de informar</w:t>
      </w:r>
      <w:r w:rsidRPr="00327286">
        <w:rPr>
          <w:rFonts w:cs="Arial"/>
          <w:color w:val="595054"/>
          <w:sz w:val="20"/>
        </w:rPr>
        <w:t xml:space="preserve"> de este reglamento, a las personas trabajadoras acerca de los riesgos derivados de estas contingencias, los mecanismos de actuación frente a ellas y el procedimiento de evacuación y traslado de las personas afectadas. Además, el plan deberá ser ensayado a lo menos una vez al año simulando una emergencia real en la </w:t>
      </w:r>
      <w:r w:rsidR="00561E1C" w:rsidRPr="00327286">
        <w:rPr>
          <w:rFonts w:cs="Arial"/>
          <w:color w:val="595054"/>
          <w:sz w:val="20"/>
        </w:rPr>
        <w:t>entidad</w:t>
      </w:r>
      <w:r w:rsidRPr="00327286">
        <w:rPr>
          <w:rFonts w:cs="Arial"/>
          <w:color w:val="595054"/>
          <w:sz w:val="20"/>
        </w:rPr>
        <w:t xml:space="preserve"> empleadora.  Para efectos de la elaboración del plan, la </w:t>
      </w:r>
      <w:r w:rsidR="00561E1C" w:rsidRPr="00327286">
        <w:rPr>
          <w:rFonts w:cs="Arial"/>
          <w:color w:val="595054"/>
          <w:sz w:val="20"/>
        </w:rPr>
        <w:t>entidad</w:t>
      </w:r>
      <w:r w:rsidRPr="00327286">
        <w:rPr>
          <w:rFonts w:cs="Arial"/>
          <w:color w:val="595054"/>
          <w:sz w:val="20"/>
        </w:rPr>
        <w:t xml:space="preserve"> empleadora deberá identificar los 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0E75A27B" w14:textId="03DB8DAB" w:rsidR="00D95117" w:rsidRPr="00327286" w:rsidRDefault="00D95117"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Asimismo, cada vez que constate o tome conocimiento de la presencia de un riesgo grave e inminente en el lugar de trabajo, la </w:t>
      </w:r>
      <w:r w:rsidR="00561E1C" w:rsidRPr="00327286">
        <w:rPr>
          <w:rFonts w:cs="Arial"/>
          <w:color w:val="595054"/>
          <w:sz w:val="20"/>
        </w:rPr>
        <w:t>entidad</w:t>
      </w:r>
      <w:r w:rsidRPr="00327286">
        <w:rPr>
          <w:rFonts w:cs="Arial"/>
          <w:color w:val="595054"/>
          <w:sz w:val="20"/>
        </w:rPr>
        <w:t xml:space="preserve"> empleadora deberá revisar el programa de trabajo preventivo y el plan de gestión y reducción de riesgos de desastres, informando de ello a las personas trabajadoras y al Comité Paritario, cuando corresponda.</w:t>
      </w:r>
    </w:p>
    <w:p w14:paraId="5C16F104" w14:textId="3E885019" w:rsidR="00236342" w:rsidRPr="00327286" w:rsidRDefault="00236342"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LUEGO DEL 1 DE FEBRERO 2025.</w:t>
      </w:r>
    </w:p>
    <w:p w14:paraId="7D9A80E8" w14:textId="77777777" w:rsidR="00236342" w:rsidRPr="00327286" w:rsidRDefault="00236342" w:rsidP="00855BCC">
      <w:pPr>
        <w:pStyle w:val="Articulo"/>
      </w:pPr>
    </w:p>
    <w:p w14:paraId="24DE6F55" w14:textId="399AAAE2" w:rsidR="001D69E6" w:rsidRPr="00327286" w:rsidRDefault="008748A1" w:rsidP="00855BCC">
      <w:pPr>
        <w:pStyle w:val="Articulo"/>
      </w:pPr>
      <w:r w:rsidRPr="00327286">
        <w:t>ARTICULO 1</w:t>
      </w:r>
      <w:r w:rsidR="00DB4A39" w:rsidRPr="00327286">
        <w:t>58</w:t>
      </w:r>
      <w:r w:rsidR="001D69E6" w:rsidRPr="00327286">
        <w:t>°</w:t>
      </w:r>
    </w:p>
    <w:p w14:paraId="0461E633" w14:textId="7B4C8AB2" w:rsidR="001D69E6" w:rsidRPr="00327286" w:rsidRDefault="001D69E6" w:rsidP="00855BCC">
      <w:bookmarkStart w:id="118" w:name="_Hlk185835726"/>
      <w:r w:rsidRPr="00327286">
        <w:t xml:space="preserve">La </w:t>
      </w:r>
      <w:r w:rsidR="00561E1C" w:rsidRPr="00327286">
        <w:t>entidad</w:t>
      </w:r>
      <w:r w:rsidR="00A859D4" w:rsidRPr="00327286">
        <w:t xml:space="preserve"> empleadora</w:t>
      </w:r>
      <w:r w:rsidRPr="00327286">
        <w:t xml:space="preserve">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bookmarkEnd w:id="118"/>
    <w:p w14:paraId="499C757B" w14:textId="2A1B376F" w:rsidR="001D69E6" w:rsidRPr="00327286" w:rsidRDefault="008748A1" w:rsidP="00855BCC">
      <w:pPr>
        <w:pStyle w:val="Articulo"/>
      </w:pPr>
      <w:r w:rsidRPr="00327286">
        <w:t>ARTICULO 1</w:t>
      </w:r>
      <w:r w:rsidR="00DB4A39" w:rsidRPr="00327286">
        <w:t>59</w:t>
      </w:r>
      <w:r w:rsidR="001D69E6" w:rsidRPr="00327286">
        <w:t>°</w:t>
      </w:r>
    </w:p>
    <w:p w14:paraId="1253D2AB" w14:textId="72AA317D" w:rsidR="001D69E6" w:rsidRPr="00327286" w:rsidRDefault="001D69E6" w:rsidP="00855BCC">
      <w:r w:rsidRPr="00327286">
        <w:t xml:space="preserve">La </w:t>
      </w:r>
      <w:r w:rsidR="00561E1C" w:rsidRPr="00327286">
        <w:t>entidad</w:t>
      </w:r>
      <w:r w:rsidR="00A859D4" w:rsidRPr="00327286">
        <w:t xml:space="preserve"> empleadora</w:t>
      </w:r>
      <w:r w:rsidRPr="00327286">
        <w:t xml:space="preserve">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rsidRPr="00327286">
        <w:t>.</w:t>
      </w:r>
      <w:r w:rsidRPr="00327286">
        <w:t xml:space="preserve"> Nº 594.  </w:t>
      </w:r>
    </w:p>
    <w:p w14:paraId="1BEE2BC0" w14:textId="16476A3A" w:rsidR="001D69E6" w:rsidRPr="00327286" w:rsidRDefault="008748A1" w:rsidP="00855BCC">
      <w:pPr>
        <w:pStyle w:val="Articulo"/>
      </w:pPr>
      <w:r w:rsidRPr="00327286">
        <w:t>ARTICULO 1</w:t>
      </w:r>
      <w:r w:rsidR="00DB4A39" w:rsidRPr="00327286">
        <w:t>60</w:t>
      </w:r>
      <w:r w:rsidR="001D69E6" w:rsidRPr="00327286">
        <w:t>°</w:t>
      </w:r>
    </w:p>
    <w:p w14:paraId="1B1113F5" w14:textId="678E488A" w:rsidR="001D69E6" w:rsidRPr="00327286" w:rsidRDefault="001D69E6" w:rsidP="00855BCC">
      <w:r w:rsidRPr="00327286">
        <w:t xml:space="preserve">La </w:t>
      </w:r>
      <w:r w:rsidR="00561E1C" w:rsidRPr="00327286">
        <w:t>entidad</w:t>
      </w:r>
      <w:r w:rsidR="00A859D4" w:rsidRPr="00327286">
        <w:t xml:space="preserve"> empleadora</w:t>
      </w:r>
      <w:r w:rsidRPr="00327286">
        <w:t xml:space="preserve">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001049C2" w:rsidR="001D69E6" w:rsidRPr="00327286" w:rsidRDefault="008748A1" w:rsidP="00855BCC">
      <w:pPr>
        <w:pStyle w:val="Articulo"/>
      </w:pPr>
      <w:r w:rsidRPr="00327286">
        <w:t>ARTICULO 1</w:t>
      </w:r>
      <w:r w:rsidR="00DB4A39" w:rsidRPr="00327286">
        <w:t>61</w:t>
      </w:r>
      <w:r w:rsidR="001D69E6" w:rsidRPr="00327286">
        <w:t>°</w:t>
      </w:r>
    </w:p>
    <w:p w14:paraId="2C40292D" w14:textId="5BB11D76" w:rsidR="001D69E6" w:rsidRPr="00327286" w:rsidRDefault="001D69E6" w:rsidP="00855BCC">
      <w:r w:rsidRPr="00327286">
        <w:t>Todo el personal que se desempeña en un lugar de trabajo deberá ser instruido y entrenado sobre la manera de usar los extintores en caso de emergencia. De conformidad al Art. 48 D.S</w:t>
      </w:r>
      <w:r w:rsidR="000B6245" w:rsidRPr="00327286">
        <w:t>.</w:t>
      </w:r>
      <w:r w:rsidRPr="00327286">
        <w:t xml:space="preserve"> Nº 594.</w:t>
      </w:r>
    </w:p>
    <w:p w14:paraId="0CA11509" w14:textId="0C1CDDC0" w:rsidR="001D69E6" w:rsidRPr="00327286" w:rsidRDefault="008748A1" w:rsidP="00855BCC">
      <w:pPr>
        <w:pStyle w:val="Articulo"/>
      </w:pPr>
      <w:r w:rsidRPr="00327286">
        <w:t>ARTICULO 1</w:t>
      </w:r>
      <w:r w:rsidR="00DB4A39" w:rsidRPr="00327286">
        <w:t>62</w:t>
      </w:r>
      <w:r w:rsidR="001D69E6" w:rsidRPr="00327286">
        <w:t>°</w:t>
      </w:r>
    </w:p>
    <w:p w14:paraId="1AB0BD1C" w14:textId="05D22C65" w:rsidR="001D69E6" w:rsidRPr="00327286" w:rsidRDefault="001D69E6" w:rsidP="00855BCC">
      <w:r w:rsidRPr="00327286">
        <w:t xml:space="preserve">El trabajador de la </w:t>
      </w:r>
      <w:r w:rsidR="00561E1C" w:rsidRPr="00327286">
        <w:t>Entidad</w:t>
      </w:r>
      <w:r w:rsidR="00A859D4" w:rsidRPr="00327286">
        <w:t xml:space="preserve"> empleadora</w:t>
      </w:r>
      <w:r w:rsidRPr="00327286">
        <w:t xml:space="preserve">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2751E356"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327286">
        <w:rPr>
          <w:rFonts w:cs="Arial"/>
          <w:color w:val="595054"/>
          <w:sz w:val="20"/>
          <w:szCs w:val="20"/>
        </w:rPr>
        <w:t xml:space="preserve">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w:t>
      </w:r>
      <w:r w:rsidRPr="00327286">
        <w:rPr>
          <w:rFonts w:cs="Arial"/>
          <w:color w:val="595054"/>
          <w:sz w:val="20"/>
          <w:szCs w:val="20"/>
        </w:rPr>
        <w:t>pueden formar Brigadas de emergencia integradas por trabajadores voluntarios.</w:t>
      </w:r>
    </w:p>
    <w:p w14:paraId="2FE711E6"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327286">
        <w:rPr>
          <w:rFonts w:cs="Arial"/>
          <w:b/>
          <w:bCs/>
          <w:color w:val="004C14"/>
          <w:sz w:val="20"/>
          <w:szCs w:val="20"/>
        </w:rPr>
        <w:t>ESTE CUADRO DEBE SER ELIMINADO</w:t>
      </w:r>
    </w:p>
    <w:p w14:paraId="4EA67746" w14:textId="77777777" w:rsidR="001D69E6" w:rsidRPr="00327286" w:rsidRDefault="001D69E6" w:rsidP="00855BCC">
      <w:pPr>
        <w:pStyle w:val="Sinespaciado"/>
        <w:rPr>
          <w:lang w:val="es-CL"/>
        </w:rPr>
      </w:pPr>
    </w:p>
    <w:p w14:paraId="633AA6A6" w14:textId="3793620D" w:rsidR="001D69E6" w:rsidRPr="00327286" w:rsidRDefault="008748A1" w:rsidP="00855BCC">
      <w:pPr>
        <w:pStyle w:val="Articulo"/>
      </w:pPr>
      <w:r w:rsidRPr="00327286">
        <w:t>ARTICULO 1</w:t>
      </w:r>
      <w:r w:rsidR="00DB4A39" w:rsidRPr="00327286">
        <w:t>63</w:t>
      </w:r>
      <w:r w:rsidR="001D69E6" w:rsidRPr="00327286">
        <w:t>°</w:t>
      </w:r>
    </w:p>
    <w:p w14:paraId="5C180F8F" w14:textId="5EF78AE3" w:rsidR="001D69E6" w:rsidRPr="00327286" w:rsidRDefault="001D69E6" w:rsidP="00855BCC">
      <w:r w:rsidRPr="00327286">
        <w:t xml:space="preserve">Las Brigadas de Emergencia de la </w:t>
      </w:r>
      <w:r w:rsidR="00561E1C" w:rsidRPr="00327286">
        <w:t>Entidad</w:t>
      </w:r>
      <w:r w:rsidR="00A859D4" w:rsidRPr="00327286">
        <w:t xml:space="preserve"> empleadora</w:t>
      </w:r>
      <w:r w:rsidRPr="00327286">
        <w:t xml:space="preserve"> y </w:t>
      </w:r>
      <w:r w:rsidR="00A859D4" w:rsidRPr="00327286">
        <w:t>Las personas trabajadoras</w:t>
      </w:r>
      <w:r w:rsidRPr="00327286">
        <w:t xml:space="preserve"> que la conforman (brigadistas), deben cumplir con las funciones, obligaciones y responsabilidades establecidas en los Estatutos de Brigada y Emergencia de la </w:t>
      </w:r>
      <w:r w:rsidR="00561E1C" w:rsidRPr="00327286">
        <w:t>entidad</w:t>
      </w:r>
      <w:r w:rsidR="00A859D4" w:rsidRPr="00327286">
        <w:t xml:space="preserve"> empleadora</w:t>
      </w:r>
      <w:r w:rsidRPr="00327286">
        <w:t>,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327286" w:rsidRDefault="001D69E6" w:rsidP="00855BCC">
      <w:r w:rsidRPr="00327286">
        <w:t xml:space="preserve">Contrato de Trabajo debería incluir una </w:t>
      </w:r>
      <w:r w:rsidR="008007FB" w:rsidRPr="00327286">
        <w:t>cláusula</w:t>
      </w:r>
      <w:r w:rsidRPr="00327286">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37815FCF" w:rsidR="001D69E6" w:rsidRPr="00327286" w:rsidRDefault="001D69E6" w:rsidP="00855BCC">
      <w:r w:rsidRPr="00327286">
        <w:t xml:space="preserve">"Asimismo, declaran conocer ampliamente que para los efectos de la cobertura de la ley 16.744, las funciones las cumplirá, tanto dentro como fuera de los recintos de la </w:t>
      </w:r>
      <w:r w:rsidR="00561E1C" w:rsidRPr="00327286">
        <w:t>entidad</w:t>
      </w:r>
      <w:r w:rsidR="00A859D4" w:rsidRPr="00327286">
        <w:t xml:space="preserve"> empleadora</w:t>
      </w:r>
      <w:r w:rsidRPr="00327286">
        <w:t xml:space="preserve"> y, eventualmente, fuera de sus dominios, con la debida autorización de la Gerencia General/ Dirección o sus mandantes.". De conformidad al inciso 1° Art. 5° Ley N° 16.744.</w:t>
      </w:r>
    </w:p>
    <w:p w14:paraId="01093327" w14:textId="2D201C02" w:rsidR="001D69E6" w:rsidRPr="00327286" w:rsidRDefault="008748A1" w:rsidP="00AF750A">
      <w:pPr>
        <w:pStyle w:val="Articulo"/>
      </w:pPr>
      <w:r w:rsidRPr="00327286">
        <w:t>ARTICULO 1</w:t>
      </w:r>
      <w:r w:rsidR="00DB4A39" w:rsidRPr="00327286">
        <w:t>64</w:t>
      </w:r>
      <w:r w:rsidR="001D69E6" w:rsidRPr="00327286">
        <w:t>°</w:t>
      </w:r>
    </w:p>
    <w:p w14:paraId="58FC22D4" w14:textId="4183CA3D" w:rsidR="001D69E6" w:rsidRPr="00327286" w:rsidRDefault="001D69E6" w:rsidP="00AF750A">
      <w:r w:rsidRPr="00327286">
        <w:t xml:space="preserve">Todas las </w:t>
      </w:r>
      <w:r w:rsidR="00561E1C" w:rsidRPr="00327286">
        <w:t>entidad</w:t>
      </w:r>
      <w:r w:rsidR="005D6292">
        <w:t>es</w:t>
      </w:r>
      <w:r w:rsidR="00A859D4" w:rsidRPr="00327286">
        <w:t xml:space="preserve"> empleadora</w:t>
      </w:r>
      <w:r w:rsidRPr="00327286">
        <w:t>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1AE71D66" w:rsidR="001D69E6" w:rsidRPr="00327286" w:rsidRDefault="008748A1" w:rsidP="00AF750A">
      <w:pPr>
        <w:pStyle w:val="Articulo"/>
      </w:pPr>
      <w:r w:rsidRPr="00327286">
        <w:t>ARTICULO 1</w:t>
      </w:r>
      <w:r w:rsidR="000A498F" w:rsidRPr="00327286">
        <w:t>65</w:t>
      </w:r>
      <w:r w:rsidR="001D69E6" w:rsidRPr="00327286">
        <w:t>°</w:t>
      </w:r>
    </w:p>
    <w:p w14:paraId="65C4F8D5" w14:textId="25855244" w:rsidR="001D69E6" w:rsidRDefault="001D69E6" w:rsidP="00AF750A">
      <w:r w:rsidRPr="00327286">
        <w:t xml:space="preserve">Las </w:t>
      </w:r>
      <w:r w:rsidR="00561E1C" w:rsidRPr="00327286">
        <w:t>entidad</w:t>
      </w:r>
      <w:r w:rsidR="005D6292">
        <w:t>es</w:t>
      </w:r>
      <w:r w:rsidR="00A859D4" w:rsidRPr="00327286">
        <w:t xml:space="preserve"> empleadora</w:t>
      </w:r>
      <w:r w:rsidRPr="00327286">
        <w:t>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rsidRPr="00327286">
        <w:t xml:space="preserve"> </w:t>
      </w:r>
      <w:r w:rsidRPr="00327286">
        <w:t xml:space="preserve">9 D. S Nº 594.  </w:t>
      </w:r>
    </w:p>
    <w:p w14:paraId="69CFE83E" w14:textId="77777777" w:rsidR="005D6292" w:rsidRPr="00327286" w:rsidRDefault="005D6292" w:rsidP="00AF750A"/>
    <w:p w14:paraId="7C77A671" w14:textId="789D3135" w:rsidR="001D69E6" w:rsidRPr="00327286" w:rsidRDefault="008748A1" w:rsidP="00AF750A">
      <w:pPr>
        <w:pStyle w:val="Articulo"/>
      </w:pPr>
      <w:r w:rsidRPr="00327286">
        <w:t>ARTICULO 1</w:t>
      </w:r>
      <w:r w:rsidR="000A498F" w:rsidRPr="00327286">
        <w:t>66</w:t>
      </w:r>
      <w:r w:rsidR="001D69E6" w:rsidRPr="00327286">
        <w:t>°</w:t>
      </w:r>
    </w:p>
    <w:p w14:paraId="15392D12" w14:textId="3C822788" w:rsidR="001D69E6" w:rsidRPr="00327286" w:rsidRDefault="001D69E6" w:rsidP="00AF750A">
      <w:r w:rsidRPr="00327286">
        <w:t>En Régimen de subcontratación, el Sistema de Gestión de la SST que deben implementar los contratistas deberá considerar la confección y establecimiento de un Plan de Emergencia de conformidad al inciso 3 Art. 9º de D.S Nº</w:t>
      </w:r>
      <w:r w:rsidR="008007FB" w:rsidRPr="00327286">
        <w:t xml:space="preserve"> </w:t>
      </w:r>
      <w:r w:rsidRPr="00327286">
        <w:t>76.</w:t>
      </w:r>
    </w:p>
    <w:p w14:paraId="2F172966" w14:textId="1E8A3F54" w:rsidR="001D69E6" w:rsidRPr="00327286" w:rsidRDefault="008748A1" w:rsidP="00AF750A">
      <w:pPr>
        <w:pStyle w:val="Articulo"/>
      </w:pPr>
      <w:r w:rsidRPr="00327286">
        <w:t>ARTICULO 1</w:t>
      </w:r>
      <w:r w:rsidR="000A498F" w:rsidRPr="00327286">
        <w:t>67</w:t>
      </w:r>
      <w:r w:rsidR="001D69E6" w:rsidRPr="00327286">
        <w:t>°</w:t>
      </w:r>
    </w:p>
    <w:p w14:paraId="269BF3F7" w14:textId="49E1C752" w:rsidR="001D69E6" w:rsidRPr="00327286" w:rsidRDefault="001D69E6" w:rsidP="00AF750A">
      <w:r w:rsidRPr="00327286">
        <w:t xml:space="preserve">En el ejercicio de sus funciones fiscalizadoras, los Inspectores del Trabajo podrán ordenar la suspensión inmediata de las labores que a su juicio constituyen peligro inminente para la salud o vida de </w:t>
      </w:r>
      <w:r w:rsidR="00A859D4" w:rsidRPr="00327286">
        <w:t>Las personas trabajadoras</w:t>
      </w:r>
      <w:r w:rsidRPr="00327286">
        <w:t xml:space="preserve"> y cuando constaten la ejecución de trabajos con infracción a la legislación laboral. De conformidad al Art. 28 D.F.L. N° 2 “Dispone la Reestructuración y Fija Funciones de la Dirección del Trabajo”.</w:t>
      </w:r>
    </w:p>
    <w:p w14:paraId="47EB1044" w14:textId="77777777" w:rsidR="001D69E6" w:rsidRPr="00327286" w:rsidRDefault="001D69E6" w:rsidP="00AF750A"/>
    <w:p w14:paraId="1FDBC9C3" w14:textId="43CE37D6" w:rsidR="001D69E6" w:rsidRPr="00327286" w:rsidRDefault="00C264EF" w:rsidP="00E04C3B">
      <w:pPr>
        <w:pStyle w:val="Ttulo3"/>
      </w:pPr>
      <w:bookmarkStart w:id="119" w:name="_Toc9896498"/>
      <w:bookmarkStart w:id="120" w:name="_Toc188579927"/>
      <w:r w:rsidRPr="00327286">
        <w:t>Párrafo 7 - De la aplicación de los protocolos MINSAL</w:t>
      </w:r>
      <w:bookmarkEnd w:id="119"/>
      <w:bookmarkEnd w:id="120"/>
    </w:p>
    <w:p w14:paraId="70E41B80" w14:textId="72AAC477" w:rsidR="001D69E6" w:rsidRPr="00327286" w:rsidRDefault="008748A1" w:rsidP="00AF750A">
      <w:pPr>
        <w:pStyle w:val="Articulo"/>
      </w:pPr>
      <w:r w:rsidRPr="00327286">
        <w:t>ARTICULO 1</w:t>
      </w:r>
      <w:r w:rsidR="000A498F" w:rsidRPr="00327286">
        <w:t>68</w:t>
      </w:r>
      <w:r w:rsidR="001D69E6" w:rsidRPr="00327286">
        <w:t>°</w:t>
      </w:r>
    </w:p>
    <w:p w14:paraId="79FFEAE4" w14:textId="6557D68B" w:rsidR="001D69E6" w:rsidRPr="00327286" w:rsidRDefault="001D69E6" w:rsidP="00AF750A">
      <w:pPr>
        <w:rPr>
          <w:color w:val="13C045"/>
        </w:rPr>
      </w:pPr>
      <w:r w:rsidRPr="00327286">
        <w:t xml:space="preserve">La </w:t>
      </w:r>
      <w:r w:rsidR="00561E1C" w:rsidRPr="00327286">
        <w:t>entidad</w:t>
      </w:r>
      <w:r w:rsidR="00A859D4" w:rsidRPr="00327286">
        <w:t xml:space="preserve"> empleadora</w:t>
      </w:r>
      <w:r w:rsidRPr="00327286">
        <w:t xml:space="preserve"> aplicará los Protocolos MINSAL que correspondan </w:t>
      </w:r>
      <w:r w:rsidR="00B11EDA" w:rsidRPr="00327286">
        <w:t>de acuerdo con</w:t>
      </w:r>
      <w:r w:rsidRPr="00327286">
        <w:t xml:space="preserve"> la identificación de peligros, para adoptar todas las medidas necesarias para proteger eficazmente la salud de </w:t>
      </w:r>
      <w:r w:rsidR="00A859D4" w:rsidRPr="00327286">
        <w:t>Las personas trabajadoras</w:t>
      </w:r>
      <w:r w:rsidRPr="00327286">
        <w:t xml:space="preserve"> cuando puedan estar expuestos a agentes físicos, agentes químicos o agentes biológicos que puedan producir una enfermedad profesional. </w:t>
      </w:r>
      <w:r w:rsidRPr="00327286">
        <w:rPr>
          <w:b/>
          <w:color w:val="13C045"/>
        </w:rPr>
        <w:t>Ver Anexo Nº 5 Protocolos MINSAL.</w:t>
      </w:r>
    </w:p>
    <w:p w14:paraId="087AF713" w14:textId="21A80206" w:rsidR="00CB6A16" w:rsidRPr="00327286" w:rsidRDefault="00C264EF" w:rsidP="00CB6A16">
      <w:pPr>
        <w:pStyle w:val="Ttulo3"/>
      </w:pPr>
      <w:bookmarkStart w:id="121" w:name="_Toc9896499"/>
      <w:bookmarkStart w:id="122" w:name="_Toc188579928"/>
      <w:r w:rsidRPr="00327286">
        <w:t>Párrafo 8 - D</w:t>
      </w:r>
      <w:r w:rsidR="008E3489" w:rsidRPr="00327286">
        <w:t>ecreto 1</w:t>
      </w:r>
      <w:r w:rsidRPr="00327286">
        <w:t xml:space="preserve"> </w:t>
      </w:r>
      <w:r w:rsidR="008E3489" w:rsidRPr="00327286">
        <w:t>“</w:t>
      </w:r>
      <w:r w:rsidR="00FB483C" w:rsidRPr="00327286">
        <w:t>D</w:t>
      </w:r>
      <w:r w:rsidR="008E3489" w:rsidRPr="00327286">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327286">
        <w:t>aplicación del Art.</w:t>
      </w:r>
      <w:r w:rsidR="008007FB" w:rsidRPr="00327286">
        <w:t xml:space="preserve"> </w:t>
      </w:r>
      <w:r w:rsidRPr="00327286">
        <w:t xml:space="preserve">13° </w:t>
      </w:r>
      <w:r w:rsidR="008E3489" w:rsidRPr="00327286">
        <w:t xml:space="preserve">y 15° </w:t>
      </w:r>
      <w:r w:rsidRPr="00327286">
        <w:t>del código del trabajo”</w:t>
      </w:r>
      <w:bookmarkEnd w:id="121"/>
      <w:bookmarkEnd w:id="122"/>
    </w:p>
    <w:p w14:paraId="45626796" w14:textId="77777777" w:rsidR="00CB6A16" w:rsidRPr="00327286" w:rsidRDefault="00CB6A16" w:rsidP="00CB6A16">
      <w:pPr>
        <w:rPr>
          <w:sz w:val="2"/>
        </w:rPr>
      </w:pPr>
    </w:p>
    <w:p w14:paraId="18791AED" w14:textId="3C54D3FD" w:rsidR="001D69E6" w:rsidRPr="00327286" w:rsidRDefault="008748A1" w:rsidP="00AF750A">
      <w:pPr>
        <w:pStyle w:val="Articulo"/>
        <w:rPr>
          <w:color w:val="58595B"/>
        </w:rPr>
      </w:pPr>
      <w:r w:rsidRPr="00327286">
        <w:t>ARTICULO 1</w:t>
      </w:r>
      <w:r w:rsidR="00113074" w:rsidRPr="00327286">
        <w:t>69</w:t>
      </w:r>
      <w:r w:rsidR="001D69E6" w:rsidRPr="00327286">
        <w:t>º</w:t>
      </w:r>
    </w:p>
    <w:p w14:paraId="790ABB54" w14:textId="0BEB07BC" w:rsidR="001D69E6" w:rsidRPr="00327286" w:rsidRDefault="001D69E6" w:rsidP="00AF750A">
      <w:r w:rsidRPr="00327286">
        <w:t xml:space="preserve">Los menores de 18 </w:t>
      </w:r>
      <w:r w:rsidR="00B11EDA" w:rsidRPr="00327286">
        <w:t>años</w:t>
      </w:r>
      <w:r w:rsidRPr="00327286">
        <w:t xml:space="preserve">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rsidRPr="00327286">
        <w:t xml:space="preserve"> menor. De conformidad al Art. 3</w:t>
      </w:r>
      <w:r w:rsidRPr="00327286">
        <w:t>°</w:t>
      </w:r>
      <w:r w:rsidR="00AB211C" w:rsidRPr="00327286">
        <w:t>, letra f, del D.S Nº 1</w:t>
      </w:r>
      <w:r w:rsidRPr="00327286">
        <w:t>.</w:t>
      </w:r>
    </w:p>
    <w:p w14:paraId="39424074" w14:textId="4E0A7C48" w:rsidR="001D69E6" w:rsidRPr="00327286" w:rsidRDefault="008748A1" w:rsidP="00AF750A">
      <w:pPr>
        <w:pStyle w:val="Articulo"/>
        <w:rPr>
          <w:color w:val="58595B"/>
        </w:rPr>
      </w:pPr>
      <w:r w:rsidRPr="00327286">
        <w:t>ARTICULO 1</w:t>
      </w:r>
      <w:r w:rsidR="00113074" w:rsidRPr="00327286">
        <w:t>70</w:t>
      </w:r>
      <w:r w:rsidR="001D69E6" w:rsidRPr="00327286">
        <w:t>º</w:t>
      </w:r>
    </w:p>
    <w:p w14:paraId="3DAF8366" w14:textId="66137FFF" w:rsidR="001D69E6" w:rsidRPr="00327286" w:rsidRDefault="001D69E6" w:rsidP="00AF750A">
      <w:r w:rsidRPr="00327286">
        <w:t xml:space="preserve">Se prohíbe la participación de menores en los trabajos definidos como peligrosos por su naturaleza o por sus condiciones. Los menores de 18 años no podrán exponerse ocupacionalmente a radiaciones ionizantes </w:t>
      </w:r>
      <w:r w:rsidR="00B11EDA" w:rsidRPr="00327286">
        <w:t>de acuerdo con el</w:t>
      </w:r>
      <w:r w:rsidRPr="00327286">
        <w:t xml:space="preserve"> Art. 15° D.S Nº 3.</w:t>
      </w:r>
    </w:p>
    <w:p w14:paraId="5FA5271F" w14:textId="44A57D21" w:rsidR="001D69E6" w:rsidRPr="00327286" w:rsidRDefault="008748A1" w:rsidP="00AF750A">
      <w:pPr>
        <w:pStyle w:val="Articulo"/>
        <w:rPr>
          <w:color w:val="58595B"/>
        </w:rPr>
      </w:pPr>
      <w:r w:rsidRPr="00327286">
        <w:t>ARTICULO 1</w:t>
      </w:r>
      <w:r w:rsidR="00A44ED4" w:rsidRPr="00327286">
        <w:t>71</w:t>
      </w:r>
      <w:r w:rsidR="001D69E6" w:rsidRPr="00327286">
        <w:t>º</w:t>
      </w:r>
    </w:p>
    <w:p w14:paraId="5DDAC393" w14:textId="79932DAB" w:rsidR="001D69E6" w:rsidRPr="00327286" w:rsidRDefault="001D69E6" w:rsidP="00AF750A">
      <w:r w:rsidRPr="00327286">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5E44B1A4" w:rsidR="001D69E6" w:rsidRPr="00327286" w:rsidRDefault="00123A04" w:rsidP="00AF750A">
      <w:pPr>
        <w:pStyle w:val="Articulo"/>
        <w:rPr>
          <w:color w:val="58595B"/>
        </w:rPr>
      </w:pPr>
      <w:r w:rsidRPr="00327286">
        <w:t>ARTICULO 1</w:t>
      </w:r>
      <w:r w:rsidR="00A44ED4" w:rsidRPr="00327286">
        <w:t>72</w:t>
      </w:r>
      <w:r w:rsidR="001D69E6" w:rsidRPr="00327286">
        <w:t>º</w:t>
      </w:r>
    </w:p>
    <w:p w14:paraId="4D1F630C" w14:textId="54DF38C1" w:rsidR="001D69E6" w:rsidRPr="00327286" w:rsidRDefault="001D69E6" w:rsidP="00AF750A">
      <w:r w:rsidRPr="00327286">
        <w:t>Al momento de celebrar el contrato, el empleador deber</w:t>
      </w:r>
      <w:r w:rsidR="00AB211C" w:rsidRPr="00327286">
        <w:t xml:space="preserve">á́ registrar en el sitio de la </w:t>
      </w:r>
      <w:r w:rsidR="008E3489" w:rsidRPr="00327286">
        <w:t>Dirección del T</w:t>
      </w:r>
      <w:r w:rsidR="00AB211C" w:rsidRPr="00327286">
        <w:t xml:space="preserve">rabajo los antecedentes, </w:t>
      </w:r>
      <w:r w:rsidRPr="00327286">
        <w:t xml:space="preserve">contratos </w:t>
      </w:r>
      <w:r w:rsidR="008E3489" w:rsidRPr="00327286">
        <w:t xml:space="preserve">y anexos </w:t>
      </w:r>
      <w:r w:rsidRPr="00327286">
        <w:t xml:space="preserve">dentro del plazo de </w:t>
      </w:r>
      <w:r w:rsidR="00AB211C" w:rsidRPr="00327286">
        <w:t>5</w:t>
      </w:r>
      <w:r w:rsidRPr="00327286">
        <w:t xml:space="preserve"> días contado desde la incorporación del</w:t>
      </w:r>
      <w:r w:rsidR="00AB211C" w:rsidRPr="00327286">
        <w:t xml:space="preserve"> menor. De conformidad al Art. 6</w:t>
      </w:r>
      <w:r w:rsidRPr="00327286">
        <w:t>°</w:t>
      </w:r>
      <w:r w:rsidR="00AB211C" w:rsidRPr="00327286">
        <w:t>, punto 2, D.S Nº 1</w:t>
      </w:r>
      <w:r w:rsidRPr="00327286">
        <w:t>.</w:t>
      </w:r>
    </w:p>
    <w:p w14:paraId="35336344" w14:textId="79FE791E" w:rsidR="001D69E6" w:rsidRPr="00327286" w:rsidRDefault="001D69E6" w:rsidP="00AF750A">
      <w:r w:rsidRPr="00327286">
        <w:t xml:space="preserve">Asimismo, al término de la relación laboral, la </w:t>
      </w:r>
      <w:r w:rsidR="00561E1C" w:rsidRPr="00327286">
        <w:t>entidad</w:t>
      </w:r>
      <w:r w:rsidR="00A859D4" w:rsidRPr="00327286">
        <w:t xml:space="preserve"> empleadora</w:t>
      </w:r>
      <w:r w:rsidRPr="00327286">
        <w:t xml:space="preserve"> deberá́ informar</w:t>
      </w:r>
      <w:r w:rsidR="008E3489" w:rsidRPr="00327286">
        <w:t>lo en el sitio de la Dirección del Trabajo</w:t>
      </w:r>
      <w:r w:rsidRPr="00327286">
        <w:t xml:space="preserve"> tal circunstancia, adjuntando una copia del respectivo </w:t>
      </w:r>
      <w:r w:rsidR="008E3489" w:rsidRPr="00327286">
        <w:t xml:space="preserve">finiquito, dentro del plazo de </w:t>
      </w:r>
      <w:r w:rsidRPr="00327286">
        <w:t>5 días contado desde la fecha de la cesación de servicios del me</w:t>
      </w:r>
      <w:r w:rsidR="008E3489" w:rsidRPr="00327286">
        <w:t>nor. De conformidad al Art. 6</w:t>
      </w:r>
      <w:r w:rsidRPr="00327286">
        <w:t>°</w:t>
      </w:r>
      <w:r w:rsidR="008E3489" w:rsidRPr="00327286">
        <w:t>, punto 2,</w:t>
      </w:r>
      <w:r w:rsidRPr="00327286">
        <w:t xml:space="preserve"> D.S Nº </w:t>
      </w:r>
      <w:r w:rsidR="008E3489" w:rsidRPr="00327286">
        <w:t>1</w:t>
      </w:r>
      <w:r w:rsidRPr="00327286">
        <w:t>.</w:t>
      </w:r>
    </w:p>
    <w:p w14:paraId="6F2FD164" w14:textId="7E9BBEFC" w:rsidR="001D69E6" w:rsidRPr="00327286" w:rsidRDefault="008748A1" w:rsidP="00AF750A">
      <w:pPr>
        <w:pStyle w:val="Articulo"/>
        <w:rPr>
          <w:color w:val="58595B"/>
        </w:rPr>
      </w:pPr>
      <w:r w:rsidRPr="00327286">
        <w:t>ARTICULO 1</w:t>
      </w:r>
      <w:r w:rsidR="00A44ED4" w:rsidRPr="00327286">
        <w:t>73</w:t>
      </w:r>
      <w:r w:rsidR="001D69E6" w:rsidRPr="00327286">
        <w:t>º</w:t>
      </w:r>
    </w:p>
    <w:p w14:paraId="1880E20A" w14:textId="758ADC18" w:rsidR="001D69E6" w:rsidRPr="00327286" w:rsidRDefault="001D69E6" w:rsidP="00AF750A">
      <w:r w:rsidRPr="00327286">
        <w:t xml:space="preserve">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w:t>
      </w:r>
      <w:r w:rsidR="00561E1C" w:rsidRPr="00327286">
        <w:t>entidad</w:t>
      </w:r>
      <w:r w:rsidR="00A859D4" w:rsidRPr="00327286">
        <w:t xml:space="preserve"> empleadora</w:t>
      </w:r>
      <w:r w:rsidRPr="00327286">
        <w:t xml:space="preserve"> en que realiza la práctica, con experiencia en dicha actividad, lo que deberá ser controlado por el responsable nombrado por el respectivo establecimiento técnico de for</w:t>
      </w:r>
      <w:r w:rsidR="008E3489" w:rsidRPr="00327286">
        <w:t>mación. De conformidad al Art. 2º D.S Nº 1</w:t>
      </w:r>
      <w:r w:rsidRPr="00327286">
        <w:t>.</w:t>
      </w:r>
    </w:p>
    <w:p w14:paraId="236C6516" w14:textId="77777777" w:rsidR="001D69E6" w:rsidRPr="00327286" w:rsidRDefault="001D69E6" w:rsidP="00AF750A"/>
    <w:p w14:paraId="106ED376" w14:textId="5F119EFA" w:rsidR="001D69E6" w:rsidRPr="00327286" w:rsidRDefault="00C264EF" w:rsidP="00E04C3B">
      <w:pPr>
        <w:pStyle w:val="Ttulo3"/>
      </w:pPr>
      <w:bookmarkStart w:id="123" w:name="_Toc9896500"/>
      <w:bookmarkStart w:id="124" w:name="_Toc188579929"/>
      <w:bookmarkStart w:id="125" w:name="_Hlk92722340"/>
      <w:r w:rsidRPr="00327286">
        <w:t xml:space="preserve">Párrafo 9 - De las </w:t>
      </w:r>
      <w:r w:rsidR="00561E1C" w:rsidRPr="00327286">
        <w:t>entidad</w:t>
      </w:r>
      <w:r w:rsidR="00B11EDA">
        <w:t>es</w:t>
      </w:r>
      <w:r w:rsidR="00A859D4" w:rsidRPr="00327286">
        <w:t xml:space="preserve"> empleadora</w:t>
      </w:r>
      <w:r w:rsidRPr="00327286">
        <w:t>s contratistas</w:t>
      </w:r>
      <w:bookmarkEnd w:id="123"/>
      <w:bookmarkEnd w:id="124"/>
      <w:r w:rsidRPr="00327286">
        <w:t xml:space="preserve"> </w:t>
      </w:r>
    </w:p>
    <w:p w14:paraId="2100DE09" w14:textId="3D4C384E" w:rsidR="001D69E6" w:rsidRPr="00327286" w:rsidRDefault="008748A1" w:rsidP="00AF750A">
      <w:pPr>
        <w:pStyle w:val="Articulo"/>
      </w:pPr>
      <w:r w:rsidRPr="00327286">
        <w:t>ARTICULO 1</w:t>
      </w:r>
      <w:r w:rsidR="00A44ED4" w:rsidRPr="00327286">
        <w:t>74</w:t>
      </w:r>
      <w:r w:rsidR="001D69E6" w:rsidRPr="00327286">
        <w:t>°</w:t>
      </w:r>
      <w:r w:rsidR="001D69E6" w:rsidRPr="00327286">
        <w:rPr>
          <w:color w:val="58595B"/>
        </w:rPr>
        <w:t xml:space="preserve"> </w:t>
      </w:r>
    </w:p>
    <w:p w14:paraId="3952BCA3" w14:textId="63CDF158" w:rsidR="001D69E6" w:rsidRPr="00327286" w:rsidRDefault="001D69E6" w:rsidP="00AF750A">
      <w:r w:rsidRPr="00327286">
        <w:t xml:space="preserve">Las </w:t>
      </w:r>
      <w:r w:rsidR="00561E1C" w:rsidRPr="00327286">
        <w:t>entidad</w:t>
      </w:r>
      <w:r w:rsidR="00B11EDA">
        <w:t xml:space="preserve">es </w:t>
      </w:r>
      <w:r w:rsidR="00A859D4" w:rsidRPr="00327286">
        <w:t>empleadora</w:t>
      </w:r>
      <w:r w:rsidRPr="00327286">
        <w:t>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rsidRPr="00327286">
        <w:t xml:space="preserve">tar un sistema de gestión de </w:t>
      </w:r>
      <w:r w:rsidRPr="00327286">
        <w:t xml:space="preserve">seguridad y salud en el trabajo para </w:t>
      </w:r>
      <w:proofErr w:type="gramStart"/>
      <w:r w:rsidRPr="00327286">
        <w:t xml:space="preserve">todos </w:t>
      </w:r>
      <w:r w:rsidR="00A859D4" w:rsidRPr="00327286">
        <w:t>Las personas trabajadoras</w:t>
      </w:r>
      <w:proofErr w:type="gramEnd"/>
      <w:r w:rsidRPr="00327286">
        <w:t xml:space="preserve"> involucrados, cualquiera que sea su dependencia, cuando en su conjunto agrupen a más de 50 trabajadores.</w:t>
      </w:r>
    </w:p>
    <w:p w14:paraId="361B89FD" w14:textId="36D7EB7C" w:rsidR="001D69E6" w:rsidRPr="00327286" w:rsidRDefault="001D69E6" w:rsidP="00AF750A">
      <w:r w:rsidRPr="00327286">
        <w:t>Para la implementación de este sistema de gestión</w:t>
      </w:r>
      <w:r w:rsidR="007942FF" w:rsidRPr="00327286">
        <w:t xml:space="preserve"> de SST</w:t>
      </w:r>
      <w:r w:rsidRPr="00327286">
        <w:t xml:space="preserve">, la </w:t>
      </w:r>
      <w:r w:rsidR="00561E1C" w:rsidRPr="00327286">
        <w:t>entidad</w:t>
      </w:r>
      <w:r w:rsidR="00A859D4" w:rsidRPr="00327286">
        <w:t xml:space="preserve"> empleadora</w:t>
      </w:r>
      <w:r w:rsidRPr="00327286">
        <w:t xml:space="preserve"> principal o mandante deberá confeccionar un reglamento especial para </w:t>
      </w:r>
      <w:r w:rsidR="00561E1C" w:rsidRPr="00327286">
        <w:t>entidad</w:t>
      </w:r>
      <w:r w:rsidR="00A859D4" w:rsidRPr="00327286">
        <w:t xml:space="preserve"> empleadora</w:t>
      </w:r>
      <w:r w:rsidRPr="00327286">
        <w:t xml:space="preserve">s contratistas y subcontratistas, en el que se establezca como mínimo las acciones de coordinación entre los distintos empleadores de las actividades preventivas, a fin de garantizar a todos </w:t>
      </w:r>
      <w:r w:rsidR="00A859D4" w:rsidRPr="00327286">
        <w:t>Las personas trabajadoras</w:t>
      </w:r>
      <w:r w:rsidRPr="00327286">
        <w:t xml:space="preserve"> condiciones de higiene y seguridad adecuadas. Asimismo, se contemplarán en dicho reglamento los mecanismos para verificar su cumplimiento por parte de la </w:t>
      </w:r>
      <w:r w:rsidR="00561E1C" w:rsidRPr="00327286">
        <w:t>entidad</w:t>
      </w:r>
      <w:r w:rsidR="00A859D4" w:rsidRPr="00327286">
        <w:t xml:space="preserve"> empleadora</w:t>
      </w:r>
      <w:r w:rsidRPr="00327286">
        <w:t xml:space="preserve"> mandante y las sanciones aplicables.</w:t>
      </w:r>
    </w:p>
    <w:bookmarkEnd w:id="125"/>
    <w:p w14:paraId="59898168" w14:textId="0AB87360" w:rsidR="001D69E6" w:rsidRPr="00327286" w:rsidRDefault="001D69E6" w:rsidP="00AF750A">
      <w:r w:rsidRPr="00327286">
        <w:t xml:space="preserve">La </w:t>
      </w:r>
      <w:r w:rsidR="00561E1C" w:rsidRPr="00327286">
        <w:t>entidad</w:t>
      </w:r>
      <w:r w:rsidR="00A859D4" w:rsidRPr="00327286">
        <w:t xml:space="preserve"> empleadora</w:t>
      </w:r>
      <w:r w:rsidRPr="00327286">
        <w:t xml:space="preserve">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w:t>
      </w:r>
      <w:r w:rsidR="00A859D4" w:rsidRPr="00327286">
        <w:t>Las personas trabajadoras</w:t>
      </w:r>
      <w:r w:rsidRPr="00327286">
        <w:t xml:space="preserve"> que prestan servicios en un mismo lugar de trabajo, cualquiera sea su dependencia. De conformidad al Art. 66 bis de la Ley N°16.744 y el D.S. N°</w:t>
      </w:r>
      <w:r w:rsidR="008007FB" w:rsidRPr="00327286">
        <w:t xml:space="preserve"> </w:t>
      </w:r>
      <w:r w:rsidRPr="00327286">
        <w:t xml:space="preserve">76 del Ministerio del Trabajo y Previsión Social Aprueba Reglamento para la Aplicación del Artículo 66 Bis de la Ley N° 16.744.  </w:t>
      </w:r>
    </w:p>
    <w:p w14:paraId="3D122257" w14:textId="33233565" w:rsidR="001D69E6" w:rsidRPr="00327286" w:rsidRDefault="008748A1" w:rsidP="00AF750A">
      <w:pPr>
        <w:pStyle w:val="Articulo"/>
      </w:pPr>
      <w:r w:rsidRPr="00327286">
        <w:t>ARTICULO 1</w:t>
      </w:r>
      <w:r w:rsidR="00A44ED4" w:rsidRPr="00327286">
        <w:t>75</w:t>
      </w:r>
      <w:r w:rsidR="001D69E6" w:rsidRPr="00327286">
        <w:t>°</w:t>
      </w:r>
      <w:r w:rsidR="001D69E6" w:rsidRPr="00327286">
        <w:rPr>
          <w:color w:val="58595B"/>
        </w:rPr>
        <w:t xml:space="preserve"> </w:t>
      </w:r>
    </w:p>
    <w:p w14:paraId="7BBC337A" w14:textId="330C597E" w:rsidR="001D69E6" w:rsidRPr="00327286" w:rsidRDefault="001D69E6" w:rsidP="00AF750A">
      <w:r w:rsidRPr="00327286">
        <w:t xml:space="preserve">La </w:t>
      </w:r>
      <w:r w:rsidR="00561E1C" w:rsidRPr="00327286">
        <w:t>entidad</w:t>
      </w:r>
      <w:r w:rsidR="00A859D4" w:rsidRPr="00327286">
        <w:t xml:space="preserve"> empleadora</w:t>
      </w:r>
      <w:r w:rsidRPr="00327286">
        <w:t xml:space="preserve">, obra o faena será subsidiariamente responsable de las obligaciones que impone el Seguro Ley Nº 16.744 a sus contratistas en su calidad de </w:t>
      </w:r>
      <w:r w:rsidR="00561E1C" w:rsidRPr="00327286">
        <w:t>entidad</w:t>
      </w:r>
      <w:r w:rsidRPr="00327286">
        <w:t>es empleadoras. Igual responsabilidad afectará a los contratistas con las obligaciones de sus subcontratistas.</w:t>
      </w:r>
    </w:p>
    <w:p w14:paraId="3D76F200" w14:textId="43E2B392" w:rsidR="001D69E6" w:rsidRPr="00327286" w:rsidRDefault="001D69E6" w:rsidP="00AF750A">
      <w:r w:rsidRPr="00327286">
        <w:t xml:space="preserve">La </w:t>
      </w:r>
      <w:r w:rsidR="00561E1C" w:rsidRPr="00327286">
        <w:t>entidad</w:t>
      </w:r>
      <w:r w:rsidR="00A859D4" w:rsidRPr="00327286">
        <w:t xml:space="preserve"> empleadora</w:t>
      </w:r>
      <w:r w:rsidRPr="00327286">
        <w:t>,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190B2054" w14:textId="56A4A560" w:rsidR="004F7D2F" w:rsidRPr="00327286" w:rsidRDefault="001D69E6" w:rsidP="00775A24">
      <w:r w:rsidRPr="00327286">
        <w:t xml:space="preserve">La responsabilidad subsidiaria de la </w:t>
      </w:r>
      <w:r w:rsidR="00561E1C" w:rsidRPr="00327286">
        <w:t>entidad</w:t>
      </w:r>
      <w:r w:rsidR="00A859D4" w:rsidRPr="00327286">
        <w:t xml:space="preserve"> empleadora</w:t>
      </w:r>
      <w:r w:rsidRPr="00327286">
        <w:t>, obra o faena operará, en el caso de los subcontratistas, sólo en subsidio de la responsabilidad de los contratistas. Art. 5º D.S</w:t>
      </w:r>
      <w:r w:rsidR="00223093" w:rsidRPr="00327286">
        <w:t>.</w:t>
      </w:r>
      <w:r w:rsidRPr="00327286">
        <w:t xml:space="preserve"> Nº 101.</w:t>
      </w:r>
      <w:r w:rsidR="004F7D2F" w:rsidRPr="00327286">
        <w:br w:type="page"/>
      </w:r>
    </w:p>
    <w:p w14:paraId="31AE8715" w14:textId="6110AF2B" w:rsidR="001D69E6" w:rsidRPr="00327286" w:rsidRDefault="00C264EF" w:rsidP="00F67695">
      <w:pPr>
        <w:pStyle w:val="Ttulo2"/>
      </w:pPr>
      <w:bookmarkStart w:id="126" w:name="_Toc9896501"/>
      <w:bookmarkStart w:id="127" w:name="_Toc188579930"/>
      <w:r w:rsidRPr="00327286">
        <w:t>Capítulo III - De las prohibiciones</w:t>
      </w:r>
      <w:bookmarkEnd w:id="126"/>
      <w:bookmarkEnd w:id="127"/>
    </w:p>
    <w:p w14:paraId="623C8921" w14:textId="68BB614F" w:rsidR="001D69E6" w:rsidRPr="00327286" w:rsidRDefault="00C264EF" w:rsidP="00E04C3B">
      <w:pPr>
        <w:pStyle w:val="Ttulo3"/>
      </w:pPr>
      <w:bookmarkStart w:id="128" w:name="_Toc9896502"/>
      <w:bookmarkStart w:id="129" w:name="_Toc188579931"/>
      <w:r w:rsidRPr="00327286">
        <w:t>Párrafo 1 - De las prohibiciones en general</w:t>
      </w:r>
      <w:bookmarkEnd w:id="128"/>
      <w:bookmarkEnd w:id="129"/>
    </w:p>
    <w:p w14:paraId="21298765" w14:textId="6731F268" w:rsidR="001D69E6" w:rsidRPr="00327286" w:rsidRDefault="008748A1" w:rsidP="00AF750A">
      <w:pPr>
        <w:pStyle w:val="Articulo"/>
      </w:pPr>
      <w:r w:rsidRPr="00327286">
        <w:t>ARTICULO 1</w:t>
      </w:r>
      <w:r w:rsidR="00A44ED4" w:rsidRPr="00327286">
        <w:t>76</w:t>
      </w:r>
      <w:r w:rsidR="001D69E6" w:rsidRPr="00327286">
        <w:t>°</w:t>
      </w:r>
    </w:p>
    <w:p w14:paraId="513BE0DE" w14:textId="2FCF0E5C" w:rsidR="001D69E6" w:rsidRPr="00327286" w:rsidRDefault="001D69E6" w:rsidP="00AF750A">
      <w:r w:rsidRPr="00327286">
        <w:t xml:space="preserve">Queda prohibido a </w:t>
      </w:r>
      <w:r w:rsidR="00A859D4" w:rsidRPr="00327286">
        <w:t>Las personas trabajadoras</w:t>
      </w:r>
      <w:r w:rsidRPr="00327286">
        <w:t xml:space="preserve">(as) de la </w:t>
      </w:r>
      <w:r w:rsidR="00561E1C" w:rsidRPr="00327286">
        <w:t>Entidad</w:t>
      </w:r>
      <w:r w:rsidR="00A859D4" w:rsidRPr="00327286">
        <w:t xml:space="preserve"> empleadora</w:t>
      </w:r>
      <w:r w:rsidRPr="00327286">
        <w:t xml:space="preserve"> lo siguiente:</w:t>
      </w:r>
    </w:p>
    <w:p w14:paraId="463E824B"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660D3769" w:rsidR="001D69E6" w:rsidRPr="0032728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327286">
        <w:rPr>
          <w:rFonts w:cs="Arial"/>
          <w:color w:val="595054"/>
          <w:sz w:val="20"/>
          <w:szCs w:val="20"/>
        </w:rPr>
        <w:t xml:space="preserve">Las </w:t>
      </w:r>
      <w:bookmarkStart w:id="130" w:name="_Hlk185836299"/>
      <w:r w:rsidRPr="00327286">
        <w:rPr>
          <w:rFonts w:cs="Arial"/>
          <w:color w:val="595054"/>
          <w:sz w:val="20"/>
          <w:szCs w:val="20"/>
        </w:rPr>
        <w:t xml:space="preserve">prohibiciones que afectan a </w:t>
      </w:r>
      <w:r w:rsidR="00410E9A">
        <w:rPr>
          <w:rFonts w:cs="Arial"/>
          <w:color w:val="595054"/>
          <w:sz w:val="20"/>
          <w:szCs w:val="20"/>
        </w:rPr>
        <w:t>l</w:t>
      </w:r>
      <w:r w:rsidR="00A859D4" w:rsidRPr="00327286">
        <w:rPr>
          <w:rFonts w:cs="Arial"/>
          <w:color w:val="595054"/>
          <w:sz w:val="20"/>
          <w:szCs w:val="20"/>
        </w:rPr>
        <w:t>as personas trabajadoras</w:t>
      </w:r>
      <w:r w:rsidRPr="00327286">
        <w:rPr>
          <w:rFonts w:cs="Arial"/>
          <w:color w:val="595054"/>
          <w:sz w:val="20"/>
          <w:szCs w:val="20"/>
        </w:rPr>
        <w:t xml:space="preserve">(as) deben ser definidas por cada </w:t>
      </w:r>
      <w:r w:rsidR="00410E9A">
        <w:rPr>
          <w:rFonts w:cs="Arial"/>
          <w:b/>
          <w:color w:val="595054"/>
          <w:sz w:val="20"/>
          <w:szCs w:val="20"/>
        </w:rPr>
        <w:t>e</w:t>
      </w:r>
      <w:r w:rsidR="00561E1C" w:rsidRPr="00327286">
        <w:rPr>
          <w:rFonts w:cs="Arial"/>
          <w:b/>
          <w:color w:val="595054"/>
          <w:sz w:val="20"/>
          <w:szCs w:val="20"/>
        </w:rPr>
        <w:t>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B11EDA" w:rsidRPr="00327286">
        <w:rPr>
          <w:rFonts w:cs="Arial"/>
          <w:color w:val="595054"/>
          <w:sz w:val="20"/>
          <w:szCs w:val="20"/>
        </w:rPr>
        <w:t>de acuerdo con</w:t>
      </w:r>
      <w:r w:rsidRPr="00327286">
        <w:rPr>
          <w:rFonts w:cs="Arial"/>
          <w:color w:val="595054"/>
          <w:sz w:val="20"/>
          <w:szCs w:val="20"/>
        </w:rPr>
        <w:t xml:space="preserve"> sus necesidades.</w:t>
      </w:r>
      <w:r w:rsidR="00714793" w:rsidRPr="00327286">
        <w:rPr>
          <w:rFonts w:cs="Arial"/>
          <w:color w:val="595054"/>
          <w:sz w:val="20"/>
          <w:szCs w:val="20"/>
        </w:rPr>
        <w:t xml:space="preserve"> </w:t>
      </w:r>
      <w:r w:rsidRPr="00327286">
        <w:rPr>
          <w:rFonts w:cs="Arial"/>
          <w:color w:val="595054"/>
          <w:sz w:val="20"/>
          <w:szCs w:val="20"/>
        </w:rPr>
        <w:t xml:space="preserve">Sin perjuicio de lo anterior, se adjunta ejemplo de prohibiciones,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0E10F52"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327286"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bookmarkStart w:id="131" w:name="_Hlk185836481"/>
      <w:r w:rsidRPr="00327286">
        <w:rPr>
          <w:rFonts w:cs="Arial"/>
          <w:b/>
          <w:bCs/>
          <w:color w:val="004C14"/>
          <w:sz w:val="20"/>
        </w:rPr>
        <w:t xml:space="preserve">ESTE CUADRO ES EXPLICATIVO Y </w:t>
      </w:r>
      <w:bookmarkEnd w:id="130"/>
      <w:r w:rsidRPr="00327286">
        <w:rPr>
          <w:rFonts w:cs="Arial"/>
          <w:b/>
          <w:bCs/>
          <w:color w:val="004C14"/>
          <w:sz w:val="20"/>
        </w:rPr>
        <w:t>DEBE SER ELIMINADO AL FORMALIZAR EL DOCUMENTO</w:t>
      </w:r>
    </w:p>
    <w:bookmarkEnd w:id="131"/>
    <w:p w14:paraId="6BEAC5BD"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5BE98D52" w:rsidR="00AF750A" w:rsidRPr="00327286" w:rsidRDefault="00AF750A" w:rsidP="00AF750A">
      <w:r w:rsidRPr="00327286">
        <w:t>a.</w:t>
      </w:r>
      <w:r w:rsidRPr="00327286">
        <w:tab/>
        <w:t xml:space="preserve">Asistir al trabajo bajo la influencia del alcohol y/o drogas y consumir bebidas alcohólicas y/o drogas, en todas las instalaciones de la </w:t>
      </w:r>
      <w:r w:rsidR="00561E1C" w:rsidRPr="00327286">
        <w:t>Entidad</w:t>
      </w:r>
      <w:r w:rsidR="00A859D4" w:rsidRPr="00327286">
        <w:t xml:space="preserve"> empleadora</w:t>
      </w:r>
      <w:r w:rsidRPr="00327286">
        <w:t>, como también la prohibición de ejecutar estas labores bajo los efectos del alcohol y del consumo de sustancias o drogas estupefacientes o sicotrópicas ilícitas bajo la modalidad de trabajo a distancia o teletrabajo.</w:t>
      </w:r>
    </w:p>
    <w:p w14:paraId="3E9C997A" w14:textId="7B7DE0CD" w:rsidR="00AF750A" w:rsidRPr="00327286" w:rsidRDefault="00AF750A" w:rsidP="00AF750A">
      <w:r w:rsidRPr="00327286">
        <w:t>b.</w:t>
      </w:r>
      <w:r w:rsidRPr="00327286">
        <w:tab/>
        <w:t xml:space="preserve">Fumar al interior de las instalaciones de la </w:t>
      </w:r>
      <w:r w:rsidR="00561E1C" w:rsidRPr="00327286">
        <w:t>Entidad</w:t>
      </w:r>
      <w:r w:rsidR="00A859D4" w:rsidRPr="00327286">
        <w:t xml:space="preserve"> empleadora</w:t>
      </w:r>
      <w:r w:rsidRPr="00327286">
        <w:t>.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Pr="00327286" w:rsidRDefault="00AF750A" w:rsidP="00AF750A">
      <w:r w:rsidRPr="00327286">
        <w:t>c.</w:t>
      </w:r>
      <w:r w:rsidRPr="00327286">
        <w:tab/>
        <w:t>Manipular, procesar, almacenar, ejecutar labores que impliquen la exposición de éste, su familia o de terceros a sustancias peligrosas o altamente cancerígenas, tóxicas, explosivas, radioactivas, combustibles u otr</w:t>
      </w:r>
      <w:r w:rsidR="008B050C" w:rsidRPr="00327286">
        <w:t xml:space="preserve">as a que se refiere </w:t>
      </w:r>
      <w:r w:rsidR="00C0203C" w:rsidRPr="00327286">
        <w:t>el inciso segundo</w:t>
      </w:r>
      <w:r w:rsidRPr="00327286">
        <w:t xml:space="preserve"> de los artículos 5º y 42 del decreto supremo Nº 594.</w:t>
      </w:r>
    </w:p>
    <w:p w14:paraId="03571A8D" w14:textId="0309647C" w:rsidR="00AF750A" w:rsidRPr="00327286" w:rsidRDefault="00AF750A" w:rsidP="00AF750A">
      <w:r w:rsidRPr="00327286">
        <w:t>d.</w:t>
      </w:r>
      <w:r w:rsidRPr="00327286">
        <w:tab/>
        <w:t xml:space="preserve">Cometer acciones inseguras que puedan comprometer su seguridad o la del resto de </w:t>
      </w:r>
      <w:r w:rsidR="00A859D4" w:rsidRPr="00327286">
        <w:t>Las personas trabajadoras</w:t>
      </w:r>
      <w:r w:rsidRPr="00327286">
        <w:t>.</w:t>
      </w:r>
    </w:p>
    <w:p w14:paraId="3FA2419B" w14:textId="3AF92B89" w:rsidR="00AF750A" w:rsidRPr="00327286" w:rsidRDefault="00AF750A" w:rsidP="00AF750A">
      <w:r w:rsidRPr="00327286">
        <w:t>e.</w:t>
      </w:r>
      <w:r w:rsidRPr="00327286">
        <w:tab/>
        <w:t xml:space="preserve">No dar cumplimiento a las medidas de distanciamiento social, </w:t>
      </w:r>
      <w:r w:rsidR="00381983" w:rsidRPr="00327286">
        <w:t>u</w:t>
      </w:r>
      <w:r w:rsidRPr="00327286">
        <w:t>so de mascarillas, higiene frecuente de manos frente a riegos de contagio por virus COVID-19.</w:t>
      </w:r>
    </w:p>
    <w:p w14:paraId="4EBB9B7E" w14:textId="77777777" w:rsidR="00AF750A" w:rsidRPr="00327286" w:rsidRDefault="00AF750A" w:rsidP="00AF750A">
      <w:r w:rsidRPr="00327286">
        <w:t>f.</w:t>
      </w:r>
      <w:r w:rsidRPr="00327286">
        <w:tab/>
        <w:t xml:space="preserve">Desobedecer las normas e instrucciones que se impartan en Prevención de Riesgos. </w:t>
      </w:r>
    </w:p>
    <w:p w14:paraId="0E4915DB" w14:textId="3A57FEFC" w:rsidR="00AF750A" w:rsidRPr="00327286" w:rsidRDefault="00AF750A" w:rsidP="00AF750A">
      <w:r w:rsidRPr="00327286">
        <w:t>g.</w:t>
      </w:r>
      <w:r w:rsidRPr="00327286">
        <w:tab/>
        <w:t xml:space="preserve">Falta de veracidad de la información proporcionada por parte del trabajador conforme a la autoevaluación de </w:t>
      </w:r>
      <w:r w:rsidR="008007FB" w:rsidRPr="00327286">
        <w:t>riesgos para</w:t>
      </w:r>
      <w:r w:rsidRPr="00327286">
        <w:t xml:space="preserve"> trabajos a distancia y teletrabajos.</w:t>
      </w:r>
    </w:p>
    <w:p w14:paraId="24D8274F" w14:textId="7945F0C5" w:rsidR="00AF750A" w:rsidRPr="00327286" w:rsidRDefault="00AF750A" w:rsidP="00AF750A">
      <w:r w:rsidRPr="00327286">
        <w:t>h.</w:t>
      </w:r>
      <w:r w:rsidRPr="00327286">
        <w:tab/>
        <w:t xml:space="preserve">No usar los elementos de protección personal que la </w:t>
      </w:r>
      <w:r w:rsidR="00561E1C" w:rsidRPr="00327286">
        <w:t>entidad</w:t>
      </w:r>
      <w:r w:rsidR="00A859D4" w:rsidRPr="00327286">
        <w:t xml:space="preserve"> empleadora</w:t>
      </w:r>
      <w:r w:rsidRPr="00327286">
        <w:t xml:space="preserve"> entregue para su seguridad.</w:t>
      </w:r>
    </w:p>
    <w:p w14:paraId="1368D6BF" w14:textId="77777777" w:rsidR="00AF750A" w:rsidRPr="00327286" w:rsidRDefault="00AF750A" w:rsidP="00AF750A">
      <w:r w:rsidRPr="00327286">
        <w:t>i.</w:t>
      </w:r>
      <w:r w:rsidRPr="00327286">
        <w:tab/>
        <w:t>Destinar el uso de los elementos de protección personal para fines que no sean laborales.</w:t>
      </w:r>
    </w:p>
    <w:p w14:paraId="77E70539" w14:textId="77777777" w:rsidR="007650D1" w:rsidRDefault="00AF750A" w:rsidP="00AF750A">
      <w:r w:rsidRPr="00327286">
        <w:t>j.</w:t>
      </w:r>
      <w:r w:rsidRPr="00327286">
        <w:tab/>
        <w:t xml:space="preserve">Operar máquinas, equipos y/o herramientas para lo cual no estén capacitados. </w:t>
      </w:r>
    </w:p>
    <w:p w14:paraId="38031715" w14:textId="79A80F7D" w:rsidR="00AF750A" w:rsidRPr="00327286" w:rsidRDefault="007650D1" w:rsidP="00AF750A">
      <w:r w:rsidRPr="00327286">
        <w:t>k.</w:t>
      </w:r>
      <w:r w:rsidRPr="00327286">
        <w:tab/>
      </w:r>
      <w:r w:rsidR="00AF750A" w:rsidRPr="00327286">
        <w:t>Efectuar trabajos peligrosos sin la autorización de la Jefatura directa.</w:t>
      </w:r>
    </w:p>
    <w:p w14:paraId="69995539" w14:textId="7182F0AA" w:rsidR="00AF750A" w:rsidRPr="00327286" w:rsidRDefault="007650D1" w:rsidP="00AF750A">
      <w:bookmarkStart w:id="132" w:name="_Hlk188574248"/>
      <w:r>
        <w:t>l</w:t>
      </w:r>
      <w:r w:rsidR="00AF750A" w:rsidRPr="00327286">
        <w:t>.</w:t>
      </w:r>
      <w:r w:rsidR="00AF750A" w:rsidRPr="00327286">
        <w:tab/>
      </w:r>
      <w:bookmarkEnd w:id="132"/>
      <w:r w:rsidR="00AF750A" w:rsidRPr="00327286">
        <w:t>Entrar a lugares peligrosos, donde exista prohibición de hacerlo.</w:t>
      </w:r>
    </w:p>
    <w:p w14:paraId="3A674852" w14:textId="052F2170" w:rsidR="00AF750A" w:rsidRPr="00327286" w:rsidRDefault="007650D1" w:rsidP="00AF750A">
      <w:r>
        <w:t>m</w:t>
      </w:r>
      <w:r w:rsidR="00AF750A" w:rsidRPr="00327286">
        <w:t>.</w:t>
      </w:r>
      <w:r w:rsidR="00AF750A" w:rsidRPr="00327286">
        <w:tab/>
        <w:t>Tratarse en forma particular o por cuenta propia, las lesiones derivadas de un accidente del trabajo y/o de una enfermedad profesional.</w:t>
      </w:r>
    </w:p>
    <w:p w14:paraId="274E38BF" w14:textId="4028C99F" w:rsidR="00AF750A" w:rsidRPr="00327286" w:rsidRDefault="00923435" w:rsidP="00AF750A">
      <w:r>
        <w:t>n</w:t>
      </w:r>
      <w:r w:rsidR="00AF750A" w:rsidRPr="00327286">
        <w:t>.</w:t>
      </w:r>
      <w:r w:rsidR="00AF750A" w:rsidRPr="00327286">
        <w:tab/>
        <w:t>Reparar equipos, máquinas, instrumentos e instalaciones por cuenta propia.</w:t>
      </w:r>
    </w:p>
    <w:p w14:paraId="7EE3D1BF" w14:textId="5CD76C62" w:rsidR="00AF750A" w:rsidRPr="00327286" w:rsidRDefault="00923435" w:rsidP="00AF750A">
      <w:r>
        <w:t>ñ</w:t>
      </w:r>
      <w:r w:rsidR="00AF750A" w:rsidRPr="00327286">
        <w:t>.</w:t>
      </w:r>
      <w:r w:rsidR="00AF750A" w:rsidRPr="00327286">
        <w:tab/>
        <w:t>Negarse a participar en cursos o charlas de capacitación, dirigidos a proteger su seguridad.</w:t>
      </w:r>
    </w:p>
    <w:p w14:paraId="04F28ED7" w14:textId="77777777" w:rsidR="00AF750A" w:rsidRPr="00327286" w:rsidRDefault="00AF750A" w:rsidP="00AF750A">
      <w:r w:rsidRPr="00327286">
        <w:t>o.</w:t>
      </w:r>
      <w:r w:rsidRPr="00327286">
        <w:tab/>
        <w:t>Negarse a colaborar en la investigación de un accidente o esconder información sobre condiciones peligrosas que puedan ocasionar un accidente.</w:t>
      </w:r>
    </w:p>
    <w:p w14:paraId="685E8AB8" w14:textId="324645F8" w:rsidR="00AF750A" w:rsidRPr="00327286" w:rsidRDefault="00AF750A" w:rsidP="00AF750A">
      <w:r w:rsidRPr="00327286">
        <w:t>p.</w:t>
      </w:r>
      <w:r w:rsidRPr="00327286">
        <w:tab/>
        <w:t xml:space="preserve">Romper, rayar, retirar o destruir avisos, carteles, afiches, instrucciones y reglamentaciones sobre prevención de riesgos, como asimismo dañar equipos, instrumentos, herramientas </w:t>
      </w:r>
      <w:r w:rsidR="008007FB" w:rsidRPr="00327286">
        <w:t>e instalaciones</w:t>
      </w:r>
      <w:r w:rsidRPr="00327286">
        <w:t xml:space="preserve"> de la </w:t>
      </w:r>
      <w:r w:rsidR="00561E1C" w:rsidRPr="00327286">
        <w:t>Entidad</w:t>
      </w:r>
      <w:r w:rsidR="00A859D4" w:rsidRPr="00327286">
        <w:t xml:space="preserve"> empleadora</w:t>
      </w:r>
      <w:r w:rsidRPr="00327286">
        <w:t>.</w:t>
      </w:r>
    </w:p>
    <w:p w14:paraId="0DFCB307" w14:textId="3BCB9EF0" w:rsidR="00AF750A" w:rsidRPr="00327286" w:rsidRDefault="00AF750A" w:rsidP="00AF750A">
      <w:r w:rsidRPr="00327286">
        <w:t>q.</w:t>
      </w:r>
      <w:r w:rsidRPr="00327286">
        <w:tab/>
        <w:t xml:space="preserve">Ingresar a los lugares de trabajo de la </w:t>
      </w:r>
      <w:r w:rsidR="00561E1C" w:rsidRPr="00327286">
        <w:t>Entidad</w:t>
      </w:r>
      <w:r w:rsidR="00A859D4" w:rsidRPr="00327286">
        <w:t xml:space="preserve"> empleadora</w:t>
      </w:r>
      <w:r w:rsidRPr="00327286">
        <w:t xml:space="preserve"> artefactos como: estufas eléctricas, anafres, calentadores de agua, etc., que puedan generar riesgos de incendios y lesiones a quien los opere, sin autorización previa.</w:t>
      </w:r>
    </w:p>
    <w:p w14:paraId="326CC286" w14:textId="650125F1" w:rsidR="00AF750A" w:rsidRPr="00327286" w:rsidRDefault="00AF750A" w:rsidP="00AF750A">
      <w:r w:rsidRPr="00327286">
        <w:t>r.</w:t>
      </w:r>
      <w:r w:rsidRPr="00327286">
        <w:tab/>
        <w:t xml:space="preserve">Hacer un mal uso de los equipos de control de incendio existentes en los edificios (red húmeda, seca, extintores, detectores de humo, sistemas de alarma, teléfonos, etc.) y/o vehículos de la </w:t>
      </w:r>
      <w:r w:rsidR="00561E1C" w:rsidRPr="00327286">
        <w:t>Entidad</w:t>
      </w:r>
      <w:r w:rsidR="00A859D4" w:rsidRPr="00327286">
        <w:t xml:space="preserve"> empleadora</w:t>
      </w:r>
      <w:r w:rsidRPr="00327286">
        <w:t>.</w:t>
      </w:r>
    </w:p>
    <w:p w14:paraId="116F6440" w14:textId="076C74F4" w:rsidR="00AF750A" w:rsidRPr="00327286" w:rsidRDefault="00AF750A" w:rsidP="00AF750A">
      <w:r w:rsidRPr="00327286">
        <w:t>s.</w:t>
      </w:r>
      <w:r w:rsidRPr="00327286">
        <w:tab/>
        <w:t xml:space="preserve">Resistirse a participar en los simulacros programados por la </w:t>
      </w:r>
      <w:r w:rsidR="00561E1C" w:rsidRPr="00327286">
        <w:t>Entidad</w:t>
      </w:r>
      <w:r w:rsidR="00A859D4" w:rsidRPr="00327286">
        <w:t xml:space="preserve"> empleadora</w:t>
      </w:r>
      <w:r w:rsidRPr="00327286">
        <w:t xml:space="preserve"> para hacer frente a una emergencia.</w:t>
      </w:r>
    </w:p>
    <w:p w14:paraId="7965AF5B" w14:textId="77777777" w:rsidR="00AF750A" w:rsidRPr="00327286" w:rsidRDefault="00AF750A" w:rsidP="00AF750A">
      <w:r w:rsidRPr="00327286">
        <w:t>t.</w:t>
      </w:r>
      <w:r w:rsidRPr="00327286">
        <w:tab/>
        <w:t>Resistirse a evacuar el lugar de trabajo ante la instrucción de hacerlo frente a una emergencia detectada.</w:t>
      </w:r>
    </w:p>
    <w:p w14:paraId="4D053A88" w14:textId="77777777" w:rsidR="00AF750A" w:rsidRPr="00327286" w:rsidRDefault="00AF750A" w:rsidP="00AF750A">
      <w:r w:rsidRPr="00327286">
        <w:t>u.</w:t>
      </w:r>
      <w:r w:rsidRPr="00327286">
        <w:tab/>
        <w:t>No usar los dispositivos de seguridad existentes en equipos, instalaciones, herramientas y máquinas, los cuales permiten controlar riesgos de accidentes.</w:t>
      </w:r>
    </w:p>
    <w:p w14:paraId="5CA352A4" w14:textId="77777777" w:rsidR="00AF750A" w:rsidRPr="00327286" w:rsidRDefault="00AF750A" w:rsidP="00AF750A">
      <w:r w:rsidRPr="00327286">
        <w:t>v.</w:t>
      </w:r>
      <w:r w:rsidRPr="00327286">
        <w:tab/>
        <w:t>Denunciar un accidente como de trabajo cuando no tenga relación con él.</w:t>
      </w:r>
    </w:p>
    <w:p w14:paraId="00A63240" w14:textId="3D9ADB6A" w:rsidR="00AF750A" w:rsidRPr="00327286" w:rsidRDefault="00AF750A" w:rsidP="00AF750A">
      <w:r w:rsidRPr="00327286">
        <w:t>w.</w:t>
      </w:r>
      <w:r w:rsidRPr="00327286">
        <w:tab/>
        <w:t xml:space="preserve">No exceder los límites de velocidad fijados por Ley, Vialidad, o la Dirección General del Tránsito, u otra autoridad competente, o por la </w:t>
      </w:r>
      <w:r w:rsidR="00561E1C" w:rsidRPr="00327286">
        <w:t>Entidad</w:t>
      </w:r>
      <w:r w:rsidR="00A859D4" w:rsidRPr="00327286">
        <w:t xml:space="preserve"> empleadora</w:t>
      </w:r>
      <w:r w:rsidRPr="00327286">
        <w:t>, si esta ha fijado un límite menor.</w:t>
      </w:r>
    </w:p>
    <w:p w14:paraId="3DB17E04" w14:textId="51BCCFB9" w:rsidR="001D69E6" w:rsidRPr="00327286" w:rsidRDefault="00AF750A" w:rsidP="00AF750A">
      <w:r w:rsidRPr="00327286">
        <w:t>x.</w:t>
      </w:r>
      <w:r w:rsidRPr="00327286">
        <w:tab/>
        <w:t xml:space="preserve">No se permite transportar en los vehículos, a personas ajenas a la </w:t>
      </w:r>
      <w:r w:rsidR="00561E1C" w:rsidRPr="00327286">
        <w:t>Entidad</w:t>
      </w:r>
      <w:r w:rsidR="00A859D4" w:rsidRPr="00327286">
        <w:t xml:space="preserve"> empleadora</w:t>
      </w:r>
      <w:r w:rsidRPr="00327286">
        <w:t>.</w:t>
      </w:r>
    </w:p>
    <w:p w14:paraId="46314F09" w14:textId="6FA9F765" w:rsidR="00586970" w:rsidRDefault="004F3E37" w:rsidP="00AF750A">
      <w:r w:rsidRPr="00327286">
        <w:t xml:space="preserve">y. </w:t>
      </w:r>
      <w:r w:rsidR="00BC0D91" w:rsidRPr="00327286">
        <w:tab/>
        <w:t>Conducir un vehículo manipulando un dispositivo de telefonía móvil o cualquier otro artefacto electrónico o digital, que no venga incorporado de fábrica en él, excepto si la acción se realiza a través de un sistema de manos libres.</w:t>
      </w:r>
    </w:p>
    <w:p w14:paraId="73AFDEEC" w14:textId="6DF1C2DD" w:rsidR="005349BB" w:rsidRDefault="00C7005D" w:rsidP="00AF750A">
      <w:r>
        <w:t>Además,</w:t>
      </w:r>
      <w:r w:rsidR="005349BB">
        <w:t xml:space="preserve"> se considerarán </w:t>
      </w:r>
      <w:r w:rsidR="004F7764">
        <w:t xml:space="preserve">estas prohibiciones </w:t>
      </w:r>
      <w:r w:rsidR="00795E45">
        <w:t>indicadas en el DS 44 en su art. 60:</w:t>
      </w:r>
    </w:p>
    <w:p w14:paraId="032373A0" w14:textId="6749625F" w:rsidR="00781C3F" w:rsidRDefault="00795E45" w:rsidP="00781C3F">
      <w:r>
        <w:t xml:space="preserve">1. </w:t>
      </w:r>
      <w:r w:rsidR="00781C3F">
        <w:t>Ejecutar toda forma de violencia o acoso en el trabajo.</w:t>
      </w:r>
    </w:p>
    <w:p w14:paraId="5B175024" w14:textId="4F1454F9" w:rsidR="00781C3F" w:rsidRDefault="00781C3F" w:rsidP="00781C3F">
      <w:r>
        <w:t>2. El consumo de alcohol y de drogas, estupefacientes o sustancias sicotrópicas ilícitas o la</w:t>
      </w:r>
      <w:r w:rsidR="00795E45">
        <w:t xml:space="preserve"> </w:t>
      </w:r>
      <w:r>
        <w:t>ejecución de las labores bajo los efectos del alcohol o drogas.</w:t>
      </w:r>
    </w:p>
    <w:p w14:paraId="286A5F40" w14:textId="77777777" w:rsidR="00781C3F" w:rsidRDefault="00781C3F" w:rsidP="00781C3F">
      <w:r>
        <w:t>3. La manipulación indebida de los dispositivos de seguridad y de protección.</w:t>
      </w:r>
    </w:p>
    <w:p w14:paraId="66F63DF4" w14:textId="48EE2387" w:rsidR="00781C3F" w:rsidRDefault="00781C3F" w:rsidP="00781C3F">
      <w:r>
        <w:t>4. La destrucción, retiro o dejar inoperantes señales, elementos y dispositivos de seguridad e</w:t>
      </w:r>
      <w:r w:rsidR="00795E45">
        <w:t xml:space="preserve"> </w:t>
      </w:r>
      <w:r>
        <w:t>higiene instalados por la entidad empleadora.</w:t>
      </w:r>
    </w:p>
    <w:p w14:paraId="0FB3B187" w14:textId="77777777" w:rsidR="00781C3F" w:rsidRDefault="00781C3F" w:rsidP="00781C3F">
      <w:r>
        <w:t>5. La operación o intervención de maquinarias o equipo sin autorización.</w:t>
      </w:r>
    </w:p>
    <w:p w14:paraId="7BAE537E" w14:textId="77777777" w:rsidR="00781C3F" w:rsidRDefault="00781C3F" w:rsidP="00781C3F">
      <w:r>
        <w:t>6. El consumo de alimentos en los lugares de trabajo no autorizados.</w:t>
      </w:r>
    </w:p>
    <w:p w14:paraId="6CD1D676" w14:textId="6295C114" w:rsidR="00781C3F" w:rsidRDefault="00781C3F" w:rsidP="00781C3F">
      <w:r>
        <w:t>7. Fumar en aquellos lugares y espacios de trabajo no habilitados para tal fin de conformidad a</w:t>
      </w:r>
      <w:r w:rsidR="00795E45">
        <w:t xml:space="preserve"> </w:t>
      </w:r>
      <w:r>
        <w:t>la ley.</w:t>
      </w:r>
    </w:p>
    <w:p w14:paraId="441DCBAE" w14:textId="0E4AFFEB" w:rsidR="00242946" w:rsidRDefault="00242946" w:rsidP="00242946">
      <w:r>
        <w:t>8.Todos aquellos actos que sean considerados como faltas graves que constituyan una negligencia inexcusable</w:t>
      </w:r>
      <w:r w:rsidR="0037698A">
        <w:t>.</w:t>
      </w:r>
    </w:p>
    <w:p w14:paraId="74A73A55" w14:textId="53D9BA1F" w:rsidR="00781C3F" w:rsidRDefault="00242946" w:rsidP="00781C3F">
      <w:r>
        <w:t>9</w:t>
      </w:r>
      <w:r w:rsidR="00781C3F">
        <w:t>. Otras prohibiciones relacionadas con los riesgos específicos existentes en la entidad empleadora.</w:t>
      </w:r>
    </w:p>
    <w:p w14:paraId="04A5D127" w14:textId="1D5B8397" w:rsidR="008A7AB1" w:rsidRDefault="008A7AB1">
      <w:r>
        <w:br w:type="page"/>
      </w:r>
    </w:p>
    <w:p w14:paraId="5AD3F91E" w14:textId="77777777" w:rsidR="00365B6D" w:rsidRPr="00327286" w:rsidRDefault="00365B6D">
      <w:pPr>
        <w:spacing w:after="0" w:line="240" w:lineRule="auto"/>
      </w:pPr>
    </w:p>
    <w:p w14:paraId="27140B9E" w14:textId="058187F5" w:rsidR="001D69E6" w:rsidRPr="00327286" w:rsidRDefault="00C264EF" w:rsidP="00E04C3B">
      <w:pPr>
        <w:pStyle w:val="Ttulo3"/>
      </w:pPr>
      <w:bookmarkStart w:id="133" w:name="_Toc9896503"/>
      <w:bookmarkStart w:id="134" w:name="_Toc188579932"/>
      <w:r w:rsidRPr="00327286">
        <w:t xml:space="preserve">Párrafo 2 - De la protección de </w:t>
      </w:r>
      <w:r w:rsidR="00A859D4" w:rsidRPr="00327286">
        <w:t>Las personas trabajadoras</w:t>
      </w:r>
      <w:r w:rsidRPr="00327286">
        <w:t xml:space="preserve"> en procesos de carga y descarga de manipulación manual. ley 20.949</w:t>
      </w:r>
      <w:bookmarkEnd w:id="133"/>
      <w:bookmarkEnd w:id="134"/>
    </w:p>
    <w:p w14:paraId="12047210" w14:textId="738A0E6C" w:rsidR="001D69E6" w:rsidRPr="00327286" w:rsidRDefault="008748A1" w:rsidP="00AF750A">
      <w:pPr>
        <w:pStyle w:val="Articulo"/>
      </w:pPr>
      <w:r w:rsidRPr="00327286">
        <w:t>ARTICULO 1</w:t>
      </w:r>
      <w:r w:rsidR="00381983" w:rsidRPr="00327286">
        <w:t>77</w:t>
      </w:r>
      <w:r w:rsidR="001D69E6" w:rsidRPr="00327286">
        <w:t>°</w:t>
      </w:r>
    </w:p>
    <w:p w14:paraId="4F987BCB" w14:textId="66091C15" w:rsidR="001D69E6" w:rsidRPr="00327286" w:rsidRDefault="001D69E6" w:rsidP="00AF750A">
      <w:r w:rsidRPr="00327286">
        <w:t xml:space="preserve">Respecto a la protección de </w:t>
      </w:r>
      <w:r w:rsidR="00A859D4" w:rsidRPr="00327286">
        <w:t>Las personas trabajadoras</w:t>
      </w:r>
      <w:r w:rsidRPr="00327286">
        <w:t xml:space="preserve">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327286" w:rsidRDefault="00A4644A" w:rsidP="00AF750A">
      <w:pPr>
        <w:pStyle w:val="Articulo"/>
      </w:pPr>
      <w:r w:rsidRPr="00327286">
        <w:t>ARTICULO 1</w:t>
      </w:r>
      <w:r w:rsidR="00381983" w:rsidRPr="00327286">
        <w:t>78</w:t>
      </w:r>
      <w:r w:rsidR="001D69E6" w:rsidRPr="00327286">
        <w:t>°</w:t>
      </w:r>
    </w:p>
    <w:p w14:paraId="6EE847C4" w14:textId="40E905AE" w:rsidR="001D69E6" w:rsidRPr="00327286" w:rsidRDefault="001D69E6" w:rsidP="00AF750A">
      <w:r w:rsidRPr="00327286">
        <w:t xml:space="preserve">La </w:t>
      </w:r>
      <w:r w:rsidR="00561E1C" w:rsidRPr="00327286">
        <w:t>entidad</w:t>
      </w:r>
      <w:r w:rsidR="00A859D4" w:rsidRPr="00327286">
        <w:t xml:space="preserve"> empleadora</w:t>
      </w:r>
      <w:r w:rsidRPr="00327286">
        <w:t xml:space="preserve"> velará </w:t>
      </w:r>
      <w:r w:rsidR="008007FB" w:rsidRPr="00327286">
        <w:t>por</w:t>
      </w:r>
      <w:r w:rsidRPr="00327286">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2D9C4168" w:rsidR="001D69E6" w:rsidRPr="00327286" w:rsidRDefault="00C7005D" w:rsidP="00AF750A">
      <w:pPr>
        <w:pStyle w:val="Sinespaciado"/>
        <w:rPr>
          <w:lang w:val="es-CL"/>
        </w:rPr>
      </w:pPr>
      <w:r w:rsidRPr="00327286">
        <w:rPr>
          <w:lang w:val="es-CL"/>
        </w:rPr>
        <w:t>De acuerdo con</w:t>
      </w:r>
      <w:r w:rsidR="001D69E6" w:rsidRPr="00327286">
        <w:rPr>
          <w:lang w:val="es-CL"/>
        </w:rPr>
        <w:t xml:space="preserve"> lo anterior, queda prohibido a </w:t>
      </w:r>
      <w:r w:rsidR="00A859D4" w:rsidRPr="00327286">
        <w:rPr>
          <w:lang w:val="es-CL"/>
        </w:rPr>
        <w:t>Las personas trabajadoras</w:t>
      </w:r>
      <w:r w:rsidR="001D69E6" w:rsidRPr="00327286">
        <w:rPr>
          <w:lang w:val="es-CL"/>
        </w:rPr>
        <w:t xml:space="preserve"> de la </w:t>
      </w:r>
      <w:r w:rsidR="00561E1C" w:rsidRPr="00327286">
        <w:rPr>
          <w:lang w:val="es-CL"/>
        </w:rPr>
        <w:t>Entidad</w:t>
      </w:r>
      <w:r w:rsidR="00A859D4" w:rsidRPr="00327286">
        <w:rPr>
          <w:lang w:val="es-CL"/>
        </w:rPr>
        <w:t xml:space="preserve"> empleadora</w:t>
      </w:r>
      <w:r w:rsidR="001D69E6" w:rsidRPr="00327286">
        <w:rPr>
          <w:lang w:val="es-CL"/>
        </w:rPr>
        <w:t xml:space="preserve"> lo siguiente:</w:t>
      </w:r>
    </w:p>
    <w:p w14:paraId="0D1DA60F" w14:textId="1A11A863" w:rsidR="001D69E6" w:rsidRPr="00327286" w:rsidRDefault="001D69E6" w:rsidP="00AF750A">
      <w:pPr>
        <w:pStyle w:val="Prrafodelista"/>
      </w:pPr>
      <w:r w:rsidRPr="00327286">
        <w:t>Llevar, transportar, cargar, arrastrar o empujar manualmente cargas de peso superior a los 25 kilogramos, sin ayuda mecánica, tales como grúas, tra</w:t>
      </w:r>
      <w:r w:rsidR="00033E99" w:rsidRPr="00327286">
        <w:t>n</w:t>
      </w:r>
      <w:r w:rsidRPr="00327286">
        <w:t>spaletas, carros de arrastre, entre otros. De conformidad al Art. 221-H del Código del Trabajo.</w:t>
      </w:r>
    </w:p>
    <w:p w14:paraId="45785275" w14:textId="77777777" w:rsidR="001D69E6" w:rsidRPr="00327286" w:rsidRDefault="001D69E6" w:rsidP="00AF750A">
      <w:pPr>
        <w:pStyle w:val="Prrafodelista"/>
      </w:pPr>
      <w:r w:rsidRPr="00327286">
        <w:t>Mujeres y menores de 18 años no podrán llevar, transportar, cargar, arrastrar o empujar manualmente cargas superiores a 20 kilogramos. Artículo 221-J</w:t>
      </w:r>
    </w:p>
    <w:p w14:paraId="34003782" w14:textId="77777777" w:rsidR="001D69E6" w:rsidRPr="00327286" w:rsidRDefault="001D69E6" w:rsidP="00AF750A">
      <w:pPr>
        <w:pStyle w:val="Prrafodelista"/>
      </w:pPr>
      <w:r w:rsidRPr="00327286">
        <w:t>Las operaciones de carga y descarga manual para la mujer embarazada. Título V del Libro II del Código del Trabajo, en su Artículo 221-I.</w:t>
      </w:r>
    </w:p>
    <w:p w14:paraId="4757F7AD" w14:textId="77777777" w:rsidR="001D69E6" w:rsidRPr="00327286" w:rsidRDefault="001D69E6" w:rsidP="00AF750A">
      <w:r w:rsidRPr="00327286">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327286" w:rsidRDefault="001D69E6" w:rsidP="00AF750A">
      <w:pPr>
        <w:pStyle w:val="Prrafodelista"/>
        <w:rPr>
          <w:rStyle w:val="Hipervnculo"/>
          <w:rFonts w:eastAsia="Times New Roman"/>
          <w:color w:val="323232"/>
          <w:szCs w:val="20"/>
          <w:u w:val="none"/>
        </w:rPr>
      </w:pPr>
      <w:hyperlink r:id="rId19" w:history="1">
        <w:r w:rsidRPr="00327286">
          <w:rPr>
            <w:rStyle w:val="Hipervnculo"/>
            <w:color w:val="323232"/>
            <w:szCs w:val="20"/>
            <w:u w:val="none"/>
          </w:rPr>
          <w:t>Guía Técnica Para La Evaluación Y Control De Riesgos Asociados Al Manejo O Manipulación Manual De Carga</w:t>
        </w:r>
        <w:r w:rsidRPr="00327286">
          <w:rPr>
            <w:rStyle w:val="Hipervnculo"/>
            <w:color w:val="323232"/>
            <w:szCs w:val="20"/>
            <w:u w:val="none"/>
          </w:rPr>
          <w:cr/>
        </w:r>
      </w:hyperlink>
      <w:hyperlink r:id="rId20" w:history="1">
        <w:r w:rsidRPr="00327286">
          <w:rPr>
            <w:rStyle w:val="Hipervnculo"/>
            <w:rFonts w:eastAsia="Times New Roman"/>
            <w:color w:val="323232"/>
            <w:szCs w:val="20"/>
            <w:u w:val="none"/>
          </w:rPr>
          <w:t>Decreto Supremo N°63: Manejo manual de carga</w:t>
        </w:r>
      </w:hyperlink>
    </w:p>
    <w:p w14:paraId="416A9389" w14:textId="77777777" w:rsidR="001D69E6" w:rsidRPr="00327286" w:rsidRDefault="001D69E6" w:rsidP="00AF750A">
      <w:pPr>
        <w:pStyle w:val="Prrafodelista"/>
        <w:rPr>
          <w:rStyle w:val="Hipervnculo"/>
          <w:color w:val="323232"/>
          <w:szCs w:val="20"/>
          <w:u w:val="none"/>
        </w:rPr>
      </w:pPr>
      <w:hyperlink r:id="rId21" w:history="1">
        <w:r w:rsidRPr="00327286">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Pr="00327286" w:rsidRDefault="00AF750A">
      <w:pPr>
        <w:spacing w:after="0" w:line="240" w:lineRule="auto"/>
      </w:pPr>
      <w:r w:rsidRPr="00327286">
        <w:br w:type="page"/>
      </w:r>
    </w:p>
    <w:p w14:paraId="1FC57E0A" w14:textId="00AFFFAD" w:rsidR="001D69E6" w:rsidRPr="00327286" w:rsidRDefault="00C264EF" w:rsidP="00F67695">
      <w:pPr>
        <w:pStyle w:val="Ttulo2"/>
      </w:pPr>
      <w:bookmarkStart w:id="135" w:name="_Toc9896504"/>
      <w:bookmarkStart w:id="136" w:name="_Toc188579933"/>
      <w:r w:rsidRPr="00327286">
        <w:t>Capítulo IV - Las sanciones y reclamos</w:t>
      </w:r>
      <w:bookmarkEnd w:id="135"/>
      <w:bookmarkEnd w:id="136"/>
    </w:p>
    <w:p w14:paraId="508A8EAF" w14:textId="38EB0273" w:rsidR="001D69E6" w:rsidRPr="00327286" w:rsidRDefault="00A4644A" w:rsidP="00AF750A">
      <w:pPr>
        <w:pStyle w:val="Articulo"/>
      </w:pPr>
      <w:r w:rsidRPr="00327286">
        <w:t>ARTICULO 1</w:t>
      </w:r>
      <w:r w:rsidR="001F7A5D" w:rsidRPr="00327286">
        <w:t>79</w:t>
      </w:r>
      <w:r w:rsidR="001D69E6" w:rsidRPr="00327286">
        <w:t>°</w:t>
      </w:r>
    </w:p>
    <w:p w14:paraId="68B6B737" w14:textId="6BF0F960" w:rsidR="002F3655" w:rsidRDefault="002F3655" w:rsidP="002F3655">
      <w:r>
        <w:t>Este capítulo contemplará sanciones a las personas trabajadoras que infrinjan sus disposiciones, previa instrucción del correspondiente procedimiento disciplinario. Las sanciones consistirán en amonestaciones escritas o multas en dinero, las que serán proporcionales a la gravedad de la infracción, pero no podrán exceder de la cuarta parte de la remuneración diaria del infractor, y de su aplicación podrá reclamarse ante la Inspección del Trabajo que corresponda de conformidad a lo dispuesto en el artículo 157 del Código del Trabajo.</w:t>
      </w:r>
    </w:p>
    <w:p w14:paraId="6E90A836" w14:textId="4D62F751" w:rsidR="001D69E6" w:rsidRPr="00327286" w:rsidRDefault="001D69E6" w:rsidP="00AF750A">
      <w:r w:rsidRPr="00327286">
        <w:t xml:space="preserve">Las infracciones a las normas contenidas en este Reglamento serán sancionadas con una amonestación verbal en primera instancia y con una amonestación escrita en caso de reincidencia. Tratándose de infracciones calificadas graves por la </w:t>
      </w:r>
      <w:r w:rsidR="00561E1C" w:rsidRPr="00327286">
        <w:t>Entidad</w:t>
      </w:r>
      <w:r w:rsidR="00A859D4" w:rsidRPr="00327286">
        <w:t xml:space="preserve"> empleadora</w:t>
      </w:r>
      <w:r w:rsidRPr="00327286">
        <w:t>, así como también en caso de una segunda reiteración de la misma infracción, se aplicará lo dispuesto en el artículo siguiente.</w:t>
      </w:r>
    </w:p>
    <w:p w14:paraId="0EF9E26A" w14:textId="77777777" w:rsidR="00714793" w:rsidRPr="00327286"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62C3501" w14:textId="5188C2AF"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procedimiento de sanciones y reclamos debe ser definido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C7005D" w:rsidRPr="00327286">
        <w:rPr>
          <w:rFonts w:cs="Arial"/>
          <w:color w:val="595054"/>
          <w:sz w:val="20"/>
          <w:szCs w:val="20"/>
        </w:rPr>
        <w:t>de acuerdo con</w:t>
      </w:r>
      <w:r w:rsidRPr="00327286">
        <w:rPr>
          <w:rFonts w:cs="Arial"/>
          <w:color w:val="595054"/>
          <w:sz w:val="20"/>
          <w:szCs w:val="20"/>
        </w:rPr>
        <w:t xml:space="preserve"> sus necesidades y la </w:t>
      </w:r>
      <w:bookmarkStart w:id="137" w:name="_Hlk185836861"/>
      <w:r w:rsidRPr="00327286">
        <w:rPr>
          <w:rFonts w:cs="Arial"/>
          <w:color w:val="595054"/>
          <w:sz w:val="20"/>
          <w:szCs w:val="20"/>
        </w:rPr>
        <w:t>legislación vigente</w:t>
      </w:r>
      <w:r w:rsidR="008B2960" w:rsidRPr="00327286">
        <w:rPr>
          <w:rFonts w:cs="Arial"/>
          <w:color w:val="595054"/>
          <w:sz w:val="20"/>
          <w:szCs w:val="20"/>
        </w:rPr>
        <w:t xml:space="preserve"> y ser difundido </w:t>
      </w:r>
      <w:r w:rsidR="000F6561" w:rsidRPr="00327286">
        <w:rPr>
          <w:rFonts w:cs="Arial"/>
          <w:color w:val="595054"/>
          <w:sz w:val="20"/>
          <w:szCs w:val="20"/>
        </w:rPr>
        <w:t>a las personas trabajadoras</w:t>
      </w:r>
      <w:r w:rsidRPr="00327286">
        <w:rPr>
          <w:rFonts w:cs="Arial"/>
          <w:color w:val="595054"/>
          <w:sz w:val="20"/>
          <w:szCs w:val="20"/>
        </w:rPr>
        <w:t>.</w:t>
      </w:r>
    </w:p>
    <w:p w14:paraId="68FA172A" w14:textId="5A708D1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Sin perjuicio de lo anterior, se adjunta ejemplo del Procedimiento (Art.  1</w:t>
      </w:r>
      <w:r w:rsidR="00D47C82" w:rsidRPr="00327286">
        <w:rPr>
          <w:rFonts w:cs="Arial"/>
          <w:color w:val="595054"/>
          <w:sz w:val="20"/>
          <w:szCs w:val="20"/>
        </w:rPr>
        <w:t>80</w:t>
      </w:r>
      <w:r w:rsidRPr="00327286">
        <w:rPr>
          <w:rFonts w:cs="Arial"/>
          <w:color w:val="595054"/>
          <w:sz w:val="20"/>
          <w:szCs w:val="20"/>
        </w:rPr>
        <w:t>° al 1</w:t>
      </w:r>
      <w:r w:rsidR="00D47C82" w:rsidRPr="00327286">
        <w:rPr>
          <w:rFonts w:cs="Arial"/>
          <w:color w:val="595054"/>
          <w:sz w:val="20"/>
          <w:szCs w:val="20"/>
        </w:rPr>
        <w:t>83</w:t>
      </w:r>
      <w:r w:rsidRPr="00327286">
        <w:rPr>
          <w:rFonts w:cs="Arial"/>
          <w:color w:val="595054"/>
          <w:sz w:val="20"/>
          <w:szCs w:val="20"/>
        </w:rPr>
        <w:t xml:space="preserve">°)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D57A21D" w14:textId="236FA532"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bookmarkEnd w:id="137"/>
    <w:p w14:paraId="0D213AD8" w14:textId="77777777" w:rsidR="00714793" w:rsidRPr="00327286"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14:paraId="05F3160B" w14:textId="77777777" w:rsidR="001D69E6" w:rsidRPr="00327286" w:rsidRDefault="001D69E6" w:rsidP="00AF750A">
      <w:pPr>
        <w:pStyle w:val="Sinespaciado"/>
        <w:rPr>
          <w:lang w:val="es-CL"/>
        </w:rPr>
      </w:pPr>
    </w:p>
    <w:p w14:paraId="59A15FDD" w14:textId="240EBDC3" w:rsidR="001D69E6" w:rsidRPr="00327286" w:rsidRDefault="008748A1" w:rsidP="00AF750A">
      <w:pPr>
        <w:pStyle w:val="Articulo"/>
      </w:pPr>
      <w:r w:rsidRPr="00327286">
        <w:t>ARTICULO 1</w:t>
      </w:r>
      <w:r w:rsidR="001F7A5D" w:rsidRPr="00327286">
        <w:t>80</w:t>
      </w:r>
      <w:r w:rsidR="001D69E6" w:rsidRPr="00327286">
        <w:t>°</w:t>
      </w:r>
    </w:p>
    <w:p w14:paraId="1EE78026" w14:textId="0592E80F" w:rsidR="001D69E6" w:rsidRPr="00327286" w:rsidRDefault="001D69E6" w:rsidP="00AF750A">
      <w:r w:rsidRPr="00327286">
        <w:t xml:space="preserve">El trabajador que contravenga en forma grave alguna de las normas de Higiene y Seguridad contenidas en este Reglamento, según calificación que hará la </w:t>
      </w:r>
      <w:r w:rsidR="00561E1C" w:rsidRPr="00327286">
        <w:t>Entidad</w:t>
      </w:r>
      <w:r w:rsidR="00A859D4" w:rsidRPr="00327286">
        <w:t xml:space="preserve"> empleadora</w:t>
      </w:r>
      <w:r w:rsidRPr="00327286">
        <w:t xml:space="preserve">, será sancionado también con una multa de hasta 25% de la remuneración diaria. Corresponderá a la </w:t>
      </w:r>
      <w:r w:rsidR="00561E1C" w:rsidRPr="00327286">
        <w:t>Entidad</w:t>
      </w:r>
      <w:r w:rsidR="00A859D4" w:rsidRPr="00327286">
        <w:t xml:space="preserve"> empleadora</w:t>
      </w:r>
      <w:r w:rsidRPr="00327286">
        <w:t xml:space="preserve"> fijar el monto de la multa dentro del límite señalado, para lo cual se tendrá en cuenta la gravedad de la infracción.</w:t>
      </w:r>
    </w:p>
    <w:p w14:paraId="213CA0D0" w14:textId="27698E9E" w:rsidR="001D69E6" w:rsidRPr="00327286" w:rsidRDefault="001D69E6" w:rsidP="00AF750A">
      <w:r w:rsidRPr="00327286">
        <w:t xml:space="preserve">Estas multas serán destinadas a otorgar premios a </w:t>
      </w:r>
      <w:r w:rsidR="003D3002">
        <w:t>l</w:t>
      </w:r>
      <w:r w:rsidR="00A859D4" w:rsidRPr="00327286">
        <w:t>as personas trabajadoras</w:t>
      </w:r>
      <w:r w:rsidRPr="00327286">
        <w:t xml:space="preserve"> de la </w:t>
      </w:r>
      <w:r w:rsidR="003D3002">
        <w:t>e</w:t>
      </w:r>
      <w:r w:rsidR="00561E1C" w:rsidRPr="00327286">
        <w:t>ntidad</w:t>
      </w:r>
      <w:r w:rsidR="00A859D4" w:rsidRPr="00327286">
        <w:t xml:space="preserve"> empleadora</w:t>
      </w:r>
      <w:r w:rsidRPr="00327286">
        <w:t xml:space="preserve"> que se destaquen en Prevención, previo al descuento de un 10% para el fondo destinado a la rehabilitación de alcohólicos que establece la Ley N°16.744.</w:t>
      </w:r>
    </w:p>
    <w:p w14:paraId="3A97F45D" w14:textId="479FD6C1" w:rsidR="001D69E6" w:rsidRPr="00327286" w:rsidRDefault="00123A04" w:rsidP="00AF750A">
      <w:pPr>
        <w:pStyle w:val="Articulo"/>
      </w:pPr>
      <w:r w:rsidRPr="00327286">
        <w:t>ARTICULO</w:t>
      </w:r>
      <w:r w:rsidR="00CB6A16" w:rsidRPr="00327286">
        <w:t xml:space="preserve"> 1</w:t>
      </w:r>
      <w:r w:rsidR="001F7A5D" w:rsidRPr="00327286">
        <w:t>81</w:t>
      </w:r>
      <w:r w:rsidR="001D69E6" w:rsidRPr="00327286">
        <w:t>°</w:t>
      </w:r>
    </w:p>
    <w:p w14:paraId="728658B7" w14:textId="53A60938" w:rsidR="001D69E6" w:rsidRPr="00327286" w:rsidRDefault="001D69E6" w:rsidP="00AF750A">
      <w:r w:rsidRPr="00327286">
        <w:t>Las obligaciones, prohibiciones y sanciones señaladas en este Reglamento, deben entenderse incorporadas a los contratos de trabajo individuales de tod</w:t>
      </w:r>
      <w:r w:rsidR="003D3002">
        <w:t>a</w:t>
      </w:r>
      <w:r w:rsidRPr="00327286">
        <w:t xml:space="preserve">s </w:t>
      </w:r>
      <w:r w:rsidR="003D3002">
        <w:t>l</w:t>
      </w:r>
      <w:r w:rsidR="00A859D4" w:rsidRPr="00327286">
        <w:t>as personas trabajadoras</w:t>
      </w:r>
      <w:r w:rsidRPr="00327286">
        <w:t xml:space="preserve"> de la </w:t>
      </w:r>
      <w:r w:rsidR="00561E1C" w:rsidRPr="00327286">
        <w:t>Entidad</w:t>
      </w:r>
      <w:r w:rsidR="00A859D4" w:rsidRPr="00327286">
        <w:t xml:space="preserve"> empleadora</w:t>
      </w:r>
      <w:r w:rsidRPr="00327286">
        <w:t>.</w:t>
      </w:r>
    </w:p>
    <w:p w14:paraId="3BF25814" w14:textId="4691852D" w:rsidR="001D69E6" w:rsidRPr="00327286" w:rsidRDefault="001D69E6" w:rsidP="00AF750A">
      <w:r w:rsidRPr="00327286">
        <w:t xml:space="preserve">En todo lo no considerado en forma expresa en el presente Reglamento, tanto respecto de la </w:t>
      </w:r>
      <w:r w:rsidR="003D3002">
        <w:t>e</w:t>
      </w:r>
      <w:r w:rsidR="00561E1C" w:rsidRPr="00327286">
        <w:t>ntidad</w:t>
      </w:r>
      <w:r w:rsidR="00A859D4" w:rsidRPr="00327286">
        <w:t xml:space="preserve"> empleadora</w:t>
      </w:r>
      <w:r w:rsidRPr="00327286">
        <w:t xml:space="preserve"> como de </w:t>
      </w:r>
      <w:r w:rsidR="003D3002">
        <w:t>l</w:t>
      </w:r>
      <w:r w:rsidR="00A859D4" w:rsidRPr="00327286">
        <w:t>as personas trabajadoras</w:t>
      </w:r>
      <w:r w:rsidRPr="00327286">
        <w:t>, se aplicarán las disposiciones de la Ley N°16.744, sus reglamentos, y el Código del Trabajo.</w:t>
      </w:r>
    </w:p>
    <w:p w14:paraId="6F2AE043" w14:textId="459FE199" w:rsidR="001D69E6" w:rsidRPr="00327286" w:rsidRDefault="00A4644A" w:rsidP="00AF750A">
      <w:pPr>
        <w:pStyle w:val="Articulo"/>
      </w:pPr>
      <w:r w:rsidRPr="00327286">
        <w:t>ARTICULO 1</w:t>
      </w:r>
      <w:r w:rsidR="001F7A5D" w:rsidRPr="00327286">
        <w:t>82</w:t>
      </w:r>
      <w:r w:rsidR="001D69E6" w:rsidRPr="00327286">
        <w:t xml:space="preserve">° </w:t>
      </w:r>
    </w:p>
    <w:p w14:paraId="5AEA576F" w14:textId="77777777" w:rsidR="001D69E6" w:rsidRPr="00327286" w:rsidRDefault="001D69E6" w:rsidP="00AF750A">
      <w:pPr>
        <w:pStyle w:val="Sinespaciado"/>
        <w:rPr>
          <w:lang w:val="es-CL"/>
        </w:rPr>
      </w:pPr>
      <w:r w:rsidRPr="00327286">
        <w:rPr>
          <w:lang w:val="es-CL"/>
        </w:rPr>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327286" w:rsidRDefault="001D69E6" w:rsidP="00FE6EA1">
      <w:pPr>
        <w:pStyle w:val="Prrafodelista"/>
        <w:numPr>
          <w:ilvl w:val="0"/>
          <w:numId w:val="11"/>
        </w:numPr>
      </w:pPr>
      <w:r w:rsidRPr="00327286">
        <w:t>Todas aquellas que, en forma deliberada involucren graves lesiones o daños físicos ocurridos o que a juicio del Comité Paritario la gravedad sea potencial.</w:t>
      </w:r>
    </w:p>
    <w:p w14:paraId="4B8B04C2" w14:textId="77777777" w:rsidR="001D69E6" w:rsidRPr="00327286" w:rsidRDefault="001D69E6" w:rsidP="00FE6EA1">
      <w:pPr>
        <w:pStyle w:val="Prrafodelista"/>
        <w:numPr>
          <w:ilvl w:val="0"/>
          <w:numId w:val="11"/>
        </w:numPr>
      </w:pPr>
      <w:r w:rsidRPr="00327286">
        <w:t>Todas aquellas que, en forma deliberada sin haber producido lesiones y/o daños serios tuvieron un alto potencial de gravedad para otras personas.</w:t>
      </w:r>
    </w:p>
    <w:p w14:paraId="2F426FD4" w14:textId="77777777" w:rsidR="001D69E6" w:rsidRPr="00327286" w:rsidRDefault="001D69E6" w:rsidP="00FE6EA1">
      <w:pPr>
        <w:pStyle w:val="Prrafodelista"/>
        <w:numPr>
          <w:ilvl w:val="0"/>
          <w:numId w:val="11"/>
        </w:numPr>
      </w:pPr>
      <w:r w:rsidRPr="00327286">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327286" w:rsidRDefault="001D69E6" w:rsidP="00FE6EA1">
      <w:pPr>
        <w:pStyle w:val="Prrafodelista"/>
        <w:numPr>
          <w:ilvl w:val="0"/>
          <w:numId w:val="11"/>
        </w:numPr>
      </w:pPr>
      <w:r w:rsidRPr="00327286">
        <w:t>Toda repetición deliberada de un acto inseguro que dio por resultado lesión y/o daño.</w:t>
      </w:r>
    </w:p>
    <w:p w14:paraId="0E6C98D8" w14:textId="7914FBF7" w:rsidR="001D69E6" w:rsidRPr="00327286" w:rsidRDefault="001D69E6" w:rsidP="00FE6EA1">
      <w:pPr>
        <w:pStyle w:val="Prrafodelista"/>
        <w:numPr>
          <w:ilvl w:val="0"/>
          <w:numId w:val="11"/>
        </w:numPr>
      </w:pPr>
      <w:r w:rsidRPr="00327286">
        <w:t>Toda actitud negativa de un trabajador que, se refleje en incidentes con las características mencionadas en a), b), c) y d).</w:t>
      </w:r>
    </w:p>
    <w:p w14:paraId="35133D20" w14:textId="77777777" w:rsidR="00AF750A" w:rsidRPr="00327286" w:rsidRDefault="00AF750A" w:rsidP="00AF750A">
      <w:pPr>
        <w:pStyle w:val="Prrafodelista"/>
      </w:pPr>
    </w:p>
    <w:p w14:paraId="77303F27" w14:textId="0E35BA94" w:rsidR="001D69E6" w:rsidRPr="00327286" w:rsidRDefault="008748A1" w:rsidP="00AF750A">
      <w:pPr>
        <w:pStyle w:val="Articulo"/>
      </w:pPr>
      <w:r w:rsidRPr="00327286">
        <w:t>ARTICULO 1</w:t>
      </w:r>
      <w:r w:rsidR="001F7A5D" w:rsidRPr="00327286">
        <w:t>83</w:t>
      </w:r>
      <w:r w:rsidR="001D69E6" w:rsidRPr="00327286">
        <w:t>°</w:t>
      </w:r>
    </w:p>
    <w:p w14:paraId="10F3AD36" w14:textId="76C5E56F" w:rsidR="001D69E6" w:rsidRPr="00327286" w:rsidRDefault="001D69E6" w:rsidP="00AF750A">
      <w:r w:rsidRPr="00327286">
        <w:t xml:space="preserve">Cuando al trabajador se le aplica la multa contemplada en el Art. 165° de este Reglamento, podrá reclamar de su aplicación de acuerdo con lo dispuesto por el </w:t>
      </w:r>
      <w:r w:rsidR="008007FB" w:rsidRPr="00327286">
        <w:t>Artículo</w:t>
      </w:r>
      <w:r w:rsidRPr="00327286">
        <w:t xml:space="preserve"> 157 del Código del Trabajo, ante la Inspección del Trabajo.</w:t>
      </w:r>
    </w:p>
    <w:p w14:paraId="6F3E1E86" w14:textId="63F2E2C8" w:rsidR="00AF750A" w:rsidRPr="00327286" w:rsidRDefault="00AF750A" w:rsidP="00AF750A"/>
    <w:p w14:paraId="77F2F363" w14:textId="06CEA47B" w:rsidR="00AF750A" w:rsidRPr="00327286" w:rsidRDefault="00AF750A">
      <w:pPr>
        <w:spacing w:after="0" w:line="240" w:lineRule="auto"/>
      </w:pPr>
      <w:r w:rsidRPr="00327286">
        <w:br w:type="page"/>
      </w:r>
    </w:p>
    <w:p w14:paraId="6F48B5C6" w14:textId="7D5A0484" w:rsidR="001D69E6" w:rsidRPr="00327286" w:rsidRDefault="00C264EF" w:rsidP="00F67695">
      <w:pPr>
        <w:pStyle w:val="Ttulo2"/>
      </w:pPr>
      <w:bookmarkStart w:id="138" w:name="_Toc9896505"/>
      <w:bookmarkStart w:id="139" w:name="_Toc188579934"/>
      <w:r w:rsidRPr="00327286">
        <w:t>Capítulo V - Procedimientos, recursos y reclamos</w:t>
      </w:r>
      <w:bookmarkEnd w:id="138"/>
      <w:bookmarkEnd w:id="139"/>
    </w:p>
    <w:p w14:paraId="65D4BA10" w14:textId="2F463CF5" w:rsidR="001D69E6" w:rsidRPr="00327286" w:rsidRDefault="00C264EF" w:rsidP="00E04C3B">
      <w:pPr>
        <w:pStyle w:val="Ttulo3"/>
      </w:pPr>
      <w:bookmarkStart w:id="140" w:name="_Toc9896506"/>
      <w:bookmarkStart w:id="141" w:name="_Toc188579935"/>
      <w:r w:rsidRPr="00327286">
        <w:t>Párrafo 1 - Ley N° 16.744 y D.S. N° 101 del Ministerio del Trabajo y Previsión Social</w:t>
      </w:r>
      <w:bookmarkEnd w:id="140"/>
      <w:bookmarkEnd w:id="141"/>
    </w:p>
    <w:p w14:paraId="719611C8" w14:textId="77777777" w:rsidR="001F7A5D" w:rsidRPr="00327286" w:rsidRDefault="001F7A5D" w:rsidP="001F7A5D"/>
    <w:p w14:paraId="7C7B4D27" w14:textId="71FD001B" w:rsidR="001D69E6" w:rsidRPr="00327286" w:rsidRDefault="008748A1" w:rsidP="00AF750A">
      <w:pPr>
        <w:pStyle w:val="Articulo"/>
      </w:pPr>
      <w:r w:rsidRPr="00327286">
        <w:t>ARTICULO 1</w:t>
      </w:r>
      <w:r w:rsidR="001F7A5D" w:rsidRPr="00327286">
        <w:t>84</w:t>
      </w:r>
      <w:r w:rsidR="001D69E6" w:rsidRPr="00327286">
        <w:t>°</w:t>
      </w:r>
    </w:p>
    <w:p w14:paraId="214BCD8D" w14:textId="77777777" w:rsidR="001D69E6" w:rsidRPr="00327286" w:rsidRDefault="001D69E6" w:rsidP="00AF750A">
      <w:r w:rsidRPr="00327286">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327286" w:rsidRDefault="001D69E6" w:rsidP="00AF750A">
      <w:r w:rsidRPr="00327286">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2B8B8083" w:rsidR="001D69E6" w:rsidRPr="00327286" w:rsidRDefault="00A4644A" w:rsidP="00AF750A">
      <w:pPr>
        <w:pStyle w:val="Articulo"/>
      </w:pPr>
      <w:r w:rsidRPr="00327286">
        <w:t>ARTICULO 1</w:t>
      </w:r>
      <w:r w:rsidR="001F7A5D" w:rsidRPr="00327286">
        <w:t>85</w:t>
      </w:r>
      <w:r w:rsidR="001D69E6" w:rsidRPr="00327286">
        <w:t>°</w:t>
      </w:r>
    </w:p>
    <w:p w14:paraId="3C0E0D82" w14:textId="06E01AE3" w:rsidR="001D69E6" w:rsidRPr="00327286" w:rsidRDefault="00A859D4" w:rsidP="00AF750A">
      <w:r w:rsidRPr="00327286">
        <w:t>Las personas trabajadoras</w:t>
      </w:r>
      <w:r w:rsidR="001D69E6" w:rsidRPr="00327286">
        <w:t xml:space="preserve"> o sus </w:t>
      </w:r>
      <w:proofErr w:type="gramStart"/>
      <w:r w:rsidR="001D69E6" w:rsidRPr="00327286">
        <w:t>derecho-habientes</w:t>
      </w:r>
      <w:proofErr w:type="gramEnd"/>
      <w:r w:rsidR="001D69E6" w:rsidRPr="00327286">
        <w:t>,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327286" w:rsidRDefault="001D69E6" w:rsidP="00AF750A">
      <w:r w:rsidRPr="00327286">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327286" w:rsidRDefault="001D69E6" w:rsidP="00AF750A">
      <w:r w:rsidRPr="00327286">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327286" w:rsidRDefault="001D69E6" w:rsidP="00AF750A">
      <w:r w:rsidRPr="00327286">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327286" w:rsidRDefault="001D69E6" w:rsidP="00AF750A">
      <w:r w:rsidRPr="00327286">
        <w:t>Si se hubiese notificado por carta certificada, el plazo se contará desde el tercer día de recibida la misma en el servicio de correo.</w:t>
      </w:r>
    </w:p>
    <w:p w14:paraId="53A87424" w14:textId="60D5EB13" w:rsidR="001D69E6" w:rsidRPr="00327286" w:rsidRDefault="008748A1" w:rsidP="00AF750A">
      <w:pPr>
        <w:pStyle w:val="Articulo"/>
      </w:pPr>
      <w:r w:rsidRPr="00327286">
        <w:t>ARTICULO 1</w:t>
      </w:r>
      <w:r w:rsidR="001F7A5D" w:rsidRPr="00327286">
        <w:t>86</w:t>
      </w:r>
      <w:r w:rsidR="001D69E6" w:rsidRPr="00327286">
        <w:t>°</w:t>
      </w:r>
    </w:p>
    <w:p w14:paraId="007C6731" w14:textId="77777777" w:rsidR="001D69E6" w:rsidRPr="00327286" w:rsidRDefault="001D69E6" w:rsidP="00AF750A">
      <w:r w:rsidRPr="00327286">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237207" w:rsidR="001D69E6" w:rsidRPr="00327286" w:rsidRDefault="001D69E6" w:rsidP="00AF750A">
      <w:r w:rsidRPr="00327286">
        <w:t xml:space="preserve">En la situación prevista en el inciso anterior, cualquier persona o </w:t>
      </w:r>
      <w:r w:rsidR="00561E1C" w:rsidRPr="00327286">
        <w:t>entidad</w:t>
      </w:r>
      <w:r w:rsidRPr="00327286">
        <w:t xml:space="preserve">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45783842" w:rsidR="001D69E6" w:rsidRPr="00327286" w:rsidRDefault="001D69E6" w:rsidP="00AF750A">
      <w:r w:rsidRPr="00327286">
        <w:t xml:space="preserve">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w:t>
      </w:r>
      <w:r w:rsidR="00561E1C" w:rsidRPr="00327286">
        <w:t>entidad</w:t>
      </w:r>
      <w:r w:rsidRPr="00327286">
        <w:t xml:space="preserve"> que lo solventó, debiendo este último efectuar el requerimiento respectivo. En dicho reembolso se deberá incluir la parte que debió financiar el trabajador en conformidad al régimen de salud previsional a que esté afiliado.</w:t>
      </w:r>
    </w:p>
    <w:p w14:paraId="2D362CCE" w14:textId="3F7DA24D" w:rsidR="001D69E6" w:rsidRPr="00327286" w:rsidRDefault="008748A1" w:rsidP="00AF750A">
      <w:pPr>
        <w:pStyle w:val="Articulo"/>
      </w:pPr>
      <w:r w:rsidRPr="00327286">
        <w:t>ARTICULO 1</w:t>
      </w:r>
      <w:r w:rsidR="001F7A5D" w:rsidRPr="00327286">
        <w:t>87</w:t>
      </w:r>
      <w:r w:rsidR="001D69E6" w:rsidRPr="00327286">
        <w:t>°</w:t>
      </w:r>
    </w:p>
    <w:p w14:paraId="1261A82A" w14:textId="77777777" w:rsidR="001D69E6" w:rsidRPr="00327286" w:rsidRDefault="001D69E6" w:rsidP="00AF750A">
      <w:r w:rsidRPr="00327286">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327286" w:rsidRDefault="001D69E6" w:rsidP="00AF750A">
      <w:r w:rsidRPr="00327286">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0A6CDFB1" w:rsidR="001D69E6" w:rsidRPr="00327286" w:rsidRDefault="00A4644A" w:rsidP="00AF750A">
      <w:pPr>
        <w:pStyle w:val="Articulo"/>
      </w:pPr>
      <w:r w:rsidRPr="00327286">
        <w:t>ARTICULO 1</w:t>
      </w:r>
      <w:r w:rsidR="001F7A5D" w:rsidRPr="00327286">
        <w:t>88</w:t>
      </w:r>
      <w:r w:rsidR="001D69E6" w:rsidRPr="00327286">
        <w:t>°</w:t>
      </w:r>
    </w:p>
    <w:p w14:paraId="225F9FCB" w14:textId="77777777" w:rsidR="001D69E6" w:rsidRPr="00327286" w:rsidRDefault="001D69E6" w:rsidP="00AF750A">
      <w:r w:rsidRPr="00327286">
        <w:t>La Superintendencia de Seguridad Social conocerá con competencia exclusiva y sin ulterior recurso:</w:t>
      </w:r>
    </w:p>
    <w:p w14:paraId="16FB9471" w14:textId="77777777" w:rsidR="001D69E6" w:rsidRPr="00327286" w:rsidRDefault="001D69E6" w:rsidP="00AF750A">
      <w:pPr>
        <w:pStyle w:val="Prrafodelista"/>
      </w:pPr>
      <w:r w:rsidRPr="00327286">
        <w:t>De las actuaciones de la Comisión Médica de Reclamos y de los Organismos Administradores de la Ley N°16.744 en ejercicio de las facultades fiscalizadoras conferidas por esa misma ley y por la Ley N°16.395.</w:t>
      </w:r>
    </w:p>
    <w:p w14:paraId="10E6E1C2" w14:textId="4A9F6E53" w:rsidR="001D69E6" w:rsidRPr="00327286" w:rsidRDefault="001D69E6" w:rsidP="00AF750A">
      <w:pPr>
        <w:pStyle w:val="Prrafodelista"/>
      </w:pPr>
      <w:r w:rsidRPr="00327286">
        <w:t xml:space="preserve">De los recursos de apelación, que se interpusieren en contra de las resoluciones que la Comisión Médica dictare, de acuerdo con lo señalado en el </w:t>
      </w:r>
      <w:r w:rsidR="008007FB" w:rsidRPr="00327286">
        <w:t>Artículo</w:t>
      </w:r>
      <w:r w:rsidRPr="00327286">
        <w:t xml:space="preserve"> 79 del D.S. N°101 de 1968 del Ministerio del Trabajo y Previsión Social.</w:t>
      </w:r>
    </w:p>
    <w:p w14:paraId="61583A4C" w14:textId="77777777" w:rsidR="00714793" w:rsidRPr="00327286" w:rsidRDefault="00714793" w:rsidP="00714793">
      <w:pPr>
        <w:pStyle w:val="Prrafodelista"/>
        <w:ind w:left="360"/>
      </w:pPr>
    </w:p>
    <w:p w14:paraId="46782B5F" w14:textId="721B18E7" w:rsidR="001D69E6" w:rsidRPr="00327286" w:rsidRDefault="008748A1" w:rsidP="00AF750A">
      <w:pPr>
        <w:pStyle w:val="Articulo"/>
      </w:pPr>
      <w:r w:rsidRPr="00327286">
        <w:t>ARTICULO 1</w:t>
      </w:r>
      <w:r w:rsidR="001F7A5D" w:rsidRPr="00327286">
        <w:t>89</w:t>
      </w:r>
      <w:r w:rsidR="001D69E6" w:rsidRPr="00327286">
        <w:t>°</w:t>
      </w:r>
    </w:p>
    <w:p w14:paraId="0B24B222" w14:textId="77777777" w:rsidR="001D69E6" w:rsidRPr="00327286" w:rsidRDefault="001D69E6" w:rsidP="00AF750A">
      <w:r w:rsidRPr="00327286">
        <w:t>Los organismos Administradores deberán notificar todas las resoluciones que dicten mediante el envío de copia de ellas al afectado, por medio de carta certificada.</w:t>
      </w:r>
    </w:p>
    <w:p w14:paraId="39DC993D" w14:textId="3E8722C5" w:rsidR="001D69E6" w:rsidRPr="00327286" w:rsidRDefault="001D69E6" w:rsidP="00AF750A">
      <w:pPr>
        <w:pStyle w:val="Articulo"/>
      </w:pPr>
      <w:r w:rsidRPr="00327286">
        <w:t>ARTIC</w:t>
      </w:r>
      <w:r w:rsidR="008748A1" w:rsidRPr="00327286">
        <w:t>ULO 1</w:t>
      </w:r>
      <w:r w:rsidR="001F7A5D" w:rsidRPr="00327286">
        <w:t>90</w:t>
      </w:r>
      <w:r w:rsidRPr="00327286">
        <w:t>°</w:t>
      </w:r>
    </w:p>
    <w:p w14:paraId="5EEF9DA3" w14:textId="77777777" w:rsidR="001D69E6" w:rsidRPr="00327286" w:rsidRDefault="001D69E6" w:rsidP="00AF750A">
      <w:r w:rsidRPr="00327286">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Pr="00327286" w:rsidRDefault="00AF750A" w:rsidP="00AF750A">
      <w:pPr>
        <w:rPr>
          <w:lang w:eastAsia="es-ES_tradnl"/>
        </w:rPr>
      </w:pPr>
      <w:r w:rsidRPr="00327286">
        <w:br w:type="page"/>
      </w:r>
    </w:p>
    <w:p w14:paraId="1784B45A" w14:textId="4B86C8AC" w:rsidR="001D69E6" w:rsidRPr="00327286" w:rsidRDefault="00C264EF" w:rsidP="00F67695">
      <w:pPr>
        <w:pStyle w:val="Ttulo2"/>
      </w:pPr>
      <w:bookmarkStart w:id="142" w:name="_Toc9896507"/>
      <w:bookmarkStart w:id="143" w:name="_Toc188579936"/>
      <w:r w:rsidRPr="00327286">
        <w:t>Capítulo V</w:t>
      </w:r>
      <w:r w:rsidR="006A1A52" w:rsidRPr="00327286">
        <w:t>I</w:t>
      </w:r>
      <w:r w:rsidRPr="00327286">
        <w:t xml:space="preserve"> - De accidentes del trabajo y enfermedades profesionales</w:t>
      </w:r>
      <w:bookmarkEnd w:id="142"/>
      <w:bookmarkEnd w:id="143"/>
    </w:p>
    <w:p w14:paraId="1347C819" w14:textId="72B44474" w:rsidR="001D69E6" w:rsidRPr="00327286" w:rsidRDefault="00C264EF" w:rsidP="00E04C3B">
      <w:pPr>
        <w:pStyle w:val="Ttulo3"/>
      </w:pPr>
      <w:bookmarkStart w:id="144" w:name="_Toc9896508"/>
      <w:bookmarkStart w:id="145" w:name="_Toc188579937"/>
      <w:r w:rsidRPr="00327286">
        <w:t>Párrafo 1 - De los accidentes del trabajo o de trayecto</w:t>
      </w:r>
      <w:bookmarkEnd w:id="144"/>
      <w:bookmarkEnd w:id="145"/>
    </w:p>
    <w:p w14:paraId="0DC86668" w14:textId="77777777" w:rsidR="001E4D8D" w:rsidRPr="00327286" w:rsidRDefault="001E4D8D" w:rsidP="001E4D8D"/>
    <w:p w14:paraId="3D2AF92E" w14:textId="42B17CA4" w:rsidR="001D69E6" w:rsidRPr="00327286" w:rsidRDefault="00CB6A16" w:rsidP="00D94593">
      <w:pPr>
        <w:pStyle w:val="Articulo"/>
      </w:pPr>
      <w:r w:rsidRPr="00327286">
        <w:t>ARTICULO 1</w:t>
      </w:r>
      <w:r w:rsidR="001F7A5D" w:rsidRPr="00327286">
        <w:t>91</w:t>
      </w:r>
      <w:r w:rsidR="001D69E6" w:rsidRPr="00327286">
        <w:t>°</w:t>
      </w:r>
    </w:p>
    <w:p w14:paraId="34A6277D" w14:textId="38606BFC" w:rsidR="001D69E6" w:rsidRPr="00327286" w:rsidRDefault="00C7005D" w:rsidP="00D94593">
      <w:r w:rsidRPr="00327286">
        <w:t>De acuerdo con el</w:t>
      </w:r>
      <w:r w:rsidR="001D69E6" w:rsidRPr="00327286">
        <w:t xml:space="preserve"> Art. 71 D.S Nº 101 y Art. 76 Ley Nº 16.744, en caso de accidentes del trabajo o de trayecto la </w:t>
      </w:r>
      <w:r w:rsidR="00561E1C" w:rsidRPr="00327286">
        <w:t>entidad</w:t>
      </w:r>
      <w:r w:rsidR="00A859D4" w:rsidRPr="00327286">
        <w:t xml:space="preserve"> empleadora</w:t>
      </w:r>
      <w:r w:rsidR="001D69E6" w:rsidRPr="00327286">
        <w:t xml:space="preserve"> deberá aplicarse el siguiente procedimiento:</w:t>
      </w:r>
    </w:p>
    <w:p w14:paraId="3D4C872F" w14:textId="243BE2F4" w:rsidR="001D69E6" w:rsidRPr="00327286" w:rsidRDefault="00A859D4" w:rsidP="00FE6EA1">
      <w:pPr>
        <w:pStyle w:val="Prrafodelista"/>
        <w:numPr>
          <w:ilvl w:val="0"/>
          <w:numId w:val="12"/>
        </w:numPr>
      </w:pPr>
      <w:r w:rsidRPr="00327286">
        <w:t>Las personas trabajadoras</w:t>
      </w:r>
      <w:r w:rsidR="001D69E6" w:rsidRPr="00327286">
        <w:t xml:space="preserve"> que sufran un accidente del trabajo o de trayecto deben ser enviados, para su atención, por la </w:t>
      </w:r>
      <w:r w:rsidR="00561E1C" w:rsidRPr="00327286">
        <w:t>entidad</w:t>
      </w:r>
      <w:r w:rsidR="001D69E6" w:rsidRPr="00327286">
        <w:t xml:space="preserve"> empleadora, inmediatamente de tomar conocimiento del siniestro, al establecimiento asistencial del organismo administrador que le corresponda.</w:t>
      </w:r>
    </w:p>
    <w:p w14:paraId="3FBAAD67" w14:textId="7381F284" w:rsidR="001D69E6" w:rsidRPr="00327286" w:rsidRDefault="001D69E6" w:rsidP="00FE6EA1">
      <w:pPr>
        <w:pStyle w:val="Prrafodelista"/>
        <w:numPr>
          <w:ilvl w:val="0"/>
          <w:numId w:val="12"/>
        </w:numPr>
      </w:pPr>
      <w:r w:rsidRPr="00327286">
        <w:t xml:space="preserve">La </w:t>
      </w:r>
      <w:r w:rsidR="00561E1C" w:rsidRPr="00327286">
        <w:t>entidad</w:t>
      </w:r>
      <w:r w:rsidRPr="00327286">
        <w:t xml:space="preserve"> empleadora deberá presentar en el organismo administrador al que se encuentra adherida o afiliada, la correspondiente "Denuncia Individual de Accidente del Trabajo" (DIAT), debiendo mantener una copia de </w:t>
      </w:r>
      <w:r w:rsidR="00D57DCE" w:rsidRPr="00327286">
        <w:t>esta</w:t>
      </w:r>
      <w:r w:rsidRPr="00327286">
        <w:t>. Este documento deberá presentarse con la información que indica su formato y en un plazo no superior a 24 horas de conocido el accidente.</w:t>
      </w:r>
    </w:p>
    <w:p w14:paraId="1624C826" w14:textId="7E392712" w:rsidR="001D69E6" w:rsidRPr="00327286" w:rsidRDefault="008007FB" w:rsidP="00FE6EA1">
      <w:pPr>
        <w:pStyle w:val="Prrafodelista"/>
        <w:numPr>
          <w:ilvl w:val="0"/>
          <w:numId w:val="12"/>
        </w:numPr>
      </w:pPr>
      <w:r w:rsidRPr="00327286">
        <w:t>En caso de que</w:t>
      </w:r>
      <w:r w:rsidR="001D69E6" w:rsidRPr="00327286">
        <w:t xml:space="preserve"> la </w:t>
      </w:r>
      <w:r w:rsidR="00561E1C" w:rsidRPr="00327286">
        <w:t>entidad</w:t>
      </w:r>
      <w:r w:rsidR="001D69E6" w:rsidRPr="00327286">
        <w:t xml:space="preserve"> empleadora no hubiere realizado la denuncia en el plazo establecido, ésta deberá ser efectuada por el trabajador, por sus </w:t>
      </w:r>
      <w:proofErr w:type="gramStart"/>
      <w:r w:rsidR="001D69E6" w:rsidRPr="00327286">
        <w:t>derecho-habientes</w:t>
      </w:r>
      <w:proofErr w:type="gramEnd"/>
      <w:r w:rsidR="001D69E6" w:rsidRPr="00327286">
        <w:t xml:space="preserve">, por el Comité Paritario de Higiene y Seguridad de la </w:t>
      </w:r>
      <w:r w:rsidR="00561E1C" w:rsidRPr="00327286">
        <w:t>entidad</w:t>
      </w:r>
      <w:r w:rsidR="00A859D4" w:rsidRPr="00327286">
        <w:t xml:space="preserve"> empleadora</w:t>
      </w:r>
      <w:r w:rsidR="001D69E6" w:rsidRPr="00327286">
        <w:t xml:space="preserve"> cuando corresponda o por el médico tratante. Sin perjuicio de lo señalado, cualquier persona que haya tenido conocimiento de los hechos podrá hacer la denuncia.</w:t>
      </w:r>
    </w:p>
    <w:p w14:paraId="72A8A2A6" w14:textId="77777777" w:rsidR="001D69E6" w:rsidRPr="00327286" w:rsidRDefault="001D69E6" w:rsidP="00FE6EA1">
      <w:pPr>
        <w:pStyle w:val="Prrafodelista"/>
        <w:numPr>
          <w:ilvl w:val="0"/>
          <w:numId w:val="12"/>
        </w:numPr>
      </w:pPr>
      <w:r w:rsidRPr="00327286">
        <w:t xml:space="preserve">En el evento que el empleador no cumpla con la obligación de enviar al trabajador accidentado al establecimiento asistencial del organismo administrador que le corresponda o que las circunstancias en que ocurrió el accidente impidan que aquél tome conocimiento </w:t>
      </w:r>
      <w:proofErr w:type="gramStart"/>
      <w:r w:rsidRPr="00327286">
        <w:t>del mismo</w:t>
      </w:r>
      <w:proofErr w:type="gramEnd"/>
      <w:r w:rsidRPr="00327286">
        <w:t>, el trabajador podrá concurrir por sus propios medios, debiendo ser atendido de inmediato.</w:t>
      </w:r>
    </w:p>
    <w:p w14:paraId="772A4CC0" w14:textId="77777777" w:rsidR="001D69E6" w:rsidRPr="00327286" w:rsidRDefault="001D69E6" w:rsidP="00FE6EA1">
      <w:pPr>
        <w:pStyle w:val="Prrafodelista"/>
        <w:numPr>
          <w:ilvl w:val="0"/>
          <w:numId w:val="12"/>
        </w:numPr>
      </w:pPr>
      <w:r w:rsidRPr="00327286">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050D6558" w14:textId="77777777" w:rsidR="001E4D8D" w:rsidRPr="00327286" w:rsidRDefault="001E4D8D" w:rsidP="001E4D8D">
      <w:pPr>
        <w:pStyle w:val="Prrafodelista"/>
      </w:pPr>
    </w:p>
    <w:p w14:paraId="2C0FF241" w14:textId="77777777" w:rsidR="001D69E6" w:rsidRPr="00327286" w:rsidRDefault="001D69E6" w:rsidP="00FE6EA1">
      <w:pPr>
        <w:pStyle w:val="Prrafodelista"/>
        <w:numPr>
          <w:ilvl w:val="0"/>
          <w:numId w:val="12"/>
        </w:numPr>
      </w:pPr>
      <w:r w:rsidRPr="00327286">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3809625E" w:rsidR="001D69E6" w:rsidRPr="00327286" w:rsidRDefault="001D69E6" w:rsidP="00FE6EA1">
      <w:pPr>
        <w:pStyle w:val="Prrafodelista"/>
        <w:numPr>
          <w:ilvl w:val="0"/>
          <w:numId w:val="12"/>
        </w:numPr>
      </w:pPr>
      <w:r w:rsidRPr="00327286">
        <w:t xml:space="preserve">Sin perjuicio de lo dispuesto precedentemente, el respectivo organismo administrador deberá instruir a sus </w:t>
      </w:r>
      <w:r w:rsidR="00561E1C" w:rsidRPr="00327286">
        <w:t>entidad</w:t>
      </w:r>
      <w:r w:rsidRPr="00327286">
        <w:t xml:space="preserve">es empleadoras adheridas o afiliadas para que registren todas aquellas consultas de trabajadores con motivo de lesiones, que sean atendidos en policlínicos o centros asistenciales, ubicados en el lugar de la faena y/o pertenecientes a las </w:t>
      </w:r>
      <w:r w:rsidR="00561E1C" w:rsidRPr="00327286">
        <w:t>entidad</w:t>
      </w:r>
      <w:r w:rsidRPr="00327286">
        <w:t>es empleadoras o con los cuales tengan convenios de atención.</w:t>
      </w:r>
    </w:p>
    <w:p w14:paraId="27D3A093" w14:textId="77777777" w:rsidR="00D94593" w:rsidRPr="00327286" w:rsidRDefault="00D94593" w:rsidP="00D94593">
      <w:pPr>
        <w:pStyle w:val="Prrafodelista"/>
      </w:pPr>
    </w:p>
    <w:p w14:paraId="5C016B3E" w14:textId="32BC6414" w:rsidR="001D69E6" w:rsidRPr="00327286" w:rsidRDefault="00A4644A" w:rsidP="00D94593">
      <w:pPr>
        <w:pStyle w:val="Articulo"/>
      </w:pPr>
      <w:r w:rsidRPr="00327286">
        <w:t>ARTICULO 1</w:t>
      </w:r>
      <w:r w:rsidR="001E4D8D" w:rsidRPr="00327286">
        <w:t>92</w:t>
      </w:r>
      <w:r w:rsidR="001D69E6" w:rsidRPr="00327286">
        <w:t>°</w:t>
      </w:r>
    </w:p>
    <w:p w14:paraId="3D7C1951" w14:textId="77777777" w:rsidR="001D69E6" w:rsidRPr="00327286" w:rsidRDefault="001D69E6" w:rsidP="00D94593">
      <w:r w:rsidRPr="00327286">
        <w:t xml:space="preserve">Todo Trabajador que sufra un accidente de trabajo o de trayecto, por leve o sin importancia que le parezca, debe dar cuenta en el acto a su jefe inmediato o en su defecto al </w:t>
      </w:r>
      <w:proofErr w:type="gramStart"/>
      <w:r w:rsidRPr="00327286">
        <w:t>Jefe</w:t>
      </w:r>
      <w:proofErr w:type="gramEnd"/>
      <w:r w:rsidRPr="00327286">
        <w:t xml:space="preserve"> Administrativo.</w:t>
      </w:r>
    </w:p>
    <w:p w14:paraId="5438BFD4" w14:textId="7AEB9078" w:rsidR="001D69E6" w:rsidRPr="00327286" w:rsidRDefault="00A4644A" w:rsidP="00D94593">
      <w:pPr>
        <w:pStyle w:val="Articulo"/>
      </w:pPr>
      <w:r w:rsidRPr="00327286">
        <w:t>ARTICULO 1</w:t>
      </w:r>
      <w:r w:rsidR="001E4D8D" w:rsidRPr="00327286">
        <w:t>93</w:t>
      </w:r>
      <w:r w:rsidR="001D69E6" w:rsidRPr="00327286">
        <w:t>°</w:t>
      </w:r>
    </w:p>
    <w:p w14:paraId="2023F7BE" w14:textId="77777777" w:rsidR="001D69E6" w:rsidRPr="00327286" w:rsidRDefault="001D69E6" w:rsidP="00D94593">
      <w:r w:rsidRPr="00327286">
        <w:t xml:space="preserve">Será obligación del jefe directo del accidentado o del </w:t>
      </w:r>
      <w:proofErr w:type="gramStart"/>
      <w:r w:rsidRPr="00327286">
        <w:t>Jefe</w:t>
      </w:r>
      <w:proofErr w:type="gramEnd"/>
      <w:r w:rsidRPr="00327286">
        <w:t xml:space="preserve"> Administrativo, comunicar en forma inmediata al Departamento de Prevención de Riesgos y al Comité Paritario de todo accidente de trabajo o de trayecto.</w:t>
      </w:r>
    </w:p>
    <w:p w14:paraId="29BBD996" w14:textId="7BE054B6" w:rsidR="001D69E6" w:rsidRPr="00327286" w:rsidRDefault="008748A1" w:rsidP="00D94593">
      <w:pPr>
        <w:pStyle w:val="Articulo"/>
      </w:pPr>
      <w:r w:rsidRPr="00327286">
        <w:t>ARTICULO 1</w:t>
      </w:r>
      <w:r w:rsidR="001E4D8D" w:rsidRPr="00327286">
        <w:t>94</w:t>
      </w:r>
      <w:r w:rsidR="001D69E6" w:rsidRPr="00327286">
        <w:t>°</w:t>
      </w:r>
    </w:p>
    <w:p w14:paraId="26971182" w14:textId="7E4FFF07" w:rsidR="001D69E6" w:rsidRPr="00327286" w:rsidRDefault="001D69E6" w:rsidP="00D94593">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327286">
        <w:t>jefes</w:t>
      </w:r>
      <w:r w:rsidRPr="00327286">
        <w:t xml:space="preserve"> de los accidentados y Organismo Administrador del Seguro lo requieran.</w:t>
      </w:r>
    </w:p>
    <w:p w14:paraId="22D66F14" w14:textId="77777777" w:rsidR="001E4D8D" w:rsidRPr="00327286" w:rsidRDefault="001E4D8D" w:rsidP="00D94593"/>
    <w:p w14:paraId="3FFB3862" w14:textId="33DD9DA9" w:rsidR="001D69E6" w:rsidRPr="00327286" w:rsidRDefault="00C264EF" w:rsidP="00E04C3B">
      <w:pPr>
        <w:pStyle w:val="Ttulo3"/>
      </w:pPr>
      <w:bookmarkStart w:id="146" w:name="_Toc9896509"/>
      <w:bookmarkStart w:id="147" w:name="_Toc188579938"/>
      <w:r w:rsidRPr="00327286">
        <w:t>Párrafo 2 - De las denuncias de enfermedades profesionales</w:t>
      </w:r>
      <w:bookmarkEnd w:id="146"/>
      <w:bookmarkEnd w:id="147"/>
    </w:p>
    <w:p w14:paraId="0112754D" w14:textId="77777777" w:rsidR="001E4D8D" w:rsidRPr="00327286" w:rsidRDefault="001E4D8D" w:rsidP="001E4D8D"/>
    <w:p w14:paraId="04B2B8C1" w14:textId="3FEEA5DA" w:rsidR="001D69E6" w:rsidRPr="00327286" w:rsidRDefault="00A4644A" w:rsidP="00D94593">
      <w:pPr>
        <w:pStyle w:val="Articulo"/>
      </w:pPr>
      <w:r w:rsidRPr="00327286">
        <w:t>ARTICULO 1</w:t>
      </w:r>
      <w:r w:rsidR="001E4D8D" w:rsidRPr="00327286">
        <w:t>95</w:t>
      </w:r>
      <w:r w:rsidR="001D69E6" w:rsidRPr="00327286">
        <w:t>°</w:t>
      </w:r>
    </w:p>
    <w:p w14:paraId="57668872" w14:textId="6452CE7F" w:rsidR="001D69E6" w:rsidRPr="00327286" w:rsidRDefault="00D57DCE" w:rsidP="00D94593">
      <w:r w:rsidRPr="00327286">
        <w:t>De acuerdo con el</w:t>
      </w:r>
      <w:r w:rsidR="001D69E6" w:rsidRPr="00327286">
        <w:t xml:space="preserve"> Art. 72 D.S Nº 101 y Art. 76 Ley Nº 16.744, en caso de enfermedades profesionales, la </w:t>
      </w:r>
      <w:r w:rsidR="00561E1C" w:rsidRPr="00327286">
        <w:t>entidad</w:t>
      </w:r>
      <w:r w:rsidR="00A859D4" w:rsidRPr="00327286">
        <w:t xml:space="preserve"> empleadora</w:t>
      </w:r>
      <w:r w:rsidR="001D69E6" w:rsidRPr="00327286">
        <w:t xml:space="preserve"> deberá aplicarse el siguiente procedimiento:</w:t>
      </w:r>
    </w:p>
    <w:p w14:paraId="341EFED5" w14:textId="2ED34BB9" w:rsidR="001D69E6" w:rsidRPr="00327286" w:rsidRDefault="001D69E6" w:rsidP="00FE6EA1">
      <w:pPr>
        <w:pStyle w:val="Prrafodelista"/>
        <w:numPr>
          <w:ilvl w:val="0"/>
          <w:numId w:val="13"/>
        </w:numPr>
      </w:pPr>
      <w:r w:rsidRPr="00327286">
        <w:t xml:space="preserve">Los organismos administradores están obligados a efectuar, de oficio o a requerimiento de </w:t>
      </w:r>
      <w:r w:rsidR="00A859D4" w:rsidRPr="00327286">
        <w:t>Las personas trabajadoras</w:t>
      </w:r>
      <w:r w:rsidRPr="00327286">
        <w:t xml:space="preserve"> o de las </w:t>
      </w:r>
      <w:r w:rsidR="00561E1C" w:rsidRPr="00327286">
        <w:t>entidad</w:t>
      </w:r>
      <w:r w:rsidRPr="00327286">
        <w:t xml:space="preserve">es empleadoras, los exámenes que correspondan para estudiar la eventual existencia de una enfermedad profesional, sólo en cuanto existan o hayan existido en el lugar de trabajo, agentes o factores de riesgo que pudieran asociarse a una enfermedad profesional, debiendo comunicar a </w:t>
      </w:r>
      <w:r w:rsidR="00A859D4" w:rsidRPr="00327286">
        <w:t>Las personas trabajadoras</w:t>
      </w:r>
      <w:r w:rsidRPr="00327286">
        <w:t xml:space="preserve"> los resultados individuales y a la </w:t>
      </w:r>
      <w:r w:rsidR="00561E1C" w:rsidRPr="00327286">
        <w:t>entidad</w:t>
      </w:r>
      <w:r w:rsidRPr="00327286">
        <w:t xml:space="preserve">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327286">
        <w:t>en caso de que</w:t>
      </w:r>
      <w:r w:rsidRPr="00327286">
        <w:t xml:space="preserve"> la historia ocupacional del trabajador así lo sugiera.</w:t>
      </w:r>
    </w:p>
    <w:p w14:paraId="6ED6FBFF" w14:textId="33732419" w:rsidR="001D69E6" w:rsidRPr="00327286" w:rsidRDefault="001D69E6" w:rsidP="00FE6EA1">
      <w:pPr>
        <w:pStyle w:val="Prrafodelista"/>
        <w:numPr>
          <w:ilvl w:val="0"/>
          <w:numId w:val="13"/>
        </w:numPr>
      </w:pPr>
      <w:r w:rsidRPr="00327286">
        <w:t xml:space="preserve">Frente al rechazo del organismo administrador a efectuar dichos exámenes, el cual deberá ser fundado, el trabajador o la </w:t>
      </w:r>
      <w:r w:rsidR="00561E1C" w:rsidRPr="00327286">
        <w:t>entidad</w:t>
      </w:r>
      <w:r w:rsidRPr="00327286">
        <w:t xml:space="preserve"> empleadora, podrán recurrir a la Superintendencia, la que resolverá con competencia exclusiva y sin ulterior recurso.</w:t>
      </w:r>
    </w:p>
    <w:p w14:paraId="18AF48D2" w14:textId="25BD99B5" w:rsidR="001D69E6" w:rsidRPr="00327286" w:rsidRDefault="001D69E6" w:rsidP="00FE6EA1">
      <w:pPr>
        <w:pStyle w:val="Prrafodelista"/>
        <w:numPr>
          <w:ilvl w:val="0"/>
          <w:numId w:val="13"/>
        </w:numPr>
      </w:pPr>
      <w:r w:rsidRPr="00327286">
        <w:t xml:space="preserve">Si un trabajador manifiesta ante su </w:t>
      </w:r>
      <w:r w:rsidR="00561E1C" w:rsidRPr="00327286">
        <w:t>entidad</w:t>
      </w:r>
      <w:r w:rsidRPr="00327286">
        <w:t xml:space="preserve">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00F18ABB" w:rsidR="001D69E6" w:rsidRPr="00327286" w:rsidRDefault="001D69E6" w:rsidP="00FE6EA1">
      <w:pPr>
        <w:pStyle w:val="Prrafodelista"/>
        <w:numPr>
          <w:ilvl w:val="0"/>
          <w:numId w:val="13"/>
        </w:numPr>
      </w:pPr>
      <w:r w:rsidRPr="00327286">
        <w:t xml:space="preserve">En el caso que la </w:t>
      </w:r>
      <w:r w:rsidR="00561E1C" w:rsidRPr="00327286">
        <w:t>entidad</w:t>
      </w:r>
      <w:r w:rsidRPr="00327286">
        <w:t xml:space="preserve"> empleadora no hubiere realizado la denuncia en el plazo establecido en la letra anterior, ésta deberá ser efectuada por el trabajador, por sus </w:t>
      </w:r>
      <w:proofErr w:type="gramStart"/>
      <w:r w:rsidRPr="00327286">
        <w:t>derecho-habientes</w:t>
      </w:r>
      <w:proofErr w:type="gramEnd"/>
      <w:r w:rsidRPr="00327286">
        <w:t xml:space="preserve">, por el Comité Paritario de Higiene y Seguridad de la </w:t>
      </w:r>
      <w:r w:rsidR="00561E1C" w:rsidRPr="00327286">
        <w:t>entidad</w:t>
      </w:r>
      <w:r w:rsidR="00A859D4" w:rsidRPr="00327286">
        <w:t xml:space="preserve"> empleadora</w:t>
      </w:r>
      <w:r w:rsidRPr="00327286">
        <w:t xml:space="preserve"> cuando corresponda o por el médico tratante. Sin perjuicio de lo señalado, cualquier persona que haya tenido conocimiento de los hechos podrá hacer la denuncia.</w:t>
      </w:r>
    </w:p>
    <w:p w14:paraId="6698BE85" w14:textId="07F9BE72" w:rsidR="001D69E6" w:rsidRPr="00327286" w:rsidRDefault="001D69E6" w:rsidP="00FE6EA1">
      <w:pPr>
        <w:pStyle w:val="Prrafodelista"/>
        <w:numPr>
          <w:ilvl w:val="0"/>
          <w:numId w:val="13"/>
        </w:numPr>
      </w:pPr>
      <w:r w:rsidRPr="00327286">
        <w:t xml:space="preserve">El organismo administrador deberá emitir la correspondiente resolución en cuanto a si la afección es de origen común o de origen profesional, la cual deberá notificarse al trabajador y a la </w:t>
      </w:r>
      <w:r w:rsidR="00561E1C" w:rsidRPr="00327286">
        <w:t>entidad</w:t>
      </w:r>
      <w:r w:rsidRPr="00327286">
        <w:t xml:space="preserve"> empleadora, instruyéndoles las medidas que procedan.</w:t>
      </w:r>
    </w:p>
    <w:p w14:paraId="6A03AD80" w14:textId="09D9C385" w:rsidR="001D69E6" w:rsidRPr="00327286" w:rsidRDefault="001D69E6" w:rsidP="00FE6EA1">
      <w:pPr>
        <w:pStyle w:val="Prrafodelista"/>
        <w:numPr>
          <w:ilvl w:val="0"/>
          <w:numId w:val="13"/>
        </w:numPr>
      </w:pPr>
      <w:r w:rsidRPr="00327286">
        <w:t xml:space="preserve">Al momento en que se le diagnostique a algún trabajador o </w:t>
      </w:r>
      <w:r w:rsidR="008007FB" w:rsidRPr="00327286">
        <w:t>extrabajador</w:t>
      </w:r>
      <w:r w:rsidRPr="00327286">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484BE425" w:rsidR="001D69E6" w:rsidRPr="00327286" w:rsidRDefault="001D69E6" w:rsidP="00FE6EA1">
      <w:pPr>
        <w:pStyle w:val="Prrafodelista"/>
        <w:numPr>
          <w:ilvl w:val="0"/>
          <w:numId w:val="13"/>
        </w:numPr>
      </w:pPr>
      <w:r w:rsidRPr="00327286">
        <w:t xml:space="preserve">El organismo administrador deberá incorporar a la </w:t>
      </w:r>
      <w:r w:rsidR="00561E1C" w:rsidRPr="00327286">
        <w:t>entidad</w:t>
      </w:r>
      <w:r w:rsidRPr="00327286">
        <w:t xml:space="preserve"> empleadora a sus programas de vigilancia epidemiológica, al momento de establecer en ella la presencia de factores de riesgo que así lo ameriten o de diagnosticar en </w:t>
      </w:r>
      <w:r w:rsidR="00A859D4" w:rsidRPr="00327286">
        <w:t>Las personas trabajadoras</w:t>
      </w:r>
      <w:r w:rsidRPr="00327286">
        <w:t xml:space="preserve"> alguna enfermedad profesional.</w:t>
      </w:r>
    </w:p>
    <w:p w14:paraId="7D1D65E6" w14:textId="77777777" w:rsidR="00D94593" w:rsidRPr="00327286" w:rsidRDefault="00D94593" w:rsidP="00D94593">
      <w:pPr>
        <w:pStyle w:val="Prrafodelista"/>
      </w:pPr>
    </w:p>
    <w:p w14:paraId="1A791B2B" w14:textId="61F0897F" w:rsidR="001D69E6" w:rsidRPr="00327286" w:rsidRDefault="00A4644A" w:rsidP="00D94593">
      <w:pPr>
        <w:pStyle w:val="Articulo"/>
        <w:rPr>
          <w:sz w:val="20"/>
        </w:rPr>
      </w:pPr>
      <w:r w:rsidRPr="00327286">
        <w:t>ARTICULO 1</w:t>
      </w:r>
      <w:r w:rsidR="001E4D8D" w:rsidRPr="00327286">
        <w:t>96</w:t>
      </w:r>
      <w:r w:rsidR="001D69E6" w:rsidRPr="00327286">
        <w:t>°</w:t>
      </w:r>
    </w:p>
    <w:p w14:paraId="331407A7" w14:textId="2E5F3515" w:rsidR="001D69E6" w:rsidRPr="00327286" w:rsidRDefault="00DB4BE1" w:rsidP="00D94593">
      <w:r>
        <w:t>La persona trabajadora</w:t>
      </w:r>
      <w:r w:rsidR="001D69E6" w:rsidRPr="00327286">
        <w:t xml:space="preserve">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001D69E6" w:rsidRPr="00327286">
        <w:t xml:space="preserve"> sin que previamente presente un Certificado de Alta, otorgado por el médico tratante. El cumplimiento de esta norma serpa controlado por el </w:t>
      </w:r>
      <w:r w:rsidR="00033E99" w:rsidRPr="00327286">
        <w:t>jefe</w:t>
      </w:r>
      <w:r w:rsidR="001D69E6" w:rsidRPr="00327286">
        <w:t xml:space="preserve"> directo del trabajador afectado, quien podrá consultar, en caso de dudas, a la respectiva área de personal de la </w:t>
      </w:r>
      <w:r w:rsidR="00561E1C" w:rsidRPr="00327286">
        <w:t>Entidad</w:t>
      </w:r>
      <w:r w:rsidR="00A859D4" w:rsidRPr="00327286">
        <w:t xml:space="preserve"> empleadora</w:t>
      </w:r>
      <w:r w:rsidR="001D69E6" w:rsidRPr="00327286">
        <w:t>.</w:t>
      </w:r>
    </w:p>
    <w:p w14:paraId="35269EF8" w14:textId="5D9E8133" w:rsidR="001D69E6" w:rsidRPr="00327286" w:rsidRDefault="008748A1" w:rsidP="00D94593">
      <w:pPr>
        <w:pStyle w:val="Articulo"/>
        <w:rPr>
          <w:sz w:val="20"/>
        </w:rPr>
      </w:pPr>
      <w:r w:rsidRPr="00327286">
        <w:t>ARTICULO 1</w:t>
      </w:r>
      <w:r w:rsidR="00B756F3" w:rsidRPr="00327286">
        <w:t>97</w:t>
      </w:r>
      <w:r w:rsidR="001D69E6" w:rsidRPr="00327286">
        <w:t>°</w:t>
      </w:r>
    </w:p>
    <w:p w14:paraId="25AD4D03" w14:textId="1AAA93CD" w:rsidR="001D69E6" w:rsidRPr="00327286" w:rsidRDefault="001D69E6" w:rsidP="00D94593">
      <w:r w:rsidRPr="00327286">
        <w:t xml:space="preserve">La simulación de un accidente del trabajo o de una enfermedad profesional será sancionada con multa, </w:t>
      </w:r>
      <w:r w:rsidR="00D57DCE" w:rsidRPr="00327286">
        <w:t>de acuerdo con el</w:t>
      </w:r>
      <w:r w:rsidRPr="00327286">
        <w:t xml:space="preserve">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Pr="00327286" w:rsidRDefault="00D94593">
      <w:pPr>
        <w:spacing w:after="0" w:line="240" w:lineRule="auto"/>
      </w:pPr>
      <w:r w:rsidRPr="00327286">
        <w:br w:type="page"/>
      </w:r>
    </w:p>
    <w:p w14:paraId="605782BB" w14:textId="240CD334" w:rsidR="001D69E6" w:rsidRPr="00327286" w:rsidRDefault="00C264EF" w:rsidP="00F67695">
      <w:pPr>
        <w:pStyle w:val="Ttulo2"/>
        <w:rPr>
          <w:sz w:val="24"/>
          <w:szCs w:val="24"/>
        </w:rPr>
      </w:pPr>
      <w:bookmarkStart w:id="148" w:name="_Toc9896510"/>
      <w:bookmarkStart w:id="149" w:name="_Toc188579939"/>
      <w:r w:rsidRPr="00327286">
        <w:t>Capítulo VII - Típicos y medidas preventivas</w:t>
      </w:r>
      <w:bookmarkEnd w:id="148"/>
      <w:bookmarkEnd w:id="149"/>
    </w:p>
    <w:p w14:paraId="47623763" w14:textId="45CAE37F" w:rsidR="001D69E6" w:rsidRPr="00327286" w:rsidRDefault="00A4644A" w:rsidP="00D94593">
      <w:pPr>
        <w:pStyle w:val="Articulo"/>
        <w:rPr>
          <w:sz w:val="20"/>
        </w:rPr>
      </w:pPr>
      <w:r w:rsidRPr="00327286">
        <w:t>ARTICULO 1</w:t>
      </w:r>
      <w:r w:rsidR="00B756F3" w:rsidRPr="00327286">
        <w:t>98</w:t>
      </w:r>
      <w:r w:rsidR="001D69E6" w:rsidRPr="00327286">
        <w:t>°</w:t>
      </w:r>
    </w:p>
    <w:p w14:paraId="3C739825" w14:textId="1A2B52BF" w:rsidR="00FD0BC6" w:rsidRPr="00FD0BC6" w:rsidRDefault="00FD0BC6" w:rsidP="00FD0BC6">
      <w:pPr>
        <w:pStyle w:val="Articulo"/>
        <w:rPr>
          <w:rFonts w:eastAsiaTheme="minorEastAsia" w:cstheme="minorBidi"/>
          <w:b w:val="0"/>
          <w:color w:val="auto"/>
        </w:rPr>
      </w:pPr>
      <w:r>
        <w:rPr>
          <w:rFonts w:eastAsiaTheme="minorEastAsia" w:cstheme="minorBidi"/>
          <w:b w:val="0"/>
          <w:color w:val="auto"/>
        </w:rPr>
        <w:t>L</w:t>
      </w:r>
      <w:r w:rsidRPr="00FD0BC6">
        <w:rPr>
          <w:rFonts w:eastAsiaTheme="minorEastAsia" w:cstheme="minorBidi"/>
          <w:b w:val="0"/>
          <w:color w:val="auto"/>
        </w:rPr>
        <w:t>a entidad empleadora será responsable</w:t>
      </w:r>
      <w:r>
        <w:rPr>
          <w:rFonts w:eastAsiaTheme="minorEastAsia" w:cstheme="minorBidi"/>
          <w:b w:val="0"/>
          <w:color w:val="auto"/>
        </w:rPr>
        <w:t xml:space="preserve"> </w:t>
      </w:r>
      <w:r w:rsidRPr="00FD0BC6">
        <w:rPr>
          <w:rFonts w:eastAsiaTheme="minorEastAsia" w:cstheme="minorBidi"/>
          <w:b w:val="0"/>
          <w:color w:val="auto"/>
        </w:rPr>
        <w:t>de informar convenientemente a las personas trabajadoras expuestas a los riesgos derivados del uso de</w:t>
      </w:r>
      <w:r>
        <w:rPr>
          <w:rFonts w:eastAsiaTheme="minorEastAsia" w:cstheme="minorBidi"/>
          <w:b w:val="0"/>
          <w:color w:val="auto"/>
        </w:rPr>
        <w:t xml:space="preserve"> </w:t>
      </w:r>
      <w:r w:rsidRPr="00FD0BC6">
        <w:rPr>
          <w:rFonts w:eastAsiaTheme="minorEastAsia" w:cstheme="minorBidi"/>
          <w:b w:val="0"/>
          <w:color w:val="auto"/>
        </w:rPr>
        <w:t>máquinas, equipos y elementos de trabajo, acerca de su manejo adecuado y seguro, a fin de garantizar</w:t>
      </w:r>
      <w:r>
        <w:rPr>
          <w:rFonts w:eastAsiaTheme="minorEastAsia" w:cstheme="minorBidi"/>
          <w:b w:val="0"/>
          <w:color w:val="auto"/>
        </w:rPr>
        <w:t xml:space="preserve"> </w:t>
      </w:r>
      <w:r w:rsidRPr="00FD0BC6">
        <w:rPr>
          <w:rFonts w:eastAsiaTheme="minorEastAsia" w:cstheme="minorBidi"/>
          <w:b w:val="0"/>
          <w:color w:val="auto"/>
        </w:rPr>
        <w:t>que su utilización no constituye un riesgo para quienes las manipulan. Adicionalmente deberá informar</w:t>
      </w:r>
      <w:r>
        <w:rPr>
          <w:rFonts w:eastAsiaTheme="minorEastAsia" w:cstheme="minorBidi"/>
          <w:b w:val="0"/>
          <w:color w:val="auto"/>
        </w:rPr>
        <w:t xml:space="preserve"> </w:t>
      </w:r>
      <w:r w:rsidRPr="00FD0BC6">
        <w:rPr>
          <w:rFonts w:eastAsiaTheme="minorEastAsia" w:cstheme="minorBidi"/>
          <w:b w:val="0"/>
          <w:color w:val="auto"/>
        </w:rPr>
        <w:t>para este mismo fin acerca del contenido sustancial de los manuales, cuando existan, de las instrucciones</w:t>
      </w:r>
      <w:r>
        <w:rPr>
          <w:rFonts w:eastAsiaTheme="minorEastAsia" w:cstheme="minorBidi"/>
          <w:b w:val="0"/>
          <w:color w:val="auto"/>
        </w:rPr>
        <w:t xml:space="preserve"> </w:t>
      </w:r>
      <w:r w:rsidRPr="00FD0BC6">
        <w:rPr>
          <w:rFonts w:eastAsiaTheme="minorEastAsia" w:cstheme="minorBidi"/>
          <w:b w:val="0"/>
          <w:color w:val="auto"/>
        </w:rPr>
        <w:t>y las fichas técnicas que hayan proporcionado los fabricantes, importadores y proveedores de máquinas,</w:t>
      </w:r>
      <w:r>
        <w:rPr>
          <w:rFonts w:eastAsiaTheme="minorEastAsia" w:cstheme="minorBidi"/>
          <w:b w:val="0"/>
          <w:color w:val="auto"/>
        </w:rPr>
        <w:t xml:space="preserve"> </w:t>
      </w:r>
      <w:r w:rsidRPr="00FD0BC6">
        <w:rPr>
          <w:rFonts w:eastAsiaTheme="minorEastAsia" w:cstheme="minorBidi"/>
          <w:b w:val="0"/>
          <w:color w:val="auto"/>
        </w:rPr>
        <w:t>equipos y elementos de trabajo.</w:t>
      </w:r>
    </w:p>
    <w:p w14:paraId="7B9B75F5" w14:textId="490CCA1F" w:rsidR="00FD0BC6" w:rsidRDefault="00FD0BC6" w:rsidP="00FD0BC6">
      <w:pPr>
        <w:pStyle w:val="Articulo"/>
        <w:rPr>
          <w:rFonts w:eastAsiaTheme="minorEastAsia" w:cstheme="minorBidi"/>
          <w:b w:val="0"/>
          <w:color w:val="auto"/>
        </w:rPr>
      </w:pPr>
      <w:r w:rsidRPr="00FD0BC6">
        <w:rPr>
          <w:rFonts w:eastAsiaTheme="minorEastAsia" w:cstheme="minorBidi"/>
          <w:b w:val="0"/>
          <w:color w:val="auto"/>
        </w:rPr>
        <w:t>Las entidades empleadoras que utilicen máquinas, equipos y herramientas que puedan generar</w:t>
      </w:r>
      <w:r>
        <w:rPr>
          <w:rFonts w:eastAsiaTheme="minorEastAsia" w:cstheme="minorBidi"/>
          <w:b w:val="0"/>
          <w:color w:val="auto"/>
        </w:rPr>
        <w:t xml:space="preserve"> </w:t>
      </w:r>
      <w:r w:rsidRPr="00FD0BC6">
        <w:rPr>
          <w:rFonts w:eastAsiaTheme="minorEastAsia" w:cstheme="minorBidi"/>
          <w:b w:val="0"/>
          <w:color w:val="auto"/>
        </w:rPr>
        <w:t>riesgo de atrapamiento, corte, lesión y/o amputación deberán contar, conforme a la normativa técnica</w:t>
      </w:r>
      <w:r>
        <w:rPr>
          <w:rFonts w:eastAsiaTheme="minorEastAsia" w:cstheme="minorBidi"/>
          <w:b w:val="0"/>
          <w:color w:val="auto"/>
        </w:rPr>
        <w:t xml:space="preserve"> </w:t>
      </w:r>
      <w:r w:rsidRPr="00FD0BC6">
        <w:rPr>
          <w:rFonts w:eastAsiaTheme="minorEastAsia" w:cstheme="minorBidi"/>
          <w:b w:val="0"/>
          <w:color w:val="auto"/>
        </w:rPr>
        <w:t>vigente, con un procedimiento de trabajo seguro en máquinas, equipos y herramientas motrices. Este</w:t>
      </w:r>
      <w:r>
        <w:rPr>
          <w:rFonts w:eastAsiaTheme="minorEastAsia" w:cstheme="minorBidi"/>
          <w:b w:val="0"/>
          <w:color w:val="auto"/>
        </w:rPr>
        <w:t xml:space="preserve"> </w:t>
      </w:r>
      <w:r w:rsidRPr="00FD0BC6">
        <w:rPr>
          <w:rFonts w:eastAsiaTheme="minorEastAsia" w:cstheme="minorBidi"/>
          <w:b w:val="0"/>
          <w:color w:val="auto"/>
        </w:rPr>
        <w:t>procedimiento deberá considerar, al menos, un programa preventivo de operación y mantenimiento de</w:t>
      </w:r>
      <w:r>
        <w:rPr>
          <w:rFonts w:eastAsiaTheme="minorEastAsia" w:cstheme="minorBidi"/>
          <w:b w:val="0"/>
          <w:color w:val="auto"/>
        </w:rPr>
        <w:t xml:space="preserve"> </w:t>
      </w:r>
      <w:r w:rsidRPr="00FD0BC6">
        <w:rPr>
          <w:rFonts w:eastAsiaTheme="minorEastAsia" w:cstheme="minorBidi"/>
          <w:b w:val="0"/>
          <w:color w:val="auto"/>
        </w:rPr>
        <w:t>tales maquinarias, el control permanente de su funcionamiento, así como la existencia de protecciones.</w:t>
      </w:r>
      <w:r>
        <w:rPr>
          <w:rFonts w:eastAsiaTheme="minorEastAsia" w:cstheme="minorBidi"/>
          <w:b w:val="0"/>
          <w:color w:val="auto"/>
        </w:rPr>
        <w:t xml:space="preserve"> </w:t>
      </w:r>
      <w:r w:rsidRPr="00FD0BC6">
        <w:rPr>
          <w:rFonts w:eastAsiaTheme="minorEastAsia" w:cstheme="minorBidi"/>
          <w:b w:val="0"/>
          <w:color w:val="auto"/>
        </w:rPr>
        <w:t>Además, deberán informar y capacitar a las personas trabajadoras sobre la forma de uso correcto y</w:t>
      </w:r>
      <w:r>
        <w:rPr>
          <w:rFonts w:eastAsiaTheme="minorEastAsia" w:cstheme="minorBidi"/>
          <w:b w:val="0"/>
          <w:color w:val="auto"/>
        </w:rPr>
        <w:t xml:space="preserve"> </w:t>
      </w:r>
      <w:r w:rsidRPr="00FD0BC6">
        <w:rPr>
          <w:rFonts w:eastAsiaTheme="minorEastAsia" w:cstheme="minorBidi"/>
          <w:b w:val="0"/>
          <w:color w:val="auto"/>
        </w:rPr>
        <w:t>seguro de tales maquinarias.</w:t>
      </w:r>
    </w:p>
    <w:p w14:paraId="79E96491" w14:textId="77777777" w:rsidR="00FD0BC6" w:rsidRDefault="00FD0BC6" w:rsidP="00FD0BC6">
      <w:pPr>
        <w:pStyle w:val="Articulo"/>
        <w:rPr>
          <w:rFonts w:eastAsiaTheme="minorEastAsia" w:cstheme="minorBidi"/>
          <w:b w:val="0"/>
          <w:color w:val="auto"/>
        </w:rPr>
      </w:pPr>
    </w:p>
    <w:p w14:paraId="05B7E2B3" w14:textId="160932AA" w:rsidR="001D69E6" w:rsidRPr="00327286" w:rsidRDefault="008748A1" w:rsidP="00FD0BC6">
      <w:pPr>
        <w:pStyle w:val="Articulo"/>
        <w:rPr>
          <w:sz w:val="20"/>
        </w:rPr>
      </w:pPr>
      <w:r w:rsidRPr="00327286">
        <w:t>ARTICULO 1</w:t>
      </w:r>
      <w:r w:rsidR="00B756F3" w:rsidRPr="00327286">
        <w:t>99</w:t>
      </w:r>
      <w:r w:rsidR="001D69E6" w:rsidRPr="00327286">
        <w:t>°</w:t>
      </w:r>
    </w:p>
    <w:p w14:paraId="59A36D92" w14:textId="5A04B3EF" w:rsidR="008327FD" w:rsidRPr="008327FD" w:rsidRDefault="008327FD" w:rsidP="008327FD">
      <w:pPr>
        <w:pStyle w:val="Articulo"/>
        <w:rPr>
          <w:rFonts w:eastAsiaTheme="minorEastAsia" w:cstheme="minorBidi"/>
          <w:b w:val="0"/>
          <w:color w:val="auto"/>
        </w:rPr>
      </w:pPr>
      <w:r w:rsidRPr="008327FD">
        <w:rPr>
          <w:rFonts w:eastAsiaTheme="minorEastAsia" w:cstheme="minorBidi"/>
          <w:b w:val="0"/>
          <w:color w:val="auto"/>
        </w:rPr>
        <w:t>Para efectos de identificar los peligros, evaluar los riesgos y desarrollar el programa de</w:t>
      </w:r>
      <w:r>
        <w:rPr>
          <w:rFonts w:eastAsiaTheme="minorEastAsia" w:cstheme="minorBidi"/>
          <w:b w:val="0"/>
          <w:color w:val="auto"/>
        </w:rPr>
        <w:t xml:space="preserve"> </w:t>
      </w:r>
      <w:r w:rsidRPr="008327FD">
        <w:rPr>
          <w:rFonts w:eastAsiaTheme="minorEastAsia" w:cstheme="minorBidi"/>
          <w:b w:val="0"/>
          <w:color w:val="auto"/>
        </w:rPr>
        <w:t xml:space="preserve">trabajo preventivo, la entidad empleadora </w:t>
      </w:r>
      <w:r w:rsidR="002B7ED6">
        <w:rPr>
          <w:rFonts w:eastAsiaTheme="minorEastAsia" w:cstheme="minorBidi"/>
          <w:b w:val="0"/>
          <w:color w:val="auto"/>
        </w:rPr>
        <w:t>tendrá</w:t>
      </w:r>
      <w:r w:rsidRPr="008327FD">
        <w:rPr>
          <w:rFonts w:eastAsiaTheme="minorEastAsia" w:cstheme="minorBidi"/>
          <w:b w:val="0"/>
          <w:color w:val="auto"/>
        </w:rPr>
        <w:t xml:space="preserve"> en consideración la situación de las personas</w:t>
      </w:r>
      <w:r>
        <w:rPr>
          <w:rFonts w:eastAsiaTheme="minorEastAsia" w:cstheme="minorBidi"/>
          <w:b w:val="0"/>
          <w:color w:val="auto"/>
        </w:rPr>
        <w:t xml:space="preserve"> </w:t>
      </w:r>
      <w:r w:rsidRPr="008327FD">
        <w:rPr>
          <w:rFonts w:eastAsiaTheme="minorEastAsia" w:cstheme="minorBidi"/>
          <w:b w:val="0"/>
          <w:color w:val="auto"/>
        </w:rPr>
        <w:t>trabajadoras especialmente sensibles a determinados riesgos laborales, a fin de implementar las medidas</w:t>
      </w:r>
      <w:r>
        <w:rPr>
          <w:rFonts w:eastAsiaTheme="minorEastAsia" w:cstheme="minorBidi"/>
          <w:b w:val="0"/>
          <w:color w:val="auto"/>
        </w:rPr>
        <w:t xml:space="preserve"> </w:t>
      </w:r>
      <w:r w:rsidRPr="008327FD">
        <w:rPr>
          <w:rFonts w:eastAsiaTheme="minorEastAsia" w:cstheme="minorBidi"/>
          <w:b w:val="0"/>
          <w:color w:val="auto"/>
        </w:rPr>
        <w:t xml:space="preserve">de protección específica que requieran. Asimismo, </w:t>
      </w:r>
      <w:r w:rsidR="002B7ED6">
        <w:rPr>
          <w:rFonts w:eastAsiaTheme="minorEastAsia" w:cstheme="minorBidi"/>
          <w:b w:val="0"/>
          <w:color w:val="auto"/>
        </w:rPr>
        <w:t>las</w:t>
      </w:r>
      <w:r w:rsidRPr="008327FD">
        <w:rPr>
          <w:rFonts w:eastAsiaTheme="minorEastAsia" w:cstheme="minorBidi"/>
          <w:b w:val="0"/>
          <w:color w:val="auto"/>
        </w:rPr>
        <w:t xml:space="preserve"> personas trabajadoras no podrán ser empleadas</w:t>
      </w:r>
      <w:r>
        <w:rPr>
          <w:rFonts w:eastAsiaTheme="minorEastAsia" w:cstheme="minorBidi"/>
          <w:b w:val="0"/>
          <w:color w:val="auto"/>
        </w:rPr>
        <w:t xml:space="preserve"> </w:t>
      </w:r>
      <w:r w:rsidRPr="008327FD">
        <w:rPr>
          <w:rFonts w:eastAsiaTheme="minorEastAsia" w:cstheme="minorBidi"/>
          <w:b w:val="0"/>
          <w:color w:val="auto"/>
        </w:rPr>
        <w:t>en aquellos puestos de trabajo en los que su especial sensibilidad implique un riesgo grave para la vida</w:t>
      </w:r>
      <w:r>
        <w:rPr>
          <w:rFonts w:eastAsiaTheme="minorEastAsia" w:cstheme="minorBidi"/>
          <w:b w:val="0"/>
          <w:color w:val="auto"/>
        </w:rPr>
        <w:t xml:space="preserve"> </w:t>
      </w:r>
      <w:r w:rsidRPr="008327FD">
        <w:rPr>
          <w:rFonts w:eastAsiaTheme="minorEastAsia" w:cstheme="minorBidi"/>
          <w:b w:val="0"/>
          <w:color w:val="auto"/>
        </w:rPr>
        <w:t>o salud de la propia persona trabajadora o de terceros.</w:t>
      </w:r>
    </w:p>
    <w:p w14:paraId="2B47F287" w14:textId="77777777" w:rsidR="008327FD" w:rsidRDefault="008327FD" w:rsidP="008327FD">
      <w:pPr>
        <w:pStyle w:val="Articulo"/>
      </w:pPr>
    </w:p>
    <w:p w14:paraId="0FCD667F" w14:textId="393B1957" w:rsidR="001D69E6" w:rsidRPr="00327286" w:rsidRDefault="008748A1" w:rsidP="008327FD">
      <w:pPr>
        <w:pStyle w:val="Articulo"/>
        <w:rPr>
          <w:sz w:val="20"/>
        </w:rPr>
      </w:pPr>
      <w:r w:rsidRPr="00327286">
        <w:t xml:space="preserve">ARTICULO </w:t>
      </w:r>
      <w:r w:rsidR="00B756F3" w:rsidRPr="00327286">
        <w:t>200</w:t>
      </w:r>
      <w:r w:rsidR="001D69E6" w:rsidRPr="00327286">
        <w:t>°</w:t>
      </w:r>
    </w:p>
    <w:p w14:paraId="60E673C9" w14:textId="66155ADF" w:rsidR="008327FD" w:rsidRDefault="008327FD" w:rsidP="008327FD">
      <w:pPr>
        <w:pStyle w:val="Articulo"/>
        <w:rPr>
          <w:rFonts w:eastAsiaTheme="minorEastAsia" w:cstheme="minorBidi"/>
          <w:b w:val="0"/>
          <w:color w:val="auto"/>
        </w:rPr>
      </w:pPr>
      <w:r w:rsidRPr="008327FD">
        <w:rPr>
          <w:rFonts w:eastAsiaTheme="minorEastAsia" w:cstheme="minorBidi"/>
          <w:b w:val="0"/>
          <w:color w:val="auto"/>
        </w:rPr>
        <w:t>Para efectos de determinar si una persona trabajadora es especialmente sensible, la entidad empleadora deberá considerar a aquellas personas que informen o tengan reconocida su situación de</w:t>
      </w:r>
      <w:r>
        <w:rPr>
          <w:rFonts w:eastAsiaTheme="minorEastAsia" w:cstheme="minorBidi"/>
          <w:b w:val="0"/>
          <w:color w:val="auto"/>
        </w:rPr>
        <w:t xml:space="preserve"> </w:t>
      </w:r>
      <w:r w:rsidRPr="008327FD">
        <w:rPr>
          <w:rFonts w:eastAsiaTheme="minorEastAsia" w:cstheme="minorBidi"/>
          <w:b w:val="0"/>
          <w:color w:val="auto"/>
        </w:rPr>
        <w:t xml:space="preserve">discapacidad o condición indicada en numeral 23 del artículo 2 </w:t>
      </w:r>
      <w:r>
        <w:rPr>
          <w:rFonts w:eastAsiaTheme="minorEastAsia" w:cstheme="minorBidi"/>
          <w:b w:val="0"/>
          <w:color w:val="auto"/>
        </w:rPr>
        <w:t>del DS 44</w:t>
      </w:r>
      <w:r w:rsidRPr="008327FD">
        <w:rPr>
          <w:rFonts w:eastAsiaTheme="minorEastAsia" w:cstheme="minorBidi"/>
          <w:b w:val="0"/>
          <w:color w:val="auto"/>
        </w:rPr>
        <w:t>. En todo caso, la</w:t>
      </w:r>
      <w:r>
        <w:rPr>
          <w:rFonts w:eastAsiaTheme="minorEastAsia" w:cstheme="minorBidi"/>
          <w:b w:val="0"/>
          <w:color w:val="auto"/>
        </w:rPr>
        <w:t xml:space="preserve"> </w:t>
      </w:r>
      <w:r w:rsidRPr="008327FD">
        <w:rPr>
          <w:rFonts w:eastAsiaTheme="minorEastAsia" w:cstheme="minorBidi"/>
          <w:b w:val="0"/>
          <w:color w:val="auto"/>
        </w:rPr>
        <w:t>entidad empleadora deberá observar estrictamente lo dispuesto en el artículo 154 bis del Código del</w:t>
      </w:r>
      <w:r>
        <w:rPr>
          <w:rFonts w:eastAsiaTheme="minorEastAsia" w:cstheme="minorBidi"/>
          <w:b w:val="0"/>
          <w:color w:val="auto"/>
        </w:rPr>
        <w:t xml:space="preserve"> </w:t>
      </w:r>
      <w:r w:rsidRPr="008327FD">
        <w:rPr>
          <w:rFonts w:eastAsiaTheme="minorEastAsia" w:cstheme="minorBidi"/>
          <w:b w:val="0"/>
          <w:color w:val="auto"/>
        </w:rPr>
        <w:t>Trabajo.</w:t>
      </w:r>
    </w:p>
    <w:p w14:paraId="618214CC" w14:textId="77777777" w:rsidR="008327FD" w:rsidRDefault="008327FD" w:rsidP="008327FD">
      <w:pPr>
        <w:pStyle w:val="Articulo"/>
        <w:rPr>
          <w:rFonts w:eastAsiaTheme="minorEastAsia" w:cstheme="minorBidi"/>
          <w:b w:val="0"/>
          <w:color w:val="auto"/>
        </w:rPr>
      </w:pPr>
    </w:p>
    <w:p w14:paraId="34364837" w14:textId="03F4CDA6" w:rsidR="001D69E6" w:rsidRPr="00327286" w:rsidRDefault="00CB6A16" w:rsidP="008327FD">
      <w:pPr>
        <w:pStyle w:val="Articulo"/>
        <w:rPr>
          <w:sz w:val="20"/>
        </w:rPr>
      </w:pPr>
      <w:r w:rsidRPr="00327286">
        <w:t xml:space="preserve">ARTICULO </w:t>
      </w:r>
      <w:r w:rsidR="000A73D7" w:rsidRPr="00327286">
        <w:t>201</w:t>
      </w:r>
      <w:r w:rsidR="001D69E6" w:rsidRPr="00327286">
        <w:t>°</w:t>
      </w:r>
    </w:p>
    <w:p w14:paraId="63370723" w14:textId="77777777" w:rsidR="00637A64" w:rsidRDefault="00637A64" w:rsidP="00637A64">
      <w:r>
        <w:t>De conformidad al orden de prelación establecido en el artículo 9 de este reglamento, la entidad empleadora deberá adoptar medidas de prevención de los riesgos laborales que privilegien el uso de mecanismos o equipos de protección colectiva de las personas trabajadoras por sobre el uso de elementos de protección personal, para lo cual deberá mantener los dispositivos técnicamente necesarios para reducir a niveles mínimos los riesgos que puedan presentarse en los lugares de trabajo. Asimismo, deberá preferirse aquellas medidas preventivas que supriman, controlen o reduzcan más de un riesgo o protejan a más personas expuestas.</w:t>
      </w:r>
    </w:p>
    <w:p w14:paraId="64A65694" w14:textId="77777777" w:rsidR="00637A64" w:rsidRDefault="001D69E6" w:rsidP="00637A64">
      <w:r w:rsidRPr="00327286">
        <w:t xml:space="preserve">Ver </w:t>
      </w:r>
      <w:r w:rsidRPr="00327286">
        <w:rPr>
          <w:b/>
          <w:color w:val="13C045"/>
        </w:rPr>
        <w:t>Anexo Nº</w:t>
      </w:r>
      <w:r w:rsidR="007F20F0" w:rsidRPr="00327286">
        <w:rPr>
          <w:b/>
          <w:color w:val="13C045"/>
        </w:rPr>
        <w:t>5</w:t>
      </w:r>
      <w:r w:rsidRPr="00327286">
        <w:rPr>
          <w:color w:val="13C045"/>
        </w:rPr>
        <w:t xml:space="preserve"> </w:t>
      </w:r>
      <w:r w:rsidRPr="00327286">
        <w:t>con Listado de Riesgos, Sus Consecuencias y las Medidas de Control.</w:t>
      </w:r>
    </w:p>
    <w:p w14:paraId="61821996" w14:textId="5119C4F9" w:rsidR="00D94593" w:rsidRPr="00327286" w:rsidRDefault="00D94593" w:rsidP="00637A64">
      <w:r w:rsidRPr="00327286">
        <w:br w:type="page"/>
      </w:r>
    </w:p>
    <w:p w14:paraId="2D91FE63" w14:textId="62B97142" w:rsidR="001D69E6" w:rsidRPr="00327286" w:rsidRDefault="00A2568A" w:rsidP="00C264EF">
      <w:pPr>
        <w:pStyle w:val="Ttulo1"/>
      </w:pPr>
      <w:bookmarkStart w:id="150" w:name="_Toc188579940"/>
      <w:bookmarkStart w:id="151" w:name="_Toc9896511"/>
      <w:r w:rsidRPr="00327286">
        <w:t>DISPOSICIÓN FINAL - VIGENCIA DEL REGLAMENTO INTERNO</w:t>
      </w:r>
      <w:bookmarkEnd w:id="150"/>
      <w:r w:rsidRPr="00327286">
        <w:t xml:space="preserve"> </w:t>
      </w:r>
      <w:bookmarkEnd w:id="151"/>
    </w:p>
    <w:p w14:paraId="60295338" w14:textId="77777777" w:rsidR="00C264EF" w:rsidRPr="00327286" w:rsidRDefault="00C264EF" w:rsidP="00C264EF">
      <w:pPr>
        <w:pStyle w:val="Sinespaciado"/>
        <w:rPr>
          <w:sz w:val="10"/>
          <w:szCs w:val="10"/>
          <w:lang w:val="es-CL"/>
        </w:rPr>
      </w:pPr>
    </w:p>
    <w:p w14:paraId="20A8A50A" w14:textId="04B4E195" w:rsidR="001D69E6" w:rsidRPr="00327286" w:rsidRDefault="00A4644A" w:rsidP="001072D4">
      <w:pPr>
        <w:pStyle w:val="Articulo"/>
        <w:rPr>
          <w:sz w:val="20"/>
        </w:rPr>
      </w:pPr>
      <w:r w:rsidRPr="00327286">
        <w:t xml:space="preserve">ARTICULO </w:t>
      </w:r>
      <w:r w:rsidR="000A73D7" w:rsidRPr="00327286">
        <w:t>202</w:t>
      </w:r>
      <w:r w:rsidR="001D69E6" w:rsidRPr="00327286">
        <w:t>°</w:t>
      </w:r>
    </w:p>
    <w:p w14:paraId="00D02C21" w14:textId="575A7CBF" w:rsidR="001D69E6" w:rsidRPr="00327286" w:rsidRDefault="00E42CE4" w:rsidP="00E42CE4">
      <w:r>
        <w:t xml:space="preserve">Reglamento Interno será sometido a la consideración del Comité Paritario o del </w:t>
      </w:r>
      <w:proofErr w:type="gramStart"/>
      <w:r>
        <w:t>Delegado</w:t>
      </w:r>
      <w:proofErr w:type="gramEnd"/>
      <w: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r w:rsidR="00783B0E">
        <w:t xml:space="preserve"> </w:t>
      </w:r>
      <w:r w:rsidR="001D69E6" w:rsidRPr="00327286">
        <w:t xml:space="preserve">De conformidad al Art. </w:t>
      </w:r>
      <w:r>
        <w:t>57 del DS 44</w:t>
      </w:r>
      <w:r w:rsidR="001D69E6" w:rsidRPr="00327286">
        <w:t>.</w:t>
      </w:r>
    </w:p>
    <w:p w14:paraId="383BD529" w14:textId="3678C8F4" w:rsidR="001D69E6" w:rsidRPr="00327286" w:rsidRDefault="008748A1" w:rsidP="001072D4">
      <w:pPr>
        <w:pStyle w:val="Articulo"/>
        <w:rPr>
          <w:sz w:val="20"/>
        </w:rPr>
      </w:pPr>
      <w:r w:rsidRPr="00327286">
        <w:t xml:space="preserve">ARTICULO </w:t>
      </w:r>
      <w:r w:rsidR="000A73D7" w:rsidRPr="00327286">
        <w:t>203</w:t>
      </w:r>
      <w:r w:rsidR="001D69E6" w:rsidRPr="00327286">
        <w:t>°</w:t>
      </w:r>
    </w:p>
    <w:p w14:paraId="43F11D39" w14:textId="04E6FF15" w:rsidR="00222A48" w:rsidRPr="00222A48" w:rsidRDefault="00222A48" w:rsidP="00222A48">
      <w:pPr>
        <w:pStyle w:val="Articulo"/>
        <w:rPr>
          <w:rFonts w:eastAsiaTheme="minorEastAsia" w:cstheme="minorBidi"/>
          <w:b w:val="0"/>
          <w:color w:val="auto"/>
        </w:rPr>
      </w:pPr>
      <w:r w:rsidRPr="00222A48">
        <w:rPr>
          <w:rFonts w:eastAsiaTheme="minorEastAsia" w:cstheme="minorBidi"/>
          <w:b w:val="0"/>
          <w:color w:val="auto"/>
        </w:rPr>
        <w:t>El Reglamento Interno podrá ser objeto de observaciones, las que deberán ser someramente</w:t>
      </w:r>
      <w:r>
        <w:rPr>
          <w:rFonts w:eastAsiaTheme="minorEastAsia" w:cstheme="minorBidi"/>
          <w:b w:val="0"/>
          <w:color w:val="auto"/>
        </w:rPr>
        <w:t xml:space="preserve"> </w:t>
      </w:r>
      <w:r w:rsidRPr="00222A48">
        <w:rPr>
          <w:rFonts w:eastAsiaTheme="minorEastAsia" w:cstheme="minorBidi"/>
          <w:b w:val="0"/>
          <w:color w:val="auto"/>
        </w:rPr>
        <w:t xml:space="preserve">fundadas y por escrito, por el Comité Paritario, el </w:t>
      </w:r>
      <w:proofErr w:type="gramStart"/>
      <w:r w:rsidRPr="00222A48">
        <w:rPr>
          <w:rFonts w:eastAsiaTheme="minorEastAsia" w:cstheme="minorBidi"/>
          <w:b w:val="0"/>
          <w:color w:val="auto"/>
        </w:rPr>
        <w:t>Delegado</w:t>
      </w:r>
      <w:proofErr w:type="gramEnd"/>
      <w:r w:rsidRPr="00222A48">
        <w:rPr>
          <w:rFonts w:eastAsiaTheme="minorEastAsia" w:cstheme="minorBidi"/>
          <w:b w:val="0"/>
          <w:color w:val="auto"/>
        </w:rPr>
        <w:t xml:space="preserve"> de Seguridad y Salud en el Trabajo, la</w:t>
      </w:r>
      <w:r>
        <w:rPr>
          <w:rFonts w:eastAsiaTheme="minorEastAsia" w:cstheme="minorBidi"/>
          <w:b w:val="0"/>
          <w:color w:val="auto"/>
        </w:rPr>
        <w:t xml:space="preserve"> </w:t>
      </w:r>
      <w:r w:rsidRPr="00222A48">
        <w:rPr>
          <w:rFonts w:eastAsiaTheme="minorEastAsia" w:cstheme="minorBidi"/>
          <w:b w:val="0"/>
          <w:color w:val="auto"/>
        </w:rPr>
        <w:t>organización sindical y, en su defecto, por las personas trabajadoras dentro de los 10 días corridos</w:t>
      </w:r>
      <w:r>
        <w:rPr>
          <w:rFonts w:eastAsiaTheme="minorEastAsia" w:cstheme="minorBidi"/>
          <w:b w:val="0"/>
          <w:color w:val="auto"/>
        </w:rPr>
        <w:t xml:space="preserve"> </w:t>
      </w:r>
      <w:r w:rsidRPr="00222A48">
        <w:rPr>
          <w:rFonts w:eastAsiaTheme="minorEastAsia" w:cstheme="minorBidi"/>
          <w:b w:val="0"/>
          <w:color w:val="auto"/>
        </w:rPr>
        <w:t>siguientes a la fecha de su comunicación por la entidad empleadora.</w:t>
      </w:r>
    </w:p>
    <w:p w14:paraId="7CFEA355" w14:textId="2CD055C7" w:rsidR="00222A48" w:rsidRDefault="00222A48" w:rsidP="00222A48">
      <w:pPr>
        <w:pStyle w:val="Articulo"/>
        <w:rPr>
          <w:rFonts w:eastAsiaTheme="minorEastAsia" w:cstheme="minorBidi"/>
          <w:b w:val="0"/>
          <w:color w:val="auto"/>
        </w:rPr>
      </w:pPr>
      <w:r w:rsidRPr="00222A48">
        <w:rPr>
          <w:rFonts w:eastAsiaTheme="minorEastAsia" w:cstheme="minorBidi"/>
          <w:b w:val="0"/>
          <w:color w:val="auto"/>
        </w:rPr>
        <w:t>Las observaciones aceptadas por la entidad empleadora serán incorporadas al texto, que se entenderá</w:t>
      </w:r>
      <w:r>
        <w:rPr>
          <w:rFonts w:eastAsiaTheme="minorEastAsia" w:cstheme="minorBidi"/>
          <w:b w:val="0"/>
          <w:color w:val="auto"/>
        </w:rPr>
        <w:t xml:space="preserve"> </w:t>
      </w:r>
      <w:r w:rsidRPr="00222A48">
        <w:rPr>
          <w:rFonts w:eastAsiaTheme="minorEastAsia" w:cstheme="minorBidi"/>
          <w:b w:val="0"/>
          <w:color w:val="auto"/>
        </w:rPr>
        <w:t>modificado en la parte pertinente. En caso de desacuerdo entre la entidad empleadora y las personas</w:t>
      </w:r>
      <w:r>
        <w:rPr>
          <w:rFonts w:eastAsiaTheme="minorEastAsia" w:cstheme="minorBidi"/>
          <w:b w:val="0"/>
          <w:color w:val="auto"/>
        </w:rPr>
        <w:t xml:space="preserve"> </w:t>
      </w:r>
      <w:r w:rsidRPr="00222A48">
        <w:rPr>
          <w:rFonts w:eastAsiaTheme="minorEastAsia" w:cstheme="minorBidi"/>
          <w:b w:val="0"/>
          <w:color w:val="auto"/>
        </w:rPr>
        <w:t>trabajadoras o sus representantes o de reclamaciones sobre el contenido del Reglamento Interno o</w:t>
      </w:r>
      <w:r>
        <w:rPr>
          <w:rFonts w:eastAsiaTheme="minorEastAsia" w:cstheme="minorBidi"/>
          <w:b w:val="0"/>
          <w:color w:val="auto"/>
        </w:rPr>
        <w:t xml:space="preserve"> </w:t>
      </w:r>
      <w:r w:rsidRPr="00222A48">
        <w:rPr>
          <w:rFonts w:eastAsiaTheme="minorEastAsia" w:cstheme="minorBidi"/>
          <w:b w:val="0"/>
          <w:color w:val="auto"/>
        </w:rPr>
        <w:t>sus modificaciones, decidirán de acuerdo con sus competencias, la Secretaría Regional Ministerial de</w:t>
      </w:r>
      <w:r>
        <w:rPr>
          <w:rFonts w:eastAsiaTheme="minorEastAsia" w:cstheme="minorBidi"/>
          <w:b w:val="0"/>
          <w:color w:val="auto"/>
        </w:rPr>
        <w:t xml:space="preserve"> </w:t>
      </w:r>
      <w:r w:rsidRPr="00222A48">
        <w:rPr>
          <w:rFonts w:eastAsiaTheme="minorEastAsia" w:cstheme="minorBidi"/>
          <w:b w:val="0"/>
          <w:color w:val="auto"/>
        </w:rPr>
        <w:t>Salud o la Dirección del Trabajo.</w:t>
      </w:r>
      <w:r>
        <w:rPr>
          <w:rFonts w:eastAsiaTheme="minorEastAsia" w:cstheme="minorBidi"/>
          <w:b w:val="0"/>
          <w:color w:val="auto"/>
        </w:rPr>
        <w:t xml:space="preserve"> Según Art. 57 del DS 44.</w:t>
      </w:r>
    </w:p>
    <w:p w14:paraId="041E826B" w14:textId="77777777" w:rsidR="00222A48" w:rsidRDefault="00222A48" w:rsidP="00222A48">
      <w:pPr>
        <w:pStyle w:val="Articulo"/>
        <w:rPr>
          <w:rFonts w:eastAsiaTheme="minorEastAsia" w:cstheme="minorBidi"/>
          <w:b w:val="0"/>
          <w:color w:val="auto"/>
        </w:rPr>
      </w:pPr>
    </w:p>
    <w:p w14:paraId="4A6D3330" w14:textId="4FCCEFF6" w:rsidR="001D69E6" w:rsidRPr="00327286" w:rsidRDefault="008748A1" w:rsidP="00222A48">
      <w:pPr>
        <w:pStyle w:val="Articulo"/>
        <w:rPr>
          <w:sz w:val="20"/>
        </w:rPr>
      </w:pPr>
      <w:r w:rsidRPr="00327286">
        <w:t xml:space="preserve">ARTICULO </w:t>
      </w:r>
      <w:r w:rsidR="000A73D7" w:rsidRPr="00327286">
        <w:t>204</w:t>
      </w:r>
      <w:r w:rsidR="001D69E6" w:rsidRPr="00327286">
        <w:t>°</w:t>
      </w:r>
    </w:p>
    <w:p w14:paraId="5A518E88" w14:textId="5D1291F4" w:rsidR="001D69E6" w:rsidRPr="00327286" w:rsidRDefault="001D69E6" w:rsidP="001072D4">
      <w:r w:rsidRPr="00327286">
        <w:t xml:space="preserve">El presente Reglamento </w:t>
      </w:r>
      <w:proofErr w:type="gramStart"/>
      <w:r w:rsidRPr="00327286">
        <w:t>entrará en vigencia</w:t>
      </w:r>
      <w:proofErr w:type="gramEnd"/>
      <w:r w:rsidRPr="00327286">
        <w:t xml:space="preserve"> a contar del día ……… mes ……… año ………, y sustituirá el anterior existente, pero se entenderá prorrogado automáticamente, si no ha habido modificaciones u observaciones por parte del Departamento de Prevención de Riesgos, del Comité Paritario, </w:t>
      </w:r>
      <w:r w:rsidR="00FA2FD9">
        <w:t xml:space="preserve">delegado de SST </w:t>
      </w:r>
      <w:r w:rsidRPr="00327286">
        <w:t xml:space="preserve">o a falta de éstos, de la </w:t>
      </w:r>
      <w:r w:rsidR="00561E1C" w:rsidRPr="00327286">
        <w:t>entidad</w:t>
      </w:r>
      <w:r w:rsidR="00A859D4" w:rsidRPr="00327286">
        <w:t xml:space="preserve"> empleadora</w:t>
      </w:r>
      <w:r w:rsidRPr="00327286">
        <w:t xml:space="preserve"> o </w:t>
      </w:r>
      <w:r w:rsidR="00FA2FD9">
        <w:t>l</w:t>
      </w:r>
      <w:r w:rsidR="00A859D4" w:rsidRPr="00327286">
        <w:t>as personas trabajadoras</w:t>
      </w:r>
      <w:r w:rsidRPr="00327286">
        <w:t>.</w:t>
      </w:r>
    </w:p>
    <w:p w14:paraId="76CEEF4C" w14:textId="77777777" w:rsidR="001D69E6" w:rsidRPr="00327286" w:rsidRDefault="001D69E6" w:rsidP="001072D4">
      <w:pPr>
        <w:pStyle w:val="Sinespaciado"/>
        <w:rPr>
          <w:lang w:val="es-CL"/>
        </w:rPr>
      </w:pPr>
      <w:r w:rsidRPr="00327286">
        <w:rPr>
          <w:lang w:val="es-CL"/>
        </w:rPr>
        <w:t>La distribución de un ejemplar será la siguiente:</w:t>
      </w:r>
    </w:p>
    <w:p w14:paraId="70592A4F" w14:textId="4B9F79DF" w:rsidR="001D69E6" w:rsidRPr="00327286" w:rsidRDefault="001D69E6" w:rsidP="001072D4">
      <w:pPr>
        <w:pStyle w:val="Prrafodelista"/>
      </w:pPr>
      <w:r w:rsidRPr="00327286">
        <w:t xml:space="preserve">Trabajadores de la </w:t>
      </w:r>
      <w:r w:rsidR="00561E1C" w:rsidRPr="00327286">
        <w:t>Entidad</w:t>
      </w:r>
      <w:r w:rsidR="00A859D4" w:rsidRPr="00327286">
        <w:t xml:space="preserve"> empleadora</w:t>
      </w:r>
    </w:p>
    <w:p w14:paraId="27B90AD1" w14:textId="77777777" w:rsidR="001D69E6" w:rsidRPr="00327286" w:rsidRDefault="001D69E6" w:rsidP="001072D4">
      <w:pPr>
        <w:pStyle w:val="Prrafodelista"/>
      </w:pPr>
      <w:r w:rsidRPr="00327286">
        <w:t>Seremi de Salud (En la Región Metropolitana Avda. Bulnes Nº 194.  En Regiones en la Oficina Regional respectiva.)</w:t>
      </w:r>
    </w:p>
    <w:p w14:paraId="00E0BFFB" w14:textId="77777777" w:rsidR="001D69E6" w:rsidRPr="00327286" w:rsidRDefault="001D69E6" w:rsidP="001072D4">
      <w:pPr>
        <w:pStyle w:val="Prrafodelista"/>
      </w:pPr>
      <w:r w:rsidRPr="00327286">
        <w:t>Dirección del Trabajo (Inspección del Trabajo Jurisdiccional)</w:t>
      </w:r>
    </w:p>
    <w:p w14:paraId="4931C1AC" w14:textId="77777777" w:rsidR="001D69E6" w:rsidRPr="00327286" w:rsidRDefault="001D69E6" w:rsidP="001072D4">
      <w:pPr>
        <w:pStyle w:val="Prrafodelista"/>
      </w:pPr>
      <w:r w:rsidRPr="00327286">
        <w:t>Organismo Administrador del Seguro.</w:t>
      </w:r>
    </w:p>
    <w:p w14:paraId="6504C695" w14:textId="467F6F81" w:rsidR="001072D4" w:rsidRDefault="001D69E6" w:rsidP="001072D4">
      <w:r w:rsidRPr="00327286">
        <w:t xml:space="preserve">En el </w:t>
      </w:r>
      <w:r w:rsidRPr="00327286">
        <w:rPr>
          <w:b/>
          <w:color w:val="13C045"/>
        </w:rPr>
        <w:t xml:space="preserve">Anexo </w:t>
      </w:r>
      <w:r w:rsidR="00B139D1" w:rsidRPr="00327286">
        <w:rPr>
          <w:b/>
          <w:color w:val="13C045"/>
        </w:rPr>
        <w:t>5</w:t>
      </w:r>
      <w:r w:rsidRPr="00327286">
        <w:rPr>
          <w:color w:val="009BCF" w:themeColor="accent2"/>
        </w:rPr>
        <w:t xml:space="preserve"> </w:t>
      </w:r>
      <w:r w:rsidRPr="00327286">
        <w:t xml:space="preserve">se adjunta modelos de </w:t>
      </w:r>
      <w:r w:rsidRPr="00327286">
        <w:rPr>
          <w:b/>
          <w:color w:val="13C045"/>
          <w:u w:val="single"/>
        </w:rPr>
        <w:t>Formularios</w:t>
      </w:r>
      <w:r w:rsidRPr="00327286">
        <w:rPr>
          <w:color w:val="009BCF" w:themeColor="accent2"/>
        </w:rPr>
        <w:t xml:space="preserve"> </w:t>
      </w:r>
      <w:r w:rsidRPr="00327286">
        <w:t>de comunicación y registro.</w:t>
      </w:r>
    </w:p>
    <w:p w14:paraId="6B22841A" w14:textId="53715147" w:rsidR="00F479B3" w:rsidRDefault="00F479B3" w:rsidP="00F479B3">
      <w:r>
        <w:t xml:space="preserve">El Reglamento Interno deberá ser revisado por la entidad empleadora con una periodicidad no inferior a un año, con la participación del Departamento de Prevención de Riesgos o del Comité Paritario o el </w:t>
      </w:r>
      <w:r w:rsidR="00457EF2">
        <w:t>delegado</w:t>
      </w:r>
      <w:r>
        <w:t xml:space="preserve"> de Seguridad y Salud si existieren y, en su defecto, con las personas trabajadoras.</w:t>
      </w:r>
    </w:p>
    <w:p w14:paraId="105B05D3" w14:textId="5D1CF4A0" w:rsidR="00CA335A" w:rsidRDefault="00CA335A">
      <w:r>
        <w:br w:type="page"/>
      </w:r>
    </w:p>
    <w:p w14:paraId="121B30B5" w14:textId="09A13444" w:rsidR="00A2568A" w:rsidRPr="00327286" w:rsidRDefault="00A2568A" w:rsidP="001072D4">
      <w:pPr>
        <w:pStyle w:val="Ttulo1"/>
      </w:pPr>
      <w:bookmarkStart w:id="152" w:name="_Toc188579941"/>
      <w:bookmarkStart w:id="153" w:name="_Toc7476320"/>
      <w:bookmarkStart w:id="154" w:name="_Toc9896512"/>
      <w:r w:rsidRPr="00327286">
        <w:t>ANEXOS</w:t>
      </w:r>
      <w:bookmarkEnd w:id="152"/>
    </w:p>
    <w:p w14:paraId="2ED78769" w14:textId="77777777" w:rsidR="00A2568A" w:rsidRPr="00327286" w:rsidRDefault="00A2568A" w:rsidP="00A2568A">
      <w:pPr>
        <w:pStyle w:val="Sinespaciado"/>
        <w:rPr>
          <w:lang w:val="es-CL"/>
        </w:rPr>
      </w:pPr>
    </w:p>
    <w:p w14:paraId="6945AD51" w14:textId="40D76DBC" w:rsidR="001D69E6" w:rsidRPr="00327286" w:rsidRDefault="00A2568A" w:rsidP="00A2568A">
      <w:pPr>
        <w:pStyle w:val="Ttulo2"/>
      </w:pPr>
      <w:bookmarkStart w:id="155" w:name="_Toc188579942"/>
      <w:r w:rsidRPr="00327286">
        <w:t xml:space="preserve">Anexo 1 - Turnos normales y por sistemas de </w:t>
      </w:r>
      <w:r w:rsidR="00A859D4" w:rsidRPr="00327286">
        <w:t>Las personas trabajadoras</w:t>
      </w:r>
      <w:bookmarkEnd w:id="153"/>
      <w:bookmarkEnd w:id="154"/>
      <w:bookmarkEnd w:id="155"/>
    </w:p>
    <w:p w14:paraId="11EE5124" w14:textId="6D7CE527" w:rsidR="001072D4" w:rsidRPr="00327286" w:rsidRDefault="001072D4" w:rsidP="001072D4">
      <w:r w:rsidRPr="00327286">
        <w:t>Ejemplo:</w:t>
      </w:r>
    </w:p>
    <w:p w14:paraId="3116E926" w14:textId="068BE89A" w:rsidR="001D69E6" w:rsidRPr="00327286" w:rsidRDefault="001072D4" w:rsidP="00714793">
      <w:pPr>
        <w:jc w:val="center"/>
      </w:pPr>
      <w:r w:rsidRPr="00327286">
        <w:rPr>
          <w:rFonts w:ascii="Estandar" w:hAnsi="Estandar" w:cs="Arial"/>
          <w:b/>
          <w:bCs/>
          <w:noProof/>
          <w:color w:val="13C045" w:themeColor="accent1"/>
          <w:sz w:val="28"/>
          <w:szCs w:val="28"/>
          <w:lang w:eastAsia="es-CL"/>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2">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sidRPr="00327286">
        <w:rPr>
          <w:rFonts w:ascii="Estandar" w:hAnsi="Estandar" w:cs="Arial"/>
          <w:b/>
          <w:bCs/>
          <w:noProof/>
          <w:color w:val="58595B"/>
          <w:lang w:eastAsia="es-CL"/>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3">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Pr="00327286" w:rsidRDefault="001072D4">
      <w:pPr>
        <w:spacing w:after="0" w:line="240" w:lineRule="auto"/>
        <w:rPr>
          <w:rFonts w:ascii="Estandar" w:hAnsi="Estandar" w:cs="Arial"/>
          <w:b/>
          <w:bCs/>
          <w:color w:val="58595B"/>
        </w:rPr>
      </w:pPr>
      <w:bookmarkStart w:id="156" w:name="_Toc7476322"/>
      <w:bookmarkStart w:id="157" w:name="_Toc9896513"/>
      <w:r w:rsidRPr="00327286">
        <w:rPr>
          <w:rFonts w:ascii="Estandar" w:hAnsi="Estandar" w:cs="Arial"/>
          <w:b/>
          <w:bCs/>
          <w:color w:val="58595B"/>
        </w:rPr>
        <w:br w:type="page"/>
      </w:r>
    </w:p>
    <w:p w14:paraId="2C2F7E07" w14:textId="72EE0BCC" w:rsidR="001D69E6" w:rsidRPr="00327286" w:rsidRDefault="00FB131C" w:rsidP="00FB131C">
      <w:pPr>
        <w:pStyle w:val="Ttulo2"/>
      </w:pPr>
      <w:bookmarkStart w:id="158" w:name="_Toc188579943"/>
      <w:r w:rsidRPr="00327286">
        <w:t xml:space="preserve">Anexo 2 - Registro de cargos de la </w:t>
      </w:r>
      <w:r w:rsidR="00561E1C" w:rsidRPr="00327286">
        <w:t>entidad</w:t>
      </w:r>
      <w:r w:rsidR="00A859D4" w:rsidRPr="00327286">
        <w:t xml:space="preserve"> empleadora</w:t>
      </w:r>
      <w:bookmarkEnd w:id="156"/>
      <w:bookmarkEnd w:id="157"/>
      <w:bookmarkEnd w:id="158"/>
    </w:p>
    <w:p w14:paraId="3FBC1E62" w14:textId="7951E82E" w:rsidR="001D69E6" w:rsidRPr="00327286" w:rsidRDefault="001D69E6" w:rsidP="00714793">
      <w:pPr>
        <w:pStyle w:val="Sinespaciado"/>
        <w:rPr>
          <w:lang w:val="es-CL"/>
        </w:rPr>
      </w:pPr>
      <w:r w:rsidRPr="00327286">
        <w:rPr>
          <w:lang w:val="es-CL"/>
        </w:rPr>
        <w:t xml:space="preserve">Este registro se incorpora al presente Reglamento Interno de Orden, Higiene y Seguridad, </w:t>
      </w:r>
      <w:r w:rsidR="00457EF2" w:rsidRPr="00327286">
        <w:rPr>
          <w:lang w:val="es-CL"/>
        </w:rPr>
        <w:t>de acuerdo con</w:t>
      </w:r>
      <w:r w:rsidRPr="00327286">
        <w:rPr>
          <w:lang w:val="es-CL"/>
        </w:rPr>
        <w:t xml:space="preserve"> lo establecido en la Ley N°20.348 de 2009, que resguarda el derecho a la igualdad de remuneraciones entre hombres y mujeres que presten un mismo trabajo.</w:t>
      </w:r>
    </w:p>
    <w:p w14:paraId="2EE65BD0" w14:textId="77777777" w:rsidR="001D69E6" w:rsidRPr="00327286" w:rsidRDefault="001D69E6" w:rsidP="00714793">
      <w:pPr>
        <w:pStyle w:val="Sinespaciado"/>
        <w:rPr>
          <w:lang w:val="es-CL"/>
        </w:rPr>
      </w:pPr>
    </w:p>
    <w:p w14:paraId="6577C9AD" w14:textId="77777777" w:rsidR="00714793" w:rsidRPr="00327286"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701935F8"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 xml:space="preserve"> que tenga más de 250 trabajadores permanentes debe incluir en el Reglamento el registro y la descripción de cargos </w:t>
      </w:r>
      <w:r w:rsidR="00457EF2" w:rsidRPr="00327286">
        <w:rPr>
          <w:rFonts w:cs="Arial"/>
          <w:color w:val="595054"/>
          <w:sz w:val="20"/>
        </w:rPr>
        <w:t>de acuerdo con</w:t>
      </w:r>
      <w:r w:rsidRPr="00327286">
        <w:rPr>
          <w:rFonts w:cs="Arial"/>
          <w:color w:val="595054"/>
          <w:sz w:val="20"/>
        </w:rPr>
        <w:t xml:space="preserve"> sus necesidades.</w:t>
      </w:r>
    </w:p>
    <w:p w14:paraId="47471A3E" w14:textId="1EE521D6"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 continuación, se muestra, a modo de ejemplo, algunos cargos como deben ser redactados en detalle por 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w:t>
      </w:r>
    </w:p>
    <w:p w14:paraId="0DC69BB0" w14:textId="3F80EB28" w:rsidR="001D69E6" w:rsidRPr="0032728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FCA3A4B" w14:textId="77777777" w:rsidR="00714793" w:rsidRPr="00327286"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327286"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327286" w14:paraId="4815AFC4" w14:textId="77777777" w:rsidTr="00714793">
        <w:trPr>
          <w:trHeight w:val="270"/>
        </w:trPr>
        <w:tc>
          <w:tcPr>
            <w:tcW w:w="1527" w:type="pct"/>
            <w:shd w:val="clear" w:color="auto" w:fill="13C045" w:themeFill="accent1"/>
            <w:vAlign w:val="center"/>
          </w:tcPr>
          <w:p w14:paraId="233B5380" w14:textId="6D5C2FDA"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AGRUPACIONES</w:t>
            </w:r>
          </w:p>
        </w:tc>
        <w:tc>
          <w:tcPr>
            <w:tcW w:w="1441" w:type="pct"/>
            <w:shd w:val="clear" w:color="auto" w:fill="13C045" w:themeFill="accent1"/>
            <w:vAlign w:val="center"/>
          </w:tcPr>
          <w:p w14:paraId="35FF1903" w14:textId="5E411417"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DESCRIPCIÓN</w:t>
            </w:r>
          </w:p>
        </w:tc>
        <w:tc>
          <w:tcPr>
            <w:tcW w:w="2032" w:type="pct"/>
            <w:shd w:val="clear" w:color="auto" w:fill="13C045" w:themeFill="accent1"/>
            <w:vAlign w:val="center"/>
          </w:tcPr>
          <w:p w14:paraId="166F54D2" w14:textId="571F6DD5"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CARGOS/OCUPACIONES</w:t>
            </w:r>
          </w:p>
        </w:tc>
      </w:tr>
      <w:tr w:rsidR="001D69E6" w:rsidRPr="00327286"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0304C3E1" w14:textId="47D17B49"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ADMINISTRATIVO</w:t>
            </w:r>
          </w:p>
        </w:tc>
        <w:tc>
          <w:tcPr>
            <w:tcW w:w="1441" w:type="pct"/>
            <w:shd w:val="clear" w:color="auto" w:fill="auto"/>
            <w:vAlign w:val="center"/>
          </w:tcPr>
          <w:p w14:paraId="68DB41C3" w14:textId="2E9D792F"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de soporte interno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 Puede implicar entrega de atención directa hacia terceras personas.</w:t>
            </w:r>
          </w:p>
        </w:tc>
        <w:tc>
          <w:tcPr>
            <w:tcW w:w="2032" w:type="pct"/>
            <w:shd w:val="clear" w:color="auto" w:fill="auto"/>
          </w:tcPr>
          <w:p w14:paraId="3E76CA6E" w14:textId="77777777" w:rsidR="001D69E6" w:rsidRPr="00327286" w:rsidRDefault="001D69E6" w:rsidP="001D69E6">
            <w:pPr>
              <w:pStyle w:val="BULLET"/>
              <w:numPr>
                <w:ilvl w:val="0"/>
                <w:numId w:val="0"/>
              </w:numPr>
              <w:ind w:left="720"/>
              <w:rPr>
                <w:rFonts w:ascii="Arial" w:hAnsi="Arial"/>
                <w:color w:val="323232"/>
              </w:rPr>
            </w:pPr>
          </w:p>
          <w:p w14:paraId="6E40C0B7" w14:textId="77777777" w:rsidR="001D69E6" w:rsidRPr="00327286" w:rsidRDefault="001D69E6" w:rsidP="001D69E6">
            <w:pPr>
              <w:pStyle w:val="BULLET"/>
              <w:rPr>
                <w:rFonts w:ascii="Arial" w:hAnsi="Arial"/>
                <w:color w:val="323232"/>
              </w:rPr>
            </w:pPr>
            <w:r w:rsidRPr="00327286">
              <w:rPr>
                <w:rFonts w:ascii="Arial" w:hAnsi="Arial"/>
                <w:color w:val="323232"/>
              </w:rPr>
              <w:t>Administración de bodegas</w:t>
            </w:r>
          </w:p>
          <w:p w14:paraId="452E15C1" w14:textId="77777777" w:rsidR="001D69E6" w:rsidRPr="00327286" w:rsidRDefault="001D69E6" w:rsidP="001D69E6">
            <w:pPr>
              <w:pStyle w:val="BULLET"/>
              <w:rPr>
                <w:rFonts w:ascii="Arial" w:hAnsi="Arial"/>
                <w:color w:val="323232"/>
              </w:rPr>
            </w:pPr>
            <w:r w:rsidRPr="00327286">
              <w:rPr>
                <w:rFonts w:ascii="Arial" w:hAnsi="Arial"/>
                <w:color w:val="323232"/>
              </w:rPr>
              <w:t>Administración de Personal</w:t>
            </w:r>
          </w:p>
          <w:p w14:paraId="14056EE6" w14:textId="77777777" w:rsidR="001D69E6" w:rsidRPr="00327286" w:rsidRDefault="001D69E6" w:rsidP="001D69E6">
            <w:pPr>
              <w:pStyle w:val="BULLET"/>
              <w:rPr>
                <w:rFonts w:ascii="Arial" w:hAnsi="Arial"/>
                <w:color w:val="323232"/>
              </w:rPr>
            </w:pPr>
            <w:r w:rsidRPr="00327286">
              <w:rPr>
                <w:rFonts w:ascii="Arial" w:hAnsi="Arial"/>
                <w:color w:val="323232"/>
              </w:rPr>
              <w:t>Administrativo</w:t>
            </w:r>
          </w:p>
          <w:p w14:paraId="2F7C229B" w14:textId="77777777" w:rsidR="001D69E6" w:rsidRPr="00327286" w:rsidRDefault="001D69E6" w:rsidP="001D69E6">
            <w:pPr>
              <w:pStyle w:val="BULLET"/>
              <w:rPr>
                <w:rFonts w:ascii="Arial" w:hAnsi="Arial"/>
                <w:color w:val="323232"/>
              </w:rPr>
            </w:pPr>
            <w:r w:rsidRPr="00327286">
              <w:rPr>
                <w:rFonts w:ascii="Arial" w:hAnsi="Arial"/>
                <w:color w:val="323232"/>
              </w:rPr>
              <w:t>Supervisor</w:t>
            </w:r>
          </w:p>
          <w:p w14:paraId="48485EDD" w14:textId="77777777" w:rsidR="001D69E6" w:rsidRPr="00327286" w:rsidRDefault="001D69E6" w:rsidP="001D69E6">
            <w:pPr>
              <w:pStyle w:val="BULLET"/>
              <w:rPr>
                <w:rFonts w:ascii="Arial" w:hAnsi="Arial"/>
                <w:color w:val="323232"/>
              </w:rPr>
            </w:pPr>
            <w:r w:rsidRPr="00327286">
              <w:rPr>
                <w:rFonts w:ascii="Arial" w:hAnsi="Arial"/>
                <w:color w:val="323232"/>
              </w:rPr>
              <w:t>Recepcionista</w:t>
            </w:r>
          </w:p>
          <w:p w14:paraId="1B6C13DD" w14:textId="77777777" w:rsidR="001D69E6" w:rsidRPr="00327286" w:rsidRDefault="001D69E6" w:rsidP="001D69E6">
            <w:pPr>
              <w:pStyle w:val="BULLET"/>
              <w:rPr>
                <w:rFonts w:ascii="Arial" w:hAnsi="Arial"/>
                <w:color w:val="323232"/>
              </w:rPr>
            </w:pPr>
            <w:r w:rsidRPr="00327286">
              <w:rPr>
                <w:rFonts w:ascii="Arial" w:hAnsi="Arial"/>
                <w:color w:val="323232"/>
              </w:rPr>
              <w:t>Secretaria</w:t>
            </w:r>
          </w:p>
          <w:p w14:paraId="1C42B504" w14:textId="77777777" w:rsidR="001D69E6" w:rsidRPr="00327286" w:rsidRDefault="001D69E6" w:rsidP="001D69E6">
            <w:pPr>
              <w:pStyle w:val="BULLET"/>
              <w:rPr>
                <w:rFonts w:ascii="Arial" w:hAnsi="Arial"/>
                <w:color w:val="323232"/>
              </w:rPr>
            </w:pPr>
            <w:r w:rsidRPr="00327286">
              <w:rPr>
                <w:rFonts w:ascii="Arial" w:hAnsi="Arial"/>
                <w:color w:val="323232"/>
              </w:rPr>
              <w:t>Analista de Inventario</w:t>
            </w:r>
          </w:p>
          <w:p w14:paraId="462728FA" w14:textId="77777777" w:rsidR="001D69E6" w:rsidRPr="00327286" w:rsidRDefault="001D69E6" w:rsidP="001D69E6">
            <w:pPr>
              <w:pStyle w:val="BULLET"/>
              <w:rPr>
                <w:rFonts w:ascii="Arial" w:hAnsi="Arial"/>
                <w:color w:val="323232"/>
              </w:rPr>
            </w:pPr>
            <w:r w:rsidRPr="00327286">
              <w:rPr>
                <w:rFonts w:ascii="Arial" w:hAnsi="Arial"/>
                <w:color w:val="323232"/>
              </w:rPr>
              <w:t>Ejecutivo Comercial</w:t>
            </w:r>
          </w:p>
          <w:p w14:paraId="675BE672" w14:textId="77777777" w:rsidR="001D69E6" w:rsidRPr="00327286" w:rsidRDefault="001D69E6" w:rsidP="001D69E6">
            <w:pPr>
              <w:pStyle w:val="BULLET"/>
              <w:rPr>
                <w:rFonts w:ascii="Arial" w:hAnsi="Arial"/>
                <w:color w:val="323232"/>
              </w:rPr>
            </w:pPr>
            <w:r w:rsidRPr="00327286">
              <w:rPr>
                <w:rFonts w:ascii="Arial" w:hAnsi="Arial"/>
                <w:color w:val="323232"/>
              </w:rPr>
              <w:t>Relacionador Laboral</w:t>
            </w:r>
          </w:p>
          <w:p w14:paraId="4BA48545" w14:textId="77777777" w:rsidR="001D69E6" w:rsidRPr="00327286" w:rsidRDefault="001D69E6" w:rsidP="001D69E6">
            <w:pPr>
              <w:pStyle w:val="BULLET"/>
              <w:rPr>
                <w:rFonts w:ascii="Arial" w:hAnsi="Arial"/>
                <w:color w:val="323232"/>
              </w:rPr>
            </w:pPr>
            <w:r w:rsidRPr="00327286">
              <w:rPr>
                <w:rFonts w:ascii="Arial" w:hAnsi="Arial"/>
                <w:color w:val="323232"/>
              </w:rPr>
              <w:t>Cajero</w:t>
            </w:r>
          </w:p>
          <w:p w14:paraId="01998A74" w14:textId="77777777" w:rsidR="001D69E6" w:rsidRPr="00327286" w:rsidRDefault="001D69E6" w:rsidP="001D69E6">
            <w:pPr>
              <w:pStyle w:val="BULLET"/>
              <w:rPr>
                <w:rFonts w:ascii="Arial" w:hAnsi="Arial"/>
                <w:color w:val="323232"/>
              </w:rPr>
            </w:pPr>
            <w:r w:rsidRPr="00327286">
              <w:rPr>
                <w:rFonts w:ascii="Arial" w:hAnsi="Arial"/>
                <w:color w:val="323232"/>
              </w:rPr>
              <w:t>Asistente Ejecutivo</w:t>
            </w:r>
          </w:p>
          <w:p w14:paraId="7A612435" w14:textId="77777777" w:rsidR="001D69E6" w:rsidRPr="00327286" w:rsidRDefault="001D69E6" w:rsidP="001D69E6">
            <w:pPr>
              <w:pStyle w:val="BULLET"/>
              <w:numPr>
                <w:ilvl w:val="0"/>
                <w:numId w:val="0"/>
              </w:numPr>
              <w:ind w:left="720"/>
              <w:rPr>
                <w:rFonts w:ascii="Arial" w:hAnsi="Arial"/>
                <w:color w:val="323232"/>
              </w:rPr>
            </w:pPr>
          </w:p>
        </w:tc>
      </w:tr>
      <w:tr w:rsidR="001D69E6" w:rsidRPr="00327286" w14:paraId="62D6D2EB" w14:textId="77777777" w:rsidTr="001072D4">
        <w:trPr>
          <w:trHeight w:val="2183"/>
        </w:trPr>
        <w:tc>
          <w:tcPr>
            <w:tcW w:w="1527" w:type="pct"/>
            <w:shd w:val="clear" w:color="auto" w:fill="F2F2F2" w:themeFill="background1" w:themeFillShade="F2"/>
            <w:vAlign w:val="center"/>
          </w:tcPr>
          <w:p w14:paraId="58482109"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35DDC7DD" w14:textId="11F0A720" w:rsidR="001D69E6" w:rsidRPr="00327286" w:rsidRDefault="008007FB" w:rsidP="001D69E6">
            <w:pPr>
              <w:pStyle w:val="TEXTOS"/>
              <w:rPr>
                <w:rFonts w:ascii="Arial" w:hAnsi="Arial"/>
                <w:color w:val="323232"/>
                <w:lang w:val="es-CL" w:eastAsia="es-ES"/>
              </w:rPr>
            </w:pPr>
            <w:r w:rsidRPr="00327286">
              <w:rPr>
                <w:rFonts w:ascii="Arial" w:hAnsi="Arial"/>
                <w:color w:val="323232"/>
                <w:lang w:val="es-CL" w:eastAsia="es-ES"/>
              </w:rPr>
              <w:t>OPERATIVO</w:t>
            </w:r>
          </w:p>
        </w:tc>
        <w:tc>
          <w:tcPr>
            <w:tcW w:w="1441" w:type="pct"/>
            <w:shd w:val="clear" w:color="auto" w:fill="auto"/>
            <w:vAlign w:val="center"/>
          </w:tcPr>
          <w:p w14:paraId="18492934" w14:textId="05049CAC"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manuales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w:t>
            </w:r>
          </w:p>
        </w:tc>
        <w:tc>
          <w:tcPr>
            <w:tcW w:w="2032" w:type="pct"/>
            <w:shd w:val="clear" w:color="auto" w:fill="auto"/>
          </w:tcPr>
          <w:p w14:paraId="49BE610B" w14:textId="77777777" w:rsidR="001D69E6" w:rsidRPr="00327286" w:rsidRDefault="001D69E6" w:rsidP="001D69E6">
            <w:pPr>
              <w:pStyle w:val="BULLET"/>
              <w:numPr>
                <w:ilvl w:val="0"/>
                <w:numId w:val="0"/>
              </w:numPr>
              <w:ind w:left="720"/>
              <w:rPr>
                <w:rFonts w:ascii="Arial" w:hAnsi="Arial"/>
                <w:color w:val="323232"/>
              </w:rPr>
            </w:pPr>
          </w:p>
          <w:p w14:paraId="279DC2D5" w14:textId="77777777" w:rsidR="001D69E6" w:rsidRPr="00327286" w:rsidRDefault="001D69E6" w:rsidP="001D69E6">
            <w:pPr>
              <w:pStyle w:val="BULLET"/>
              <w:rPr>
                <w:rFonts w:ascii="Arial" w:hAnsi="Arial"/>
                <w:color w:val="323232"/>
              </w:rPr>
            </w:pPr>
            <w:r w:rsidRPr="00327286">
              <w:rPr>
                <w:rFonts w:ascii="Arial" w:hAnsi="Arial"/>
                <w:color w:val="323232"/>
              </w:rPr>
              <w:t>Auxiliar de equipos</w:t>
            </w:r>
          </w:p>
          <w:p w14:paraId="6A482511" w14:textId="77777777" w:rsidR="001D69E6" w:rsidRPr="00327286" w:rsidRDefault="001D69E6" w:rsidP="001D69E6">
            <w:pPr>
              <w:pStyle w:val="BULLET"/>
              <w:rPr>
                <w:rFonts w:ascii="Arial" w:hAnsi="Arial"/>
                <w:color w:val="323232"/>
              </w:rPr>
            </w:pPr>
            <w:r w:rsidRPr="00327286">
              <w:rPr>
                <w:rFonts w:ascii="Arial" w:hAnsi="Arial"/>
                <w:color w:val="323232"/>
              </w:rPr>
              <w:t>Auxiliar de aseo</w:t>
            </w:r>
          </w:p>
          <w:p w14:paraId="6CC2E626" w14:textId="77777777" w:rsidR="001D69E6" w:rsidRPr="00327286" w:rsidRDefault="001D69E6" w:rsidP="001D69E6">
            <w:pPr>
              <w:pStyle w:val="BULLET"/>
              <w:rPr>
                <w:rFonts w:ascii="Arial" w:hAnsi="Arial"/>
                <w:color w:val="323232"/>
              </w:rPr>
            </w:pPr>
            <w:r w:rsidRPr="00327286">
              <w:rPr>
                <w:rFonts w:ascii="Arial" w:hAnsi="Arial"/>
                <w:color w:val="323232"/>
              </w:rPr>
              <w:t>Auxiliar de Apoyo</w:t>
            </w:r>
          </w:p>
          <w:p w14:paraId="0C042C01" w14:textId="77777777" w:rsidR="001D69E6" w:rsidRPr="00327286" w:rsidRDefault="001D69E6" w:rsidP="001D69E6">
            <w:pPr>
              <w:pStyle w:val="BULLET"/>
              <w:rPr>
                <w:rFonts w:ascii="Arial" w:hAnsi="Arial"/>
                <w:color w:val="323232"/>
              </w:rPr>
            </w:pPr>
            <w:r w:rsidRPr="00327286">
              <w:rPr>
                <w:rFonts w:ascii="Arial" w:hAnsi="Arial"/>
                <w:color w:val="323232"/>
              </w:rPr>
              <w:t>Conductor</w:t>
            </w:r>
          </w:p>
          <w:p w14:paraId="1718E0EE" w14:textId="77777777" w:rsidR="001D69E6" w:rsidRPr="00327286" w:rsidRDefault="001D69E6" w:rsidP="001D69E6">
            <w:pPr>
              <w:pStyle w:val="BULLET"/>
              <w:rPr>
                <w:rFonts w:ascii="Arial" w:hAnsi="Arial"/>
                <w:color w:val="323232"/>
              </w:rPr>
            </w:pPr>
            <w:r w:rsidRPr="00327286">
              <w:rPr>
                <w:rFonts w:ascii="Arial" w:hAnsi="Arial"/>
                <w:color w:val="323232"/>
              </w:rPr>
              <w:t>Estafeta</w:t>
            </w:r>
          </w:p>
          <w:p w14:paraId="3079D7A3" w14:textId="77777777" w:rsidR="001D69E6" w:rsidRPr="00327286" w:rsidRDefault="001D69E6" w:rsidP="001D69E6">
            <w:pPr>
              <w:pStyle w:val="BULLET"/>
              <w:rPr>
                <w:rFonts w:ascii="Arial" w:hAnsi="Arial"/>
                <w:color w:val="323232"/>
              </w:rPr>
            </w:pPr>
            <w:r w:rsidRPr="00327286">
              <w:rPr>
                <w:rFonts w:ascii="Arial" w:hAnsi="Arial"/>
                <w:color w:val="323232"/>
              </w:rPr>
              <w:t>Operador Sala de Seguridad</w:t>
            </w:r>
          </w:p>
          <w:p w14:paraId="4D526580" w14:textId="77777777" w:rsidR="001D69E6" w:rsidRPr="00327286" w:rsidRDefault="001D69E6" w:rsidP="001D69E6">
            <w:pPr>
              <w:pStyle w:val="BULLET"/>
              <w:rPr>
                <w:rFonts w:ascii="Arial" w:hAnsi="Arial"/>
                <w:color w:val="323232"/>
              </w:rPr>
            </w:pPr>
            <w:r w:rsidRPr="00327286">
              <w:rPr>
                <w:rFonts w:ascii="Arial" w:hAnsi="Arial"/>
                <w:color w:val="323232"/>
              </w:rPr>
              <w:t>Guardias de Seguridad</w:t>
            </w:r>
          </w:p>
          <w:p w14:paraId="6D0CBECE" w14:textId="77777777" w:rsidR="001D69E6" w:rsidRPr="00327286" w:rsidRDefault="001D69E6" w:rsidP="001D69E6">
            <w:pPr>
              <w:pStyle w:val="BULLET"/>
              <w:rPr>
                <w:rFonts w:ascii="Arial" w:hAnsi="Arial"/>
                <w:color w:val="323232"/>
              </w:rPr>
            </w:pPr>
            <w:r w:rsidRPr="00327286">
              <w:rPr>
                <w:rFonts w:ascii="Arial" w:hAnsi="Arial"/>
                <w:color w:val="323232"/>
              </w:rPr>
              <w:t>Jefe de Área</w:t>
            </w:r>
          </w:p>
          <w:p w14:paraId="1D00E6D7" w14:textId="77777777" w:rsidR="001D69E6" w:rsidRPr="00327286" w:rsidRDefault="001D69E6" w:rsidP="001D69E6">
            <w:pPr>
              <w:pStyle w:val="BULLET"/>
              <w:rPr>
                <w:rFonts w:ascii="Arial" w:hAnsi="Arial"/>
                <w:color w:val="323232"/>
              </w:rPr>
            </w:pPr>
            <w:r w:rsidRPr="00327286">
              <w:rPr>
                <w:rFonts w:ascii="Arial" w:hAnsi="Arial"/>
                <w:color w:val="323232"/>
              </w:rPr>
              <w:t>Bodeguero</w:t>
            </w:r>
          </w:p>
          <w:p w14:paraId="46A47F47" w14:textId="77777777" w:rsidR="001D69E6" w:rsidRPr="00327286" w:rsidRDefault="001D69E6" w:rsidP="001D69E6">
            <w:pPr>
              <w:pStyle w:val="BULLET"/>
              <w:rPr>
                <w:rFonts w:ascii="Arial" w:hAnsi="Arial"/>
                <w:color w:val="323232"/>
              </w:rPr>
            </w:pPr>
            <w:r w:rsidRPr="00327286">
              <w:rPr>
                <w:rFonts w:ascii="Arial" w:hAnsi="Arial"/>
                <w:color w:val="323232"/>
              </w:rPr>
              <w:t>Mecánicos</w:t>
            </w:r>
          </w:p>
          <w:p w14:paraId="2FB390F9" w14:textId="77777777" w:rsidR="001D69E6" w:rsidRPr="00327286" w:rsidRDefault="001D69E6" w:rsidP="001D69E6">
            <w:pPr>
              <w:pStyle w:val="BULLET"/>
              <w:rPr>
                <w:rFonts w:ascii="Arial" w:hAnsi="Arial"/>
                <w:color w:val="323232"/>
              </w:rPr>
            </w:pPr>
            <w:r w:rsidRPr="00327286">
              <w:rPr>
                <w:rFonts w:ascii="Arial" w:hAnsi="Arial"/>
                <w:color w:val="323232"/>
              </w:rPr>
              <w:t>Electricistas</w:t>
            </w:r>
          </w:p>
          <w:p w14:paraId="16CD738E" w14:textId="77777777" w:rsidR="001D69E6" w:rsidRPr="00327286" w:rsidRDefault="001D69E6" w:rsidP="001D69E6">
            <w:pPr>
              <w:pStyle w:val="BULLET"/>
              <w:numPr>
                <w:ilvl w:val="0"/>
                <w:numId w:val="0"/>
              </w:numPr>
              <w:ind w:left="720"/>
              <w:rPr>
                <w:rFonts w:ascii="Arial" w:hAnsi="Arial"/>
                <w:color w:val="323232"/>
              </w:rPr>
            </w:pPr>
          </w:p>
        </w:tc>
      </w:tr>
    </w:tbl>
    <w:p w14:paraId="32F0B0CE" w14:textId="62B53F19" w:rsidR="001072D4" w:rsidRPr="00327286" w:rsidRDefault="001072D4">
      <w:pPr>
        <w:spacing w:after="0" w:line="240" w:lineRule="auto"/>
      </w:pPr>
      <w:r w:rsidRPr="00327286">
        <w:br w:type="page"/>
      </w:r>
    </w:p>
    <w:p w14:paraId="1E5DE8FF" w14:textId="25E46AB7" w:rsidR="00714793" w:rsidRPr="00327286" w:rsidRDefault="00714793" w:rsidP="00714793">
      <w:pPr>
        <w:pStyle w:val="Ttulo2"/>
      </w:pPr>
      <w:bookmarkStart w:id="159" w:name="_Toc188579944"/>
      <w:bookmarkStart w:id="160" w:name="_Toc7476323"/>
      <w:bookmarkStart w:id="161" w:name="_Toc9896514"/>
      <w:r w:rsidRPr="00327286">
        <w:t xml:space="preserve">Anexo </w:t>
      </w:r>
      <w:r w:rsidR="00DC0B0F" w:rsidRPr="00327286">
        <w:t>3</w:t>
      </w:r>
      <w:r w:rsidRPr="00327286">
        <w:t xml:space="preserve"> - Protocolos MINSAL</w:t>
      </w:r>
      <w:bookmarkEnd w:id="159"/>
    </w:p>
    <w:p w14:paraId="13C050FC" w14:textId="77777777" w:rsidR="00714793" w:rsidRPr="00327286" w:rsidRDefault="00714793" w:rsidP="00714793">
      <w:pPr>
        <w:pStyle w:val="Ttulo3"/>
      </w:pPr>
      <w:bookmarkStart w:id="162" w:name="_Toc9896517"/>
      <w:bookmarkStart w:id="163" w:name="_Toc188579945"/>
      <w:r w:rsidRPr="00327286">
        <w:t xml:space="preserve">Exposición de radiación </w:t>
      </w:r>
      <w:bookmarkEnd w:id="162"/>
      <w:r w:rsidRPr="00327286">
        <w:t>UV</w:t>
      </w:r>
      <w:bookmarkEnd w:id="163"/>
    </w:p>
    <w:p w14:paraId="53EF9EED" w14:textId="6842B32D"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adoptará las medidas necesarias para proteger eficazmente a </w:t>
      </w:r>
      <w:r w:rsidR="00A859D4" w:rsidRPr="00327286">
        <w:t>Las personas trabajadoras</w:t>
      </w:r>
      <w:r w:rsidRPr="00327286">
        <w:t xml:space="preserve">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327286" w:rsidRDefault="00714793" w:rsidP="00714793">
      <w:pPr>
        <w:rPr>
          <w:color w:val="45CB63" w:themeColor="text2" w:themeTint="99"/>
        </w:rPr>
      </w:pPr>
      <w:r w:rsidRPr="00327286">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349BBDE" w:rsidR="00714793" w:rsidRPr="00327286" w:rsidRDefault="00A859D4" w:rsidP="00714793">
      <w:r w:rsidRPr="00327286">
        <w:t>Las personas trabajadoras</w:t>
      </w:r>
      <w:r w:rsidR="00714793" w:rsidRPr="00327286">
        <w:t xml:space="preserve">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w:t>
      </w:r>
      <w:r w:rsidR="00457EF2" w:rsidRPr="00327286">
        <w:t>de acuerdo con</w:t>
      </w:r>
      <w:r w:rsidR="00714793" w:rsidRPr="00327286">
        <w:t xml:space="preserve"> lo dispuesto en los Art. 109 a y 109 b D.S N° 594.</w:t>
      </w:r>
    </w:p>
    <w:p w14:paraId="49617F66" w14:textId="0660CB66"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trabajadores expuestos a radiación UV de origen solar está obligada a realizar una gestión de riesgo que incluya:</w:t>
      </w:r>
    </w:p>
    <w:p w14:paraId="3C61534E" w14:textId="579AE974" w:rsidR="00714793" w:rsidRPr="00327286" w:rsidRDefault="00714793" w:rsidP="00714793">
      <w:pPr>
        <w:pStyle w:val="Prrafodelista"/>
      </w:pPr>
      <w:r w:rsidRPr="00327286">
        <w:t xml:space="preserve">Informar a </w:t>
      </w:r>
      <w:r w:rsidR="00A859D4" w:rsidRPr="00327286">
        <w:t>Las personas trabajadoras</w:t>
      </w:r>
      <w:r w:rsidRPr="00327286">
        <w:t xml:space="preserve"> sobre los riesgos de exposición a radiación UV.</w:t>
      </w:r>
    </w:p>
    <w:p w14:paraId="7CC5BCB6" w14:textId="77777777" w:rsidR="00714793" w:rsidRPr="00327286" w:rsidRDefault="00714793" w:rsidP="00714793">
      <w:pPr>
        <w:pStyle w:val="Prrafodelista"/>
      </w:pPr>
      <w:r w:rsidRPr="00327286">
        <w:t>Publicar diariamente el índice UV estimado señalado por la Dirección Meteorológica de Chile y las medidas de control a aplicar, incluyendo los elementos de protección personal.</w:t>
      </w:r>
    </w:p>
    <w:p w14:paraId="48E5891A" w14:textId="6F36F31F" w:rsidR="00714793" w:rsidRPr="00327286" w:rsidRDefault="00714793" w:rsidP="00714793">
      <w:pPr>
        <w:pStyle w:val="Prrafodelista"/>
      </w:pPr>
      <w:r w:rsidRPr="00327286">
        <w:t xml:space="preserve">Identificar los puestos de trabajo y </w:t>
      </w:r>
      <w:r w:rsidR="00A859D4" w:rsidRPr="00327286">
        <w:t>Las personas trabajadoras</w:t>
      </w:r>
      <w:r w:rsidRPr="00327286">
        <w:t xml:space="preserve"> con gran exposición que requieran medidas de protección adicionales.</w:t>
      </w:r>
    </w:p>
    <w:p w14:paraId="28C9955F" w14:textId="77777777" w:rsidR="00714793" w:rsidRPr="00327286" w:rsidRDefault="00714793" w:rsidP="00714793">
      <w:pPr>
        <w:pStyle w:val="Prrafodelista"/>
      </w:pPr>
      <w:r w:rsidRPr="00327286">
        <w:t xml:space="preserve">Los tipos de medidas a implementar según las indicaciones señaladas en </w:t>
      </w:r>
      <w:r w:rsidRPr="00327286">
        <w:rPr>
          <w:szCs w:val="20"/>
        </w:rPr>
        <w:t xml:space="preserve">la </w:t>
      </w:r>
      <w:hyperlink r:id="rId24" w:history="1">
        <w:r w:rsidRPr="00327286">
          <w:rPr>
            <w:rStyle w:val="Hipervnculo"/>
            <w:color w:val="323232"/>
            <w:szCs w:val="20"/>
          </w:rPr>
          <w:t>Guía técnica de Radiación UV de Origen Solar del Ministerio de Salud</w:t>
        </w:r>
      </w:hyperlink>
      <w:r w:rsidRPr="00327286">
        <w:rPr>
          <w:szCs w:val="20"/>
        </w:rPr>
        <w:t>,</w:t>
      </w:r>
      <w:r w:rsidRPr="00327286">
        <w:t xml:space="preserve"> tales como las ingenieriles, administrativas y elementos de protección personal.</w:t>
      </w:r>
    </w:p>
    <w:p w14:paraId="587418B4" w14:textId="3CE541C2" w:rsidR="00714793" w:rsidRPr="00327286" w:rsidRDefault="00714793" w:rsidP="00714793">
      <w:pPr>
        <w:pStyle w:val="Prrafodelista"/>
      </w:pPr>
      <w:r w:rsidRPr="00327286">
        <w:t xml:space="preserve">Implementar un programa práctico teórico para </w:t>
      </w:r>
      <w:r w:rsidR="00A859D4" w:rsidRPr="00327286">
        <w:t>Las personas trabajadoras</w:t>
      </w:r>
      <w:r w:rsidRPr="00327286">
        <w:t xml:space="preserve"> sobre el riesgo y las consecuencias de la exposición a la radiación UV y las medidas preventivas a tomar.</w:t>
      </w:r>
    </w:p>
    <w:p w14:paraId="78E49E42" w14:textId="4FCC68FC" w:rsidR="00714793" w:rsidRPr="00327286" w:rsidRDefault="00714793" w:rsidP="00714793">
      <w:pPr>
        <w:adjustRightInd w:val="0"/>
        <w:rPr>
          <w:rFonts w:ascii="Estandar" w:eastAsia="DINNextLTPro-Light" w:hAnsi="Estandar" w:cs="Arial"/>
          <w:color w:val="58595B"/>
        </w:rPr>
      </w:pPr>
    </w:p>
    <w:p w14:paraId="6FE46828" w14:textId="77777777" w:rsidR="00B327A1" w:rsidRPr="00327286" w:rsidRDefault="00B327A1" w:rsidP="00714793">
      <w:pPr>
        <w:adjustRightInd w:val="0"/>
        <w:rPr>
          <w:rFonts w:ascii="Estandar" w:eastAsia="DINNextLTPro-Light" w:hAnsi="Estandar" w:cs="Arial"/>
          <w:color w:val="58595B"/>
        </w:rPr>
      </w:pPr>
    </w:p>
    <w:p w14:paraId="75984741" w14:textId="77777777" w:rsidR="00714793" w:rsidRPr="00327286" w:rsidRDefault="00714793" w:rsidP="00714793">
      <w:pPr>
        <w:pStyle w:val="Ttulo3"/>
      </w:pPr>
      <w:bookmarkStart w:id="164" w:name="_Toc9896518"/>
      <w:bookmarkStart w:id="165" w:name="_Toc188579946"/>
      <w:r w:rsidRPr="00327286">
        <w:t>Factores de riesgo De Trastornos Musculoesqueléticos Relacionados al Trabajo (TMERT)</w:t>
      </w:r>
      <w:bookmarkEnd w:id="164"/>
      <w:bookmarkEnd w:id="165"/>
    </w:p>
    <w:p w14:paraId="039AAC52" w14:textId="77777777" w:rsidR="009E57D2" w:rsidRPr="00327286" w:rsidRDefault="009E57D2" w:rsidP="009E57D2"/>
    <w:p w14:paraId="7B8AA843" w14:textId="1849B76F" w:rsidR="00496CEF" w:rsidRPr="00327286" w:rsidRDefault="00496CEF" w:rsidP="009E57D2">
      <w:pPr>
        <w:pStyle w:val="Prrafodelista"/>
        <w:ind w:left="360"/>
      </w:pPr>
      <w:r w:rsidRPr="00327286">
        <w:t xml:space="preserve">La </w:t>
      </w:r>
      <w:r w:rsidR="00561E1C" w:rsidRPr="00327286">
        <w:t>entidad</w:t>
      </w:r>
      <w:r w:rsidR="00A859D4" w:rsidRPr="00327286">
        <w:t xml:space="preserve"> empleadora</w:t>
      </w:r>
      <w:r w:rsidRPr="00327286">
        <w:t xml:space="preserve"> de acuerdo a Resolución Exenta 327/2024 del Ministerio de Salud, que aprueba actualización protocolo vigilancia trabajadores expuestos a factores de riesgo trastornos musculoesqueléticos, la </w:t>
      </w:r>
      <w:r w:rsidR="00561E1C" w:rsidRPr="00327286">
        <w:t>entidad</w:t>
      </w:r>
      <w:r w:rsidR="00A859D4" w:rsidRPr="00327286">
        <w:t xml:space="preserve"> empleadora</w:t>
      </w:r>
      <w:r w:rsidRPr="00327286">
        <w:t xml:space="preserve"> deberá evaluar los factores de riesgo asociados a trastornos musculoesqueléticos presentes en las tareas de los puestos de trabajo de su </w:t>
      </w:r>
      <w:r w:rsidR="00561E1C" w:rsidRPr="00327286">
        <w:t>entidad</w:t>
      </w:r>
      <w:r w:rsidR="00A859D4" w:rsidRPr="00327286">
        <w:t xml:space="preserve"> empleadora</w:t>
      </w:r>
      <w:r w:rsidRPr="00327286">
        <w:t>, la que llevará a cabo conforme a las indicaciones establecidas en el protocolo vigilancia trabajadores expuestos a factores de riesgo trastornos musculoesqueléticos del Ministerio de Salud.</w:t>
      </w:r>
    </w:p>
    <w:p w14:paraId="3858AA15" w14:textId="77777777" w:rsidR="007803A7" w:rsidRPr="00327286" w:rsidRDefault="007803A7" w:rsidP="009E57D2">
      <w:pPr>
        <w:pStyle w:val="Prrafodelista"/>
        <w:ind w:left="360"/>
      </w:pPr>
    </w:p>
    <w:p w14:paraId="11660FEC" w14:textId="77777777" w:rsidR="00496CEF" w:rsidRPr="00327286" w:rsidRDefault="00496CEF" w:rsidP="007803A7">
      <w:pPr>
        <w:pStyle w:val="Prrafodelista"/>
        <w:ind w:left="360"/>
      </w:pPr>
      <w:r w:rsidRPr="00327286">
        <w:t>Los factores de riesgo a evaluar son:</w:t>
      </w:r>
    </w:p>
    <w:p w14:paraId="137D94B3" w14:textId="46AFD4E8" w:rsidR="00496CEF" w:rsidRPr="00327286" w:rsidRDefault="00496CEF" w:rsidP="007803A7">
      <w:pPr>
        <w:pStyle w:val="Prrafodelista"/>
        <w:ind w:left="360"/>
      </w:pPr>
    </w:p>
    <w:p w14:paraId="53BE40D6" w14:textId="77777777" w:rsidR="00496CEF" w:rsidRPr="00327286" w:rsidRDefault="00496CEF" w:rsidP="007803A7">
      <w:pPr>
        <w:pStyle w:val="Prrafodelista"/>
        <w:ind w:left="709" w:hanging="283"/>
      </w:pPr>
      <w:r w:rsidRPr="00327286">
        <w:t xml:space="preserve">Trabajo Repetitivo de Miembros Superiores. </w:t>
      </w:r>
    </w:p>
    <w:p w14:paraId="44CA3938" w14:textId="77777777" w:rsidR="00496CEF" w:rsidRPr="00327286" w:rsidRDefault="00496CEF" w:rsidP="007803A7">
      <w:pPr>
        <w:pStyle w:val="Prrafodelista"/>
        <w:ind w:left="709" w:hanging="283"/>
      </w:pPr>
      <w:r w:rsidRPr="00327286">
        <w:t xml:space="preserve">Postura de trabajo estática. </w:t>
      </w:r>
    </w:p>
    <w:p w14:paraId="1D01ED44" w14:textId="77777777" w:rsidR="00496CEF" w:rsidRPr="00327286" w:rsidRDefault="00496CEF" w:rsidP="007803A7">
      <w:pPr>
        <w:pStyle w:val="Prrafodelista"/>
        <w:ind w:left="709" w:hanging="283"/>
      </w:pPr>
      <w:r w:rsidRPr="00327286">
        <w:t xml:space="preserve">Manipulación manual de cargas. </w:t>
      </w:r>
    </w:p>
    <w:p w14:paraId="6DF80DF6" w14:textId="77777777" w:rsidR="00496CEF" w:rsidRPr="00327286" w:rsidRDefault="00496CEF" w:rsidP="007803A7">
      <w:pPr>
        <w:pStyle w:val="Prrafodelista"/>
        <w:ind w:left="709" w:hanging="283"/>
      </w:pPr>
      <w:r w:rsidRPr="00327286">
        <w:t xml:space="preserve">Manejo manual de pacientes/personas. </w:t>
      </w:r>
    </w:p>
    <w:p w14:paraId="603C826A" w14:textId="77777777" w:rsidR="00496CEF" w:rsidRPr="00327286" w:rsidRDefault="00496CEF" w:rsidP="007803A7">
      <w:pPr>
        <w:pStyle w:val="Prrafodelista"/>
        <w:ind w:left="709" w:hanging="283"/>
      </w:pPr>
      <w:r w:rsidRPr="00327286">
        <w:t xml:space="preserve">Vibración de cuerpo completo. </w:t>
      </w:r>
    </w:p>
    <w:p w14:paraId="0C63F3A7" w14:textId="77777777" w:rsidR="00496CEF" w:rsidRPr="00327286" w:rsidRDefault="00496CEF" w:rsidP="007803A7">
      <w:pPr>
        <w:pStyle w:val="Prrafodelista"/>
        <w:ind w:left="709" w:hanging="283"/>
      </w:pPr>
      <w:r w:rsidRPr="00327286">
        <w:t xml:space="preserve">Vibración segmento mano–brazo. </w:t>
      </w:r>
    </w:p>
    <w:p w14:paraId="71870AA8" w14:textId="77777777" w:rsidR="00496CEF" w:rsidRPr="00327286" w:rsidRDefault="00496CEF" w:rsidP="007803A7">
      <w:pPr>
        <w:pStyle w:val="Prrafodelista"/>
        <w:ind w:left="360"/>
      </w:pPr>
    </w:p>
    <w:p w14:paraId="4CC61CB6" w14:textId="5A32EEB1" w:rsidR="00714793" w:rsidRPr="00327286" w:rsidRDefault="00496CEF" w:rsidP="007803A7">
      <w:pPr>
        <w:pStyle w:val="Prrafodelista"/>
        <w:ind w:left="360"/>
        <w:rPr>
          <w:rFonts w:ascii="Estandar" w:hAnsi="Estandar"/>
          <w:b/>
          <w:sz w:val="20"/>
        </w:rPr>
      </w:pPr>
      <w:r w:rsidRPr="00327286">
        <w:t xml:space="preserve">La </w:t>
      </w:r>
      <w:r w:rsidR="00561E1C" w:rsidRPr="00327286">
        <w:t>entidad</w:t>
      </w:r>
      <w:r w:rsidR="00A859D4" w:rsidRPr="00327286">
        <w:t xml:space="preserve"> empleadora</w:t>
      </w:r>
      <w:r w:rsidRPr="00327286">
        <w:t xml:space="preserve">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w:t>
      </w:r>
      <w:r w:rsidR="00A859D4" w:rsidRPr="00327286">
        <w:t>Las personas trabajadoras</w:t>
      </w:r>
      <w:r w:rsidRPr="00327286">
        <w:t xml:space="preserve">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sidRPr="00327286">
        <w:rPr>
          <w:rFonts w:ascii="Estandar" w:hAnsi="Estandar"/>
          <w:b/>
          <w:sz w:val="20"/>
        </w:rPr>
        <w:br w:type="page"/>
      </w:r>
    </w:p>
    <w:p w14:paraId="67484E47" w14:textId="77777777" w:rsidR="00714793" w:rsidRPr="00327286" w:rsidRDefault="00714793" w:rsidP="00714793">
      <w:pPr>
        <w:pStyle w:val="Ttulo3"/>
      </w:pPr>
      <w:bookmarkStart w:id="166" w:name="_Toc9896519"/>
      <w:bookmarkStart w:id="167" w:name="_Toc188579947"/>
      <w:r w:rsidRPr="00327286">
        <w:t>Protocolo riesgos psicosociales</w:t>
      </w:r>
      <w:bookmarkEnd w:id="166"/>
      <w:bookmarkEnd w:id="167"/>
    </w:p>
    <w:p w14:paraId="42B3B45D" w14:textId="77777777" w:rsidR="00DE0A26" w:rsidRPr="00327286" w:rsidRDefault="00714793" w:rsidP="00DE0A26">
      <w:bookmarkStart w:id="168" w:name="_Hlk119941458"/>
      <w:r w:rsidRPr="00327286">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rsidRPr="00327286">
        <w:t xml:space="preserve">Las siguientes son dimensiones de riesgos psicosociales que pueden </w:t>
      </w:r>
      <w:bookmarkEnd w:id="168"/>
      <w:r w:rsidR="00DE0A26" w:rsidRPr="00327286">
        <w:t>contener factores de riesgo a los que se esté expuesto en la organización:</w:t>
      </w:r>
    </w:p>
    <w:p w14:paraId="031B3D83" w14:textId="6A1E3D85" w:rsidR="00DE0A26" w:rsidRPr="00327286" w:rsidRDefault="00DE0A26" w:rsidP="00FE6EA1">
      <w:pPr>
        <w:pStyle w:val="Prrafodelista"/>
        <w:numPr>
          <w:ilvl w:val="0"/>
          <w:numId w:val="18"/>
        </w:numPr>
      </w:pPr>
      <w:r w:rsidRPr="00327286">
        <w:t xml:space="preserve">Carga de trabajo: exigencias sobre </w:t>
      </w:r>
      <w:r w:rsidR="00457EF2">
        <w:t xml:space="preserve">las personas trabajadoras </w:t>
      </w:r>
      <w:r w:rsidR="00457EF2" w:rsidRPr="00327286">
        <w:t>para</w:t>
      </w:r>
      <w:r w:rsidRPr="00327286">
        <w:t xml:space="preserve"> cumplir con una cantidad de tareas en un tiempo acotado o limitado.</w:t>
      </w:r>
    </w:p>
    <w:p w14:paraId="47138961" w14:textId="40679DC4" w:rsidR="00DE0A26" w:rsidRPr="00327286" w:rsidRDefault="00DE0A26" w:rsidP="00FE6EA1">
      <w:pPr>
        <w:pStyle w:val="Prrafodelista"/>
        <w:numPr>
          <w:ilvl w:val="0"/>
          <w:numId w:val="18"/>
        </w:numPr>
      </w:pPr>
      <w:r w:rsidRPr="00327286">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Pr="00327286" w:rsidRDefault="00DE0A26" w:rsidP="00FE6EA1">
      <w:pPr>
        <w:pStyle w:val="Prrafodelista"/>
        <w:numPr>
          <w:ilvl w:val="0"/>
          <w:numId w:val="18"/>
        </w:numPr>
      </w:pPr>
      <w:r w:rsidRPr="00327286">
        <w:t>Desarrollo profesional: oportunidad de poner en práctica, desarrollar o adquirir conocimientos y habilidades en el trabajo.</w:t>
      </w:r>
    </w:p>
    <w:p w14:paraId="776CA1B6" w14:textId="74BBFB6B" w:rsidR="00DE0A26" w:rsidRPr="00327286" w:rsidRDefault="00DE0A26" w:rsidP="00FE6EA1">
      <w:pPr>
        <w:pStyle w:val="Prrafodelista"/>
        <w:numPr>
          <w:ilvl w:val="0"/>
          <w:numId w:val="18"/>
        </w:numPr>
      </w:pPr>
      <w:r w:rsidRPr="00327286">
        <w:t>Reconocimiento y claridad de rol: reconocimiento respeto y rectitud en el trato de persona desde la jefatura, incluye definición de roles y responsabilidades.</w:t>
      </w:r>
    </w:p>
    <w:p w14:paraId="1D84C0D9" w14:textId="7549CBB8" w:rsidR="00DE0A26" w:rsidRPr="00327286" w:rsidRDefault="00DE0A26" w:rsidP="00FE6EA1">
      <w:pPr>
        <w:pStyle w:val="Prrafodelista"/>
        <w:numPr>
          <w:ilvl w:val="0"/>
          <w:numId w:val="18"/>
        </w:numPr>
      </w:pPr>
      <w:r w:rsidRPr="00327286">
        <w:t>Conflicto de rol: sensación de molestia con las tareas que se consideran en congruentes entre sí, o por estar fuera del rol asignado.</w:t>
      </w:r>
    </w:p>
    <w:p w14:paraId="08E716E2" w14:textId="0200AFA1" w:rsidR="00DE0A26" w:rsidRPr="00327286" w:rsidRDefault="00DE0A26" w:rsidP="00FE6EA1">
      <w:pPr>
        <w:pStyle w:val="Prrafodelista"/>
        <w:numPr>
          <w:ilvl w:val="0"/>
          <w:numId w:val="18"/>
        </w:numPr>
      </w:pPr>
      <w:r w:rsidRPr="00327286">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Pr="00327286" w:rsidRDefault="00DE0A26" w:rsidP="00FE6EA1">
      <w:pPr>
        <w:pStyle w:val="Prrafodelista"/>
        <w:numPr>
          <w:ilvl w:val="0"/>
          <w:numId w:val="18"/>
        </w:numPr>
      </w:pPr>
      <w:r w:rsidRPr="00327286">
        <w:t>Compañerismo: sensación de pertenencia a un grupo o equipo de trabajo.</w:t>
      </w:r>
    </w:p>
    <w:p w14:paraId="66A9994A" w14:textId="2256457B" w:rsidR="00DE0A26" w:rsidRPr="00327286" w:rsidRDefault="00DE0A26" w:rsidP="00FE6EA1">
      <w:pPr>
        <w:pStyle w:val="Prrafodelista"/>
        <w:numPr>
          <w:ilvl w:val="0"/>
          <w:numId w:val="18"/>
        </w:numPr>
      </w:pPr>
      <w:r w:rsidRPr="00327286">
        <w:t>Inseguridad en condiciones de trabajo: inseguridad ante cambios inesperados o arbitrarios en la forma, tarea, lugares, horarios en que se trabaja.</w:t>
      </w:r>
    </w:p>
    <w:p w14:paraId="136A9FE0" w14:textId="367A594D" w:rsidR="00DE0A26" w:rsidRPr="00327286" w:rsidRDefault="00DE0A26" w:rsidP="00FE6EA1">
      <w:pPr>
        <w:pStyle w:val="Prrafodelista"/>
        <w:numPr>
          <w:ilvl w:val="0"/>
          <w:numId w:val="18"/>
        </w:numPr>
      </w:pPr>
      <w:r w:rsidRPr="00327286">
        <w:t xml:space="preserve">Equilibrio entre trabajo y vida privada: interferencia del trabajo con la vida privada o a la inversa. </w:t>
      </w:r>
    </w:p>
    <w:p w14:paraId="7C840EBE" w14:textId="0F4B9A18" w:rsidR="00DE0A26" w:rsidRPr="00327286" w:rsidRDefault="00DE0A26" w:rsidP="00FE6EA1">
      <w:pPr>
        <w:pStyle w:val="Prrafodelista"/>
        <w:numPr>
          <w:ilvl w:val="0"/>
          <w:numId w:val="18"/>
        </w:numPr>
      </w:pPr>
      <w:r w:rsidRPr="00327286">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Pr="00327286" w:rsidRDefault="00DE0A26" w:rsidP="00FE6EA1">
      <w:pPr>
        <w:pStyle w:val="Prrafodelista"/>
        <w:numPr>
          <w:ilvl w:val="0"/>
          <w:numId w:val="18"/>
        </w:numPr>
      </w:pPr>
      <w:r w:rsidRPr="00327286">
        <w:t xml:space="preserve">Vulnerabilidad: temor ante el trato injusto en la institución empleadora o antes represalias por el ejercicio de los derechos. </w:t>
      </w:r>
    </w:p>
    <w:p w14:paraId="5BEFE3AA" w14:textId="6107513B" w:rsidR="00714793" w:rsidRPr="00327286" w:rsidRDefault="00DE0A26" w:rsidP="00FE6EA1">
      <w:pPr>
        <w:pStyle w:val="Prrafodelista"/>
        <w:numPr>
          <w:ilvl w:val="0"/>
          <w:numId w:val="18"/>
        </w:numPr>
      </w:pPr>
      <w:r w:rsidRPr="00327286">
        <w:t>Violencia y acoso: exposición a conducta intimidatorias, ofensivas y no deseadas.</w:t>
      </w:r>
    </w:p>
    <w:p w14:paraId="30540363" w14:textId="77777777" w:rsidR="00DE0A26" w:rsidRPr="00327286" w:rsidRDefault="00DE0A26" w:rsidP="00714793"/>
    <w:p w14:paraId="1CFDE3DA" w14:textId="70C42889" w:rsidR="00714793" w:rsidRPr="00327286" w:rsidRDefault="00714793" w:rsidP="00714793">
      <w:r w:rsidRPr="00327286">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rsidRPr="00327286">
        <w:t>. 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Pr="00327286" w:rsidRDefault="00B327A1" w:rsidP="00714793">
      <w:r w:rsidRPr="00327286">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327286">
        <w:t>CdA</w:t>
      </w:r>
      <w:proofErr w:type="spellEnd"/>
      <w:r w:rsidRPr="00327286">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78A98762" w:rsidR="00714793" w:rsidRPr="00327286" w:rsidRDefault="00714793" w:rsidP="00714793">
      <w:r w:rsidRPr="00327286">
        <w:t xml:space="preserve">El objetivo principal de este protocolo es poder identificar la presencia y el nivel de exposición de </w:t>
      </w:r>
      <w:proofErr w:type="gramStart"/>
      <w:r w:rsidRPr="00327286">
        <w:t xml:space="preserve">todos </w:t>
      </w:r>
      <w:r w:rsidR="00A859D4" w:rsidRPr="00327286">
        <w:t>Las personas trabajadoras</w:t>
      </w:r>
      <w:proofErr w:type="gramEnd"/>
      <w:r w:rsidRPr="00327286">
        <w:t xml:space="preserve"> a los riesgos psicosociales. La </w:t>
      </w:r>
      <w:r w:rsidR="00561E1C" w:rsidRPr="00327286">
        <w:t>entidad</w:t>
      </w:r>
      <w:r w:rsidR="00A859D4" w:rsidRPr="00327286">
        <w:t xml:space="preserve"> empleadora</w:t>
      </w:r>
      <w:r w:rsidRPr="00327286">
        <w:t xml:space="preserve"> se obliga a evaluar los riesgos psicosociales a los que están expuestos sus colaboradores con el </w:t>
      </w:r>
      <w:hyperlink r:id="rId25" w:history="1">
        <w:r w:rsidRPr="00327286">
          <w:rPr>
            <w:rStyle w:val="Hipervnculo"/>
            <w:color w:val="323232"/>
          </w:rPr>
          <w:t>Protocolo de Vigilancia de Riesgos Psicosociales en el Trabajo del MINSAL</w:t>
        </w:r>
      </w:hyperlink>
      <w:r w:rsidRPr="00327286">
        <w:t xml:space="preserve"> (cuestionario </w:t>
      </w:r>
      <w:r w:rsidR="00E7592A" w:rsidRPr="00327286">
        <w:t>CEAL-SM SUSESO</w:t>
      </w:r>
      <w:r w:rsidRPr="00327286">
        <w:t xml:space="preserve">), e intervenir si la </w:t>
      </w:r>
      <w:r w:rsidR="00561E1C" w:rsidRPr="00327286">
        <w:t>entidad</w:t>
      </w:r>
      <w:r w:rsidR="00A859D4" w:rsidRPr="00327286">
        <w:t xml:space="preserve"> empleadora</w:t>
      </w:r>
      <w:r w:rsidRPr="00327286">
        <w:t xml:space="preserve"> presenta una enfermedad profesional de salud mental, o un nivel de riesgo alto</w:t>
      </w:r>
      <w:r w:rsidR="00E7592A" w:rsidRPr="00327286">
        <w:t>.</w:t>
      </w:r>
      <w:r w:rsidR="00B327A1" w:rsidRPr="00327286">
        <w:t xml:space="preserve"> </w:t>
      </w:r>
      <w:r w:rsidRPr="00327286">
        <w:t xml:space="preserve">La medición de riesgo psicosocial laboral debe realizarse a nivel de centro de trabajo. La </w:t>
      </w:r>
      <w:r w:rsidR="00561E1C" w:rsidRPr="00327286">
        <w:t>entidad</w:t>
      </w:r>
      <w:r w:rsidR="00A859D4" w:rsidRPr="00327286">
        <w:t xml:space="preserve"> empleadora</w:t>
      </w:r>
      <w:r w:rsidRPr="00327286">
        <w:t xml:space="preserve"> realizará la medición de riesgo psicosocial laboral utilizando </w:t>
      </w:r>
      <w:r w:rsidR="00E7592A" w:rsidRPr="00327286">
        <w:t>el cuestionario CEAL-SM SUSESO</w:t>
      </w:r>
      <w:r w:rsidRPr="00327286">
        <w:t>, siguiendo las normas y metodología establecidas por la SUSESO.</w:t>
      </w:r>
    </w:p>
    <w:p w14:paraId="2CFA4CEC" w14:textId="2C5F6096" w:rsidR="00714793" w:rsidRPr="00327286" w:rsidRDefault="00714793" w:rsidP="00714793">
      <w:r w:rsidRPr="00327286">
        <w:t xml:space="preserve">La primera evaluación de riesgo psicosocial laboral debe realizarse cuando la </w:t>
      </w:r>
      <w:r w:rsidR="00561E1C" w:rsidRPr="00327286">
        <w:t>entidad</w:t>
      </w:r>
      <w:r w:rsidR="00A859D4" w:rsidRPr="00327286">
        <w:t xml:space="preserve"> empleadora</w:t>
      </w:r>
      <w:r w:rsidRPr="00327286">
        <w:t xml:space="preserve">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Pr="00327286" w:rsidRDefault="00714793" w:rsidP="00714793">
      <w:hyperlink r:id="rId26" w:history="1">
        <w:r w:rsidRPr="00327286">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Pr="00327286" w:rsidRDefault="00714793" w:rsidP="00714793">
      <w:pPr>
        <w:spacing w:after="0" w:line="240" w:lineRule="auto"/>
      </w:pPr>
      <w:r w:rsidRPr="00327286">
        <w:br w:type="page"/>
      </w:r>
    </w:p>
    <w:p w14:paraId="2969A632" w14:textId="2A9A1F3C" w:rsidR="00714793" w:rsidRPr="00327286" w:rsidRDefault="00714793" w:rsidP="00714793">
      <w:pPr>
        <w:pStyle w:val="Ttulo3"/>
      </w:pPr>
      <w:bookmarkStart w:id="169" w:name="_Toc9896520"/>
      <w:bookmarkStart w:id="170" w:name="_Toc188579948"/>
      <w:r w:rsidRPr="00327286">
        <w:t xml:space="preserve">Exposición a ruido ocupacional </w:t>
      </w:r>
      <w:bookmarkEnd w:id="169"/>
      <w:r w:rsidRPr="00327286">
        <w:t>(PREXOR)</w:t>
      </w:r>
      <w:bookmarkEnd w:id="170"/>
    </w:p>
    <w:p w14:paraId="55198841" w14:textId="2A4F62CB" w:rsidR="00714793" w:rsidRPr="00327286" w:rsidRDefault="00714793" w:rsidP="00714793">
      <w:pPr>
        <w:rPr>
          <w:rFonts w:eastAsia="Times New Roman"/>
        </w:rPr>
      </w:pPr>
      <w:r w:rsidRPr="00327286">
        <w:t xml:space="preserve">El </w:t>
      </w:r>
      <w:hyperlink r:id="rId27" w:history="1">
        <w:r w:rsidRPr="00327286">
          <w:rPr>
            <w:rStyle w:val="Hipervnculo"/>
            <w:color w:val="323232"/>
          </w:rPr>
          <w:t>Protocolo de Exposición Ocupacional a Ruido PREXOR (2013)</w:t>
        </w:r>
      </w:hyperlink>
      <w:r w:rsidRPr="00327286">
        <w:rPr>
          <w:rStyle w:val="Hipervnculo"/>
          <w:color w:val="323232"/>
        </w:rPr>
        <w:t xml:space="preserve">, </w:t>
      </w:r>
      <w:r w:rsidRPr="00327286">
        <w:t xml:space="preserve">permite evaluar las condiciones de exposición ocupacional a ruido a la que están expuestos </w:t>
      </w:r>
      <w:r w:rsidR="00A859D4" w:rsidRPr="00327286">
        <w:t>Las personas trabajadoras</w:t>
      </w:r>
      <w:r w:rsidRPr="00327286">
        <w:t xml:space="preserve"> en sus lugares de trabajo con el propósito de adoptar medidas de control de ruido oportunas y eficaces para prevenir la Hipoacusia Sensorio Neural Laboral, debe ser difundido y conocido al interior de la </w:t>
      </w:r>
      <w:r w:rsidR="00561E1C" w:rsidRPr="00327286">
        <w:t>entidad</w:t>
      </w:r>
      <w:r w:rsidR="00A859D4" w:rsidRPr="00327286">
        <w:t xml:space="preserve"> empleadora</w:t>
      </w:r>
      <w:r w:rsidRPr="00327286">
        <w:t xml:space="preserve">, en los distintos niveles jerárquicos, tales como: Empleadores, Trabajadores en general, Expertos en Prevención de Riesgos, Miembros del comité paritario de la </w:t>
      </w:r>
      <w:r w:rsidR="00561E1C" w:rsidRPr="00327286">
        <w:t>entidad</w:t>
      </w:r>
      <w:r w:rsidR="00A859D4" w:rsidRPr="00327286">
        <w:t xml:space="preserve"> empleadora</w:t>
      </w:r>
      <w:r w:rsidRPr="00327286">
        <w:t xml:space="preserve">, Dirigentes Sindicales. </w:t>
      </w:r>
    </w:p>
    <w:p w14:paraId="4F8D1960" w14:textId="77777777" w:rsidR="00714793" w:rsidRPr="00327286" w:rsidRDefault="00714793" w:rsidP="00714793">
      <w:r w:rsidRPr="00327286">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53DC1C4C" w:rsidR="00714793" w:rsidRPr="00327286" w:rsidRDefault="00714793" w:rsidP="00714793">
      <w:r w:rsidRPr="00327286">
        <w:t xml:space="preserve">La aplicación del Protocolo PREXOR es de responsabilidad de los Organismos Administradores de la Ley 16.744, </w:t>
      </w:r>
      <w:proofErr w:type="gramStart"/>
      <w:r w:rsidRPr="00327286">
        <w:t xml:space="preserve">las </w:t>
      </w:r>
      <w:r w:rsidR="00561E1C" w:rsidRPr="00327286">
        <w:t>entidad</w:t>
      </w:r>
      <w:proofErr w:type="gramEnd"/>
      <w:r w:rsidR="00A859D4" w:rsidRPr="00327286">
        <w:t xml:space="preserve"> empleadora</w:t>
      </w:r>
      <w:r w:rsidRPr="00327286">
        <w:t>s y trabajadores donde exista exposición ocupacional a ruido. De conformidad al Art. 70 al 82 D.S Nº 594.</w:t>
      </w:r>
    </w:p>
    <w:p w14:paraId="4AD8E11F" w14:textId="77777777" w:rsidR="00714793" w:rsidRPr="00327286" w:rsidRDefault="00714793" w:rsidP="00714793">
      <w:r w:rsidRPr="00327286">
        <w:t xml:space="preserve">La fiscalización del cumplimiento del Protocolo PREXOR es de responsabilidad de la Autoridad Sanitaria y de la Inspección del Trabajo. </w:t>
      </w:r>
    </w:p>
    <w:p w14:paraId="7D413F18" w14:textId="648F3F6E" w:rsidR="00714793" w:rsidRPr="00327286" w:rsidRDefault="00714793" w:rsidP="00714793">
      <w:r w:rsidRPr="00327286">
        <w:t xml:space="preserve">Es obligación de </w:t>
      </w:r>
      <w:r w:rsidR="00A859D4" w:rsidRPr="00327286">
        <w:t>Las personas trabajadoras</w:t>
      </w:r>
      <w:r w:rsidRPr="00327286">
        <w:t xml:space="preserve">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327286" w:rsidRDefault="00714793" w:rsidP="00714793">
      <w:r w:rsidRPr="00327286">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08F3A50D" w:rsidR="00714793" w:rsidRPr="00327286" w:rsidRDefault="00714793" w:rsidP="00714793">
      <w:r w:rsidRPr="00327286">
        <w:t xml:space="preserve">El empleador deberá capacitar a </w:t>
      </w:r>
      <w:r w:rsidR="00A859D4" w:rsidRPr="00327286">
        <w:t>Las personas trabajadoras</w:t>
      </w:r>
      <w:r w:rsidRPr="00327286">
        <w:t xml:space="preserve"> en el uso correcto de los EPA, mediante entrenamiento demostrable, como también, respecto a su limpieza, conservación y recambio oportuno. </w:t>
      </w:r>
    </w:p>
    <w:p w14:paraId="04C7FFF7" w14:textId="77777777" w:rsidR="00714793" w:rsidRPr="00327286" w:rsidRDefault="00714793" w:rsidP="00714793">
      <w:pPr>
        <w:pStyle w:val="Prrafodelista"/>
        <w:rPr>
          <w:rStyle w:val="Hipervnculo"/>
          <w:color w:val="323232"/>
          <w:szCs w:val="20"/>
          <w:u w:val="none"/>
        </w:rPr>
      </w:pPr>
      <w:r w:rsidRPr="00327286">
        <w:rPr>
          <w:szCs w:val="20"/>
        </w:rPr>
        <w:fldChar w:fldCharType="begin"/>
      </w:r>
      <w:r w:rsidRPr="00327286">
        <w:rPr>
          <w:szCs w:val="20"/>
        </w:rPr>
        <w:instrText xml:space="preserve"> HYPERLINK "https://dipol.minsal.cl/wrdprss_minsal/wp-content/uploads/2015/11/Prortocolo_de_Exposicion_Ocupacional_Ruido-v2013.pdf" </w:instrText>
      </w:r>
      <w:r w:rsidRPr="00327286">
        <w:rPr>
          <w:szCs w:val="20"/>
        </w:rPr>
      </w:r>
      <w:r w:rsidRPr="00327286">
        <w:rPr>
          <w:szCs w:val="20"/>
        </w:rPr>
        <w:fldChar w:fldCharType="separate"/>
      </w:r>
      <w:r w:rsidRPr="00327286">
        <w:rPr>
          <w:rStyle w:val="Hipervnculo"/>
          <w:color w:val="323232"/>
          <w:szCs w:val="20"/>
          <w:u w:val="none"/>
        </w:rPr>
        <w:t xml:space="preserve">Decreto Nº 1052 Exento del Ministerio de Salud del 14 de </w:t>
      </w:r>
      <w:proofErr w:type="gramStart"/>
      <w:r w:rsidRPr="00327286">
        <w:rPr>
          <w:rStyle w:val="Hipervnculo"/>
          <w:color w:val="323232"/>
          <w:szCs w:val="20"/>
          <w:u w:val="none"/>
        </w:rPr>
        <w:t>Octubre</w:t>
      </w:r>
      <w:proofErr w:type="gramEnd"/>
      <w:r w:rsidRPr="00327286">
        <w:rPr>
          <w:rStyle w:val="Hipervnculo"/>
          <w:color w:val="323232"/>
          <w:szCs w:val="20"/>
          <w:u w:val="none"/>
        </w:rPr>
        <w:t xml:space="preserve"> 2013. “Aprueba Norma Técnica N°156 Protocolo Sobre Normas Mínimas Para el Desarrollo de Programas de Vigilancia de la Pérdida Auditiva por Exposición a Ruido en Lugares de Trabajo”.</w:t>
      </w:r>
    </w:p>
    <w:p w14:paraId="07B3509F" w14:textId="1E1CFD3B"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"http://www.ispch.cl/sites/default/files/D048-PR-500-02-001GuiaEvaluacionAuditivaVigilancia_v2.pdf" </w:instrText>
      </w:r>
      <w:r w:rsidRPr="00327286">
        <w:rPr>
          <w:szCs w:val="20"/>
        </w:rPr>
      </w:r>
      <w:r w:rsidRPr="00327286">
        <w:rPr>
          <w:szCs w:val="20"/>
        </w:rPr>
        <w:fldChar w:fldCharType="separate"/>
      </w:r>
      <w:r w:rsidRPr="00327286">
        <w:rPr>
          <w:rStyle w:val="Hipervnculo"/>
          <w:color w:val="323232"/>
          <w:szCs w:val="20"/>
          <w:u w:val="none"/>
        </w:rPr>
        <w:t xml:space="preserve">Guía Técnica para la Evaluación Auditiva de Vigilancia de la Salud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0528857C" w14:textId="72EAE4BC"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"https://www.diariooficial.interior.gob.cl/publicaciones/2018/04/07/42026/01/1377732.pdf" </w:instrText>
      </w:r>
      <w:r w:rsidRPr="00327286">
        <w:rPr>
          <w:szCs w:val="20"/>
        </w:rPr>
      </w:r>
      <w:r w:rsidRPr="00327286">
        <w:rPr>
          <w:szCs w:val="20"/>
        </w:rPr>
        <w:fldChar w:fldCharType="separate"/>
      </w:r>
      <w:r w:rsidRPr="00327286">
        <w:rPr>
          <w:rStyle w:val="Hipervnculo"/>
          <w:color w:val="323232"/>
          <w:szCs w:val="20"/>
          <w:u w:val="none"/>
        </w:rPr>
        <w:t>Resolución</w:t>
      </w:r>
      <w:r w:rsidRPr="00327286">
        <w:rPr>
          <w:rStyle w:val="Hipervnculo"/>
          <w:color w:val="323232"/>
          <w:szCs w:val="20"/>
          <w:u w:val="none"/>
        </w:rPr>
        <w:tab/>
        <w:t>740</w:t>
      </w:r>
      <w:r w:rsidRPr="00327286">
        <w:rPr>
          <w:rStyle w:val="Hipervnculo"/>
          <w:color w:val="323232"/>
          <w:szCs w:val="20"/>
          <w:u w:val="none"/>
        </w:rPr>
        <w:tab/>
        <w:t>Ministerio de Salud</w:t>
      </w:r>
      <w:r w:rsidRPr="00327286">
        <w:rPr>
          <w:rStyle w:val="Hipervnculo"/>
          <w:color w:val="323232"/>
          <w:szCs w:val="20"/>
          <w:u w:val="none"/>
        </w:rPr>
        <w:tab/>
        <w:t xml:space="preserve">“Aprueba Guía Técnica para la Evaluación Auditiva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7E958F7B" w14:textId="77777777" w:rsidR="00714793" w:rsidRPr="00327286" w:rsidRDefault="00714793" w:rsidP="00714793">
      <w:pPr>
        <w:pStyle w:val="Prrafodelista"/>
        <w:adjustRightInd w:val="0"/>
        <w:ind w:left="284"/>
        <w:rPr>
          <w:szCs w:val="20"/>
        </w:rPr>
      </w:pPr>
      <w:r w:rsidRPr="00327286">
        <w:rPr>
          <w:szCs w:val="20"/>
        </w:rPr>
        <w:fldChar w:fldCharType="end"/>
      </w:r>
    </w:p>
    <w:p w14:paraId="4AAE4CAE" w14:textId="77777777" w:rsidR="00714793" w:rsidRPr="00327286" w:rsidRDefault="00714793" w:rsidP="00714793">
      <w:pPr>
        <w:spacing w:after="0" w:line="240" w:lineRule="auto"/>
        <w:rPr>
          <w:rFonts w:cs="Arial"/>
          <w:szCs w:val="20"/>
        </w:rPr>
      </w:pPr>
      <w:r w:rsidRPr="00327286">
        <w:rPr>
          <w:szCs w:val="20"/>
        </w:rPr>
        <w:br w:type="page"/>
      </w:r>
    </w:p>
    <w:p w14:paraId="1BC097BD" w14:textId="77777777" w:rsidR="00714793" w:rsidRPr="00327286" w:rsidRDefault="00714793" w:rsidP="00714793">
      <w:pPr>
        <w:pStyle w:val="Ttulo3"/>
        <w:rPr>
          <w:color w:val="58595B"/>
        </w:rPr>
      </w:pPr>
      <w:bookmarkStart w:id="171" w:name="_Toc188579949"/>
      <w:r w:rsidRPr="00327286">
        <w:t>Erradicación de la silicosis (PLANESI)</w:t>
      </w:r>
      <w:bookmarkEnd w:id="171"/>
    </w:p>
    <w:p w14:paraId="4689F00C" w14:textId="2C5AD71B" w:rsidR="00714793" w:rsidRPr="00327286" w:rsidRDefault="00714793" w:rsidP="00714793">
      <w:r w:rsidRPr="00327286">
        <w:t xml:space="preserve">El </w:t>
      </w:r>
      <w:hyperlink r:id="rId28" w:history="1">
        <w:r w:rsidRPr="00327286">
          <w:rPr>
            <w:rStyle w:val="Hipervnculo"/>
            <w:color w:val="323232"/>
            <w:u w:val="none"/>
          </w:rPr>
          <w:t xml:space="preserve">Protocolo de Vigilancia del Ambiente de Trabajo y de la Salud de </w:t>
        </w:r>
        <w:r w:rsidR="00A859D4" w:rsidRPr="00327286">
          <w:rPr>
            <w:rStyle w:val="Hipervnculo"/>
            <w:color w:val="323232"/>
            <w:u w:val="none"/>
          </w:rPr>
          <w:t>Las personas trabajadoras</w:t>
        </w:r>
        <w:r w:rsidRPr="00327286">
          <w:rPr>
            <w:rStyle w:val="Hipervnculo"/>
            <w:color w:val="323232"/>
            <w:u w:val="none"/>
          </w:rPr>
          <w:t xml:space="preserve"> con Exposición a Sílice</w:t>
        </w:r>
      </w:hyperlink>
      <w:r w:rsidRPr="00327286">
        <w:rPr>
          <w:rStyle w:val="Hipervnculo"/>
          <w:color w:val="323232"/>
          <w:u w:val="none"/>
        </w:rPr>
        <w:t xml:space="preserve"> establece</w:t>
      </w:r>
      <w:r w:rsidRPr="00327286">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w:t>
      </w:r>
      <w:r w:rsidR="00A859D4" w:rsidRPr="00327286">
        <w:t>Las personas trabajadoras</w:t>
      </w:r>
      <w:r w:rsidRPr="00327286">
        <w:t>, debe</w:t>
      </w:r>
      <w:r w:rsidR="00033E99" w:rsidRPr="00327286">
        <w:t>rá participar junto al organismo</w:t>
      </w:r>
      <w:r w:rsidRPr="00327286">
        <w:t xml:space="preserve"> administrador en todo el proceso y dar las facilidades para que se efectúen las evaluaciones ambientales que se requieran, así como las de salud a </w:t>
      </w:r>
      <w:r w:rsidR="00A859D4" w:rsidRPr="00327286">
        <w:t>Las personas trabajadoras</w:t>
      </w:r>
      <w:r w:rsidRPr="00327286">
        <w:t>, permitiéndoles que asistan a realizarse los exámenes a los que sean citados.</w:t>
      </w:r>
    </w:p>
    <w:p w14:paraId="34CAD3A7" w14:textId="3BA2FC86" w:rsidR="00714793" w:rsidRPr="00327286" w:rsidRDefault="00714793" w:rsidP="00714793">
      <w:pPr>
        <w:rPr>
          <w:rStyle w:val="Hipervnculo"/>
          <w:color w:val="323232"/>
          <w:u w:val="none"/>
        </w:rPr>
      </w:pPr>
      <w:r w:rsidRPr="00327286">
        <w:fldChar w:fldCharType="begin"/>
      </w:r>
      <w:r w:rsidRPr="00327286">
        <w:instrText xml:space="preserve"> HYPERLINK "https://www.leychile.cl/Navegar?idNorma=1083722" </w:instrText>
      </w:r>
      <w:r w:rsidRPr="00327286">
        <w:fldChar w:fldCharType="separate"/>
      </w:r>
      <w:r w:rsidRPr="00327286">
        <w:rPr>
          <w:rStyle w:val="Hipervnculo"/>
          <w:color w:val="323232"/>
          <w:u w:val="none"/>
        </w:rPr>
        <w:t xml:space="preserve">Resolución Exenta Nº 268 Minsal “Aprueba Protocolo de Vigilancia del Ambiente y de La Salud de </w:t>
      </w:r>
      <w:r w:rsidR="00A859D4" w:rsidRPr="00327286">
        <w:rPr>
          <w:rStyle w:val="Hipervnculo"/>
          <w:color w:val="323232"/>
          <w:u w:val="none"/>
        </w:rPr>
        <w:t>Las personas trabajadoras</w:t>
      </w:r>
      <w:r w:rsidRPr="00327286">
        <w:rPr>
          <w:rStyle w:val="Hipervnculo"/>
          <w:color w:val="323232"/>
          <w:u w:val="none"/>
        </w:rPr>
        <w:t xml:space="preserve"> con Exposición a la Sílice”.</w:t>
      </w:r>
    </w:p>
    <w:p w14:paraId="64267898" w14:textId="4D6399B9" w:rsidR="00714793" w:rsidRPr="00327286" w:rsidRDefault="00714793" w:rsidP="00714793">
      <w:r w:rsidRPr="00327286">
        <w:fldChar w:fldCharType="end"/>
      </w:r>
      <w:r w:rsidRPr="00327286">
        <w:t xml:space="preserve">La aplicación de este Protocolo es de carácter obligatorio para los organismos administradores de la Ley Nº 16.744 y para las </w:t>
      </w:r>
      <w:r w:rsidR="00561E1C" w:rsidRPr="00327286">
        <w:t>entidad</w:t>
      </w:r>
      <w:r w:rsidR="008502AA">
        <w:t>es</w:t>
      </w:r>
      <w:r w:rsidR="00A859D4" w:rsidRPr="00327286">
        <w:t xml:space="preserve"> empleadora</w:t>
      </w:r>
      <w:r w:rsidRPr="00327286">
        <w:t>s donde exista presencia de sílice, y corresponderá a la Autoridad Sanitaria Regional y a las Inspecciones del Trabajo fiscalizar su cumplimiento en las materias de su competencia.</w:t>
      </w:r>
    </w:p>
    <w:p w14:paraId="32ED51A3" w14:textId="1999D62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presencia de sílice deberá conocer el Protocolo y difundirlo, cada dos años, este protocolo a los miembros del o los Comités Paritarios y/o Dirigentes Sindicales si corresponde, como asimismo a tod</w:t>
      </w:r>
      <w:r w:rsidR="008502AA">
        <w:t>as l</w:t>
      </w:r>
      <w:r w:rsidR="00A859D4" w:rsidRPr="00327286">
        <w:t>as personas trabajadoras</w:t>
      </w:r>
      <w:r w:rsidRPr="00327286">
        <w:t xml:space="preserve"> que se desempeñen en lugares de trabajo con presencia de sílice.</w:t>
      </w:r>
    </w:p>
    <w:p w14:paraId="55619BB4" w14:textId="2A083901" w:rsidR="00714793" w:rsidRPr="00327286" w:rsidRDefault="00714793" w:rsidP="00714793">
      <w:r w:rsidRPr="00327286">
        <w:t xml:space="preserve">En el ámbito de la vigilancia de la salud de </w:t>
      </w:r>
      <w:r w:rsidR="00A859D4" w:rsidRPr="00327286">
        <w:t>Las personas trabajadoras</w:t>
      </w:r>
      <w:r w:rsidRPr="00327286">
        <w:t xml:space="preserve">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w:t>
      </w:r>
      <w:r w:rsidR="008502AA">
        <w:t>de las personas trabaj</w:t>
      </w:r>
      <w:r w:rsidR="00492D40">
        <w:t>a</w:t>
      </w:r>
      <w:r w:rsidR="008502AA">
        <w:t>doras</w:t>
      </w:r>
      <w:r w:rsidRPr="00327286">
        <w:t xml:space="preserve"> Expuestos(as) a Agentes Neumoconiógenos. </w:t>
      </w:r>
    </w:p>
    <w:p w14:paraId="1C9F18CB" w14:textId="1434108D" w:rsidR="00714793" w:rsidRPr="00327286" w:rsidRDefault="00714793" w:rsidP="00714793">
      <w:r w:rsidRPr="00327286">
        <w:t xml:space="preserve">La acreditación de esta difusión se realizará a través de un Acta suscrita por el organismo administrador o la </w:t>
      </w:r>
      <w:r w:rsidR="00561E1C" w:rsidRPr="00327286">
        <w:t>entidad</w:t>
      </w:r>
      <w:r w:rsidR="00A859D4" w:rsidRPr="00327286">
        <w:t xml:space="preserve"> empleadora</w:t>
      </w:r>
      <w:r w:rsidRPr="00327286">
        <w:t>,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Pr="00327286" w:rsidRDefault="00714793" w:rsidP="00714793">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3568DDFA" w14:textId="77777777" w:rsidR="00714793" w:rsidRPr="00327286" w:rsidRDefault="00714793" w:rsidP="00714793">
      <w:pPr>
        <w:pStyle w:val="Ttulo3"/>
      </w:pPr>
      <w:bookmarkStart w:id="172" w:name="_Toc9896521"/>
      <w:bookmarkStart w:id="173" w:name="_Toc188579950"/>
      <w:r w:rsidRPr="00327286">
        <w:t>Hipobaria intermitente crónica por gran altura</w:t>
      </w:r>
      <w:bookmarkEnd w:id="172"/>
      <w:bookmarkEnd w:id="173"/>
    </w:p>
    <w:p w14:paraId="13188535" w14:textId="07E194FE" w:rsidR="00714793" w:rsidRPr="00327286" w:rsidRDefault="00714793" w:rsidP="00714793">
      <w:r w:rsidRPr="00327286">
        <w:t xml:space="preserve">El trabajo a gran altitud se define como, aquel trabajo que se realiza en una altitud geográfica igual o superior a los 3.000 msnm e inferior a 5.500 msnm, en el cual </w:t>
      </w:r>
      <w:r w:rsidR="00A859D4" w:rsidRPr="00327286">
        <w:t>Las personas trabajadoras</w:t>
      </w:r>
      <w:r w:rsidRPr="00327286">
        <w:t xml:space="preserve"> son </w:t>
      </w:r>
      <w:proofErr w:type="gramStart"/>
      <w:r w:rsidRPr="00327286">
        <w:t>expuestos</w:t>
      </w:r>
      <w:proofErr w:type="gramEnd"/>
      <w:r w:rsidRPr="00327286">
        <w:t xml:space="preserve"> a hipobaria intermitente crónica. De conformidad al Art. 110 b.1 D. S Nº 594.</w:t>
      </w:r>
    </w:p>
    <w:p w14:paraId="2EBAFD60" w14:textId="3971CF00" w:rsidR="00714793" w:rsidRPr="00327286" w:rsidRDefault="00714793" w:rsidP="00714793">
      <w:r w:rsidRPr="00327286">
        <w:t xml:space="preserve">La </w:t>
      </w:r>
      <w:r w:rsidR="00561E1C" w:rsidRPr="00327286">
        <w:t>entidad</w:t>
      </w:r>
      <w:r w:rsidR="00A859D4" w:rsidRPr="00327286">
        <w:t xml:space="preserve"> empleadora</w:t>
      </w:r>
      <w:r w:rsidRPr="00327286">
        <w:t xml:space="preserve">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2CB3F980" w:rsidR="00714793" w:rsidRPr="00327286" w:rsidRDefault="00714793" w:rsidP="00714793">
      <w:r w:rsidRPr="00327286">
        <w:t xml:space="preserve">La aptitud de </w:t>
      </w:r>
      <w:r w:rsidR="00A859D4" w:rsidRPr="00327286">
        <w:t>Las personas trabajadoras</w:t>
      </w:r>
      <w:r w:rsidRPr="00327286">
        <w:t xml:space="preserve"> para laborar en forma intermitente a gran altitud, antes de su ingreso, se determinará mediante exámenes, encuestas de salud, evaluaciones y contraindicaciones, efectuadas en conformidad con lo señalado en la </w:t>
      </w:r>
      <w:hyperlink r:id="rId29" w:history="1">
        <w:r w:rsidRPr="00327286">
          <w:rPr>
            <w:rStyle w:val="Hipervnculo"/>
            <w:color w:val="323232"/>
          </w:rPr>
          <w:t>Guía Técnica sobre Exposición Ocupacional a Hipobaria Intermitente Crónica por Gran Altitud</w:t>
        </w:r>
      </w:hyperlink>
      <w:r w:rsidRPr="00327286">
        <w:t>. De conformidad al Artículo 110 b.3 D. S Nº 594.</w:t>
      </w:r>
    </w:p>
    <w:p w14:paraId="7B9DBC8B" w14:textId="75FB61B3" w:rsidR="00714793" w:rsidRPr="00327286" w:rsidRDefault="00714793" w:rsidP="00714793">
      <w:r w:rsidRPr="00327286">
        <w:t xml:space="preserve">De conformidad al Art.110 b.2 D. S Nº 594, las </w:t>
      </w:r>
      <w:r w:rsidR="00561E1C" w:rsidRPr="00327286">
        <w:t>entidad</w:t>
      </w:r>
      <w:r w:rsidR="00492D40">
        <w:t>es</w:t>
      </w:r>
      <w:r w:rsidR="00A859D4" w:rsidRPr="00327286">
        <w:t xml:space="preserve"> empleadora</w:t>
      </w:r>
      <w:r w:rsidRPr="00327286">
        <w:t xml:space="preserve">s que tengan trabajadores expuestos a hipobaria intermitente crónica por gran altitud, deberán realizar prevención del riesgo, adoptando las siguientes medidas: </w:t>
      </w:r>
    </w:p>
    <w:p w14:paraId="6D5714EF" w14:textId="238B0612" w:rsidR="00714793" w:rsidRPr="00327286" w:rsidRDefault="00714793" w:rsidP="00FE6EA1">
      <w:pPr>
        <w:pStyle w:val="Prrafodelista"/>
        <w:numPr>
          <w:ilvl w:val="0"/>
          <w:numId w:val="14"/>
        </w:numPr>
      </w:pPr>
      <w:r w:rsidRPr="00327286">
        <w:t xml:space="preserve">Informar a </w:t>
      </w:r>
      <w:r w:rsidR="006563FE">
        <w:t>l</w:t>
      </w:r>
      <w:r w:rsidR="00A859D4" w:rsidRPr="00327286">
        <w:t>as personas trabajadoras</w:t>
      </w:r>
      <w:r w:rsidRPr="00327286">
        <w:t xml:space="preserve">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Pr="00327286" w:rsidRDefault="00714793" w:rsidP="00FE6EA1">
      <w:pPr>
        <w:pStyle w:val="Prrafodelista"/>
        <w:numPr>
          <w:ilvl w:val="0"/>
          <w:numId w:val="14"/>
        </w:numPr>
      </w:pPr>
      <w:r w:rsidRPr="00327286">
        <w:t xml:space="preserve">Incorporar este riesgo en su sistema de gestión de seguridad y salud en el trabajo. </w:t>
      </w:r>
    </w:p>
    <w:p w14:paraId="45C52F66" w14:textId="77777777" w:rsidR="00714793" w:rsidRPr="00327286" w:rsidRDefault="00714793" w:rsidP="00FE6EA1">
      <w:pPr>
        <w:pStyle w:val="Prrafodelista"/>
        <w:numPr>
          <w:ilvl w:val="0"/>
          <w:numId w:val="14"/>
        </w:numPr>
      </w:pPr>
      <w:r w:rsidRPr="00327286">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24967CB4" w:rsidR="00714793" w:rsidRPr="00327286" w:rsidRDefault="00714793" w:rsidP="00FE6EA1">
      <w:pPr>
        <w:pStyle w:val="Prrafodelista"/>
        <w:numPr>
          <w:ilvl w:val="0"/>
          <w:numId w:val="14"/>
        </w:numPr>
      </w:pPr>
      <w:r w:rsidRPr="00327286">
        <w:t xml:space="preserve">Impartir anualmente a </w:t>
      </w:r>
      <w:r w:rsidR="00A859D4" w:rsidRPr="00327286">
        <w:t>Las personas trabajadoras</w:t>
      </w:r>
      <w:r w:rsidRPr="00327286">
        <w:t xml:space="preserve">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w:t>
      </w:r>
      <w:r w:rsidR="00561E1C" w:rsidRPr="00327286">
        <w:t>entidad</w:t>
      </w:r>
      <w:r w:rsidRPr="00327286">
        <w:t xml:space="preserve"> de educación superior reconocida por el Estado, con un mínimo de 8 semestres de estudio y formación en los temas a tratar. Este programa deberá constar por escrito. </w:t>
      </w:r>
    </w:p>
    <w:p w14:paraId="0EB8FB34" w14:textId="77777777" w:rsidR="00714793" w:rsidRPr="00327286" w:rsidRDefault="00714793" w:rsidP="00714793">
      <w:pPr>
        <w:pStyle w:val="Sinespaciado"/>
        <w:rPr>
          <w:lang w:val="es-CL"/>
        </w:rPr>
      </w:pPr>
    </w:p>
    <w:p w14:paraId="60992EA8" w14:textId="0F26D8A6" w:rsidR="00714793" w:rsidRPr="00327286" w:rsidRDefault="00714793" w:rsidP="001439F2">
      <w:r w:rsidRPr="00327286">
        <w:t xml:space="preserve">Para la prevención, vigilancia y diagnóstico precoz de los efectos en la salud provocados por la exposición a hipobaria intermitente crónica, </w:t>
      </w:r>
      <w:r w:rsidR="00A859D4" w:rsidRPr="00327286">
        <w:t>Las personas trabajadoras</w:t>
      </w:r>
      <w:r w:rsidRPr="00327286">
        <w:t xml:space="preserve"> expuestos deberán ser incorporados al Programa de Vigilancia Ocupacional, realizándose las evaluaciones de salud ocupacional de vigilancia periódica y de </w:t>
      </w:r>
      <w:proofErr w:type="spellStart"/>
      <w:r w:rsidRPr="00327286">
        <w:t>pre-egreso</w:t>
      </w:r>
      <w:proofErr w:type="spellEnd"/>
      <w:r w:rsidRPr="00327286">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r w:rsidRPr="00327286">
        <w:rPr>
          <w:rFonts w:ascii="Estandar" w:eastAsia="DINNextLTPro-Light" w:hAnsi="Estandar" w:cs="Arial"/>
          <w:color w:val="58595B"/>
        </w:rPr>
        <w:br w:type="page"/>
      </w:r>
    </w:p>
    <w:p w14:paraId="6F9FCF60" w14:textId="77777777" w:rsidR="00714793" w:rsidRPr="00327286" w:rsidRDefault="00714793" w:rsidP="00714793">
      <w:pPr>
        <w:pStyle w:val="Ttulo3"/>
      </w:pPr>
      <w:bookmarkStart w:id="174" w:name="_Toc9896522"/>
      <w:bookmarkStart w:id="175" w:name="_Toc188579951"/>
      <w:r w:rsidRPr="00327286">
        <w:t>Exposición a plaguicidas en los lugares de trabajo</w:t>
      </w:r>
      <w:bookmarkEnd w:id="174"/>
      <w:bookmarkEnd w:id="175"/>
    </w:p>
    <w:p w14:paraId="60E388BD" w14:textId="4A523E85" w:rsidR="00714793" w:rsidRPr="00327286" w:rsidRDefault="00A859D4" w:rsidP="00714793">
      <w:r w:rsidRPr="00327286">
        <w:t>Las personas trabajadoras</w:t>
      </w:r>
      <w:r w:rsidR="00714793" w:rsidRPr="00327286">
        <w:t xml:space="preserve">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2A7F69A0" w:rsidR="00714793" w:rsidRPr="00327286" w:rsidRDefault="00714793" w:rsidP="00714793">
      <w:r w:rsidRPr="00327286">
        <w:t xml:space="preserve">Existe una gran diversidad de actividades laborales en las que hay exposición a estos productos, siendo </w:t>
      </w:r>
      <w:r w:rsidR="00A859D4" w:rsidRPr="00327286">
        <w:t>Las personas trabajadoras</w:t>
      </w:r>
      <w:r w:rsidRPr="00327286">
        <w:t xml:space="preserve"> del sector agrícola los que presentan una mayor exposición, debido a que en este sector se presenta una mayor utilización de plaguicidas.</w:t>
      </w:r>
    </w:p>
    <w:p w14:paraId="1E4B65E9" w14:textId="38AF9653" w:rsidR="00714793" w:rsidRPr="00327286" w:rsidRDefault="00714793" w:rsidP="00714793">
      <w:pPr>
        <w:rPr>
          <w:rStyle w:val="Hipervnculo"/>
          <w:color w:val="323232"/>
        </w:rPr>
      </w:pPr>
      <w:r w:rsidRPr="00327286">
        <w:t xml:space="preserve">Las </w:t>
      </w:r>
      <w:r w:rsidR="00561E1C" w:rsidRPr="00327286">
        <w:t>entidad</w:t>
      </w:r>
      <w:r w:rsidR="00A859D4" w:rsidRPr="00327286">
        <w:t xml:space="preserve"> empleadora</w:t>
      </w:r>
      <w:r w:rsidRPr="00327286">
        <w:t xml:space="preserve">s con trabajadores expuestos a plaguicidas debe aplicar el </w:t>
      </w:r>
      <w:hyperlink r:id="rId30" w:history="1">
        <w:r w:rsidRPr="00327286">
          <w:rPr>
            <w:rStyle w:val="Hipervnculo"/>
            <w:color w:val="323232"/>
          </w:rPr>
          <w:t>“Protocolo de Vigilancia Epidemiológica de Trabajadores Expuestos a Plaguicidas”</w:t>
        </w:r>
      </w:hyperlink>
      <w:r w:rsidRPr="00327286">
        <w:rPr>
          <w:rStyle w:val="Hipervnculo"/>
          <w:color w:val="323232"/>
        </w:rPr>
        <w:t xml:space="preserve"> </w:t>
      </w:r>
      <w:r w:rsidRPr="00327286">
        <w:t xml:space="preserve">establecido por el Ministerio de Salud Aprobado por </w:t>
      </w:r>
      <w:r w:rsidRPr="00327286">
        <w:fldChar w:fldCharType="begin"/>
      </w:r>
      <w:r w:rsidRPr="00327286">
        <w:instrText xml:space="preserve"> HYPERLINK "https://dipol.minsal.cl/wp-content/uploads/2018/09/Resolución-Exenta-140_-Protocolo-Plaguicidas_-31-01-2017-rotated.pdf" </w:instrText>
      </w:r>
      <w:r w:rsidRPr="00327286">
        <w:fldChar w:fldCharType="separate"/>
      </w:r>
      <w:r w:rsidRPr="00327286">
        <w:rPr>
          <w:rStyle w:val="Hipervnculo"/>
          <w:color w:val="323232"/>
        </w:rPr>
        <w:t>Resolución Exenta Nº 140. 31/01/2017 MINSAL.</w:t>
      </w:r>
    </w:p>
    <w:p w14:paraId="4D916FCA" w14:textId="77777777" w:rsidR="00714793" w:rsidRPr="00327286" w:rsidRDefault="00714793" w:rsidP="00714793">
      <w:r w:rsidRPr="00327286">
        <w:fldChar w:fldCharType="end"/>
      </w:r>
    </w:p>
    <w:p w14:paraId="5F7A718C" w14:textId="77777777" w:rsidR="00714793" w:rsidRPr="00327286" w:rsidRDefault="00714793" w:rsidP="00714793">
      <w:bookmarkStart w:id="176" w:name="_Toc9896523"/>
    </w:p>
    <w:p w14:paraId="7762E78A" w14:textId="77777777" w:rsidR="00714793" w:rsidRPr="00327286" w:rsidRDefault="00714793" w:rsidP="00714793"/>
    <w:p w14:paraId="2859979D" w14:textId="77777777" w:rsidR="00714793" w:rsidRPr="00327286" w:rsidRDefault="00714793" w:rsidP="00714793">
      <w:pPr>
        <w:spacing w:after="0" w:line="240" w:lineRule="auto"/>
      </w:pPr>
      <w:r w:rsidRPr="00327286">
        <w:br w:type="page"/>
      </w:r>
    </w:p>
    <w:p w14:paraId="101A2CE4" w14:textId="77777777" w:rsidR="00714793" w:rsidRPr="00327286" w:rsidRDefault="00714793" w:rsidP="00714793">
      <w:pPr>
        <w:pStyle w:val="Ttulo3"/>
      </w:pPr>
      <w:bookmarkStart w:id="177" w:name="_Toc188579952"/>
      <w:r w:rsidRPr="00327286">
        <w:t>Radiaciones ionizantes en ámbito laboral</w:t>
      </w:r>
      <w:bookmarkEnd w:id="176"/>
      <w:bookmarkEnd w:id="177"/>
    </w:p>
    <w:p w14:paraId="5738EBE9" w14:textId="77777777" w:rsidR="00714793" w:rsidRPr="00327286" w:rsidRDefault="00714793" w:rsidP="00714793">
      <w:r w:rsidRPr="00327286">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30203F32" w:rsidR="00714793" w:rsidRPr="00327286" w:rsidRDefault="00714793" w:rsidP="00714793">
      <w:r w:rsidRPr="00327286">
        <w:t xml:space="preserve">Los límites de dosis individual para las personas ocupacionalmente expuestas a radiaciones ionizantes son aquellos que están establecidos en el D.S. N° 3/1985 de Ministerio de Salud y aplican a </w:t>
      </w:r>
      <w:r w:rsidR="00A859D4" w:rsidRPr="00327286">
        <w:t>Las personas trabajadoras</w:t>
      </w:r>
      <w:r w:rsidRPr="00327286">
        <w:t xml:space="preserve"> ocupacionalmente expuesto que se desempeñan en instalaciones de 1ª, 2ª y 3ª Categoría. De conformidad al Art. 110 D.S. 594.</w:t>
      </w:r>
    </w:p>
    <w:p w14:paraId="6B78BE6B" w14:textId="77777777" w:rsidR="00714793" w:rsidRPr="00327286" w:rsidRDefault="00714793" w:rsidP="00714793">
      <w:r w:rsidRPr="00327286">
        <w:t>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3.</w:t>
      </w:r>
    </w:p>
    <w:p w14:paraId="122E0EC7" w14:textId="480F8488" w:rsidR="00714793" w:rsidRPr="00327286" w:rsidRDefault="00714793" w:rsidP="00714793">
      <w:pPr>
        <w:rPr>
          <w:rStyle w:val="Hipervnculo"/>
          <w:color w:val="323232"/>
        </w:rPr>
      </w:pPr>
      <w:r w:rsidRPr="00327286">
        <w:fldChar w:fldCharType="begin"/>
      </w:r>
      <w:r w:rsidRPr="00327286">
        <w:instrText xml:space="preserve"> HYPERLINK "http://www.ispch.cl/sites/default/files/Nota T%C3%A9cnica N%C2%B0 34 Trabajador%28a%29 Ocupacionalmente Expuesto%28a%29 a Radiaciones Ionizantes.pdf" </w:instrText>
      </w:r>
      <w:r w:rsidRPr="00327286">
        <w:fldChar w:fldCharType="separate"/>
      </w:r>
      <w:r w:rsidR="00033E99" w:rsidRPr="00327286">
        <w:rPr>
          <w:rStyle w:val="Hipervnculo"/>
          <w:color w:val="323232"/>
        </w:rPr>
        <w:t>Nota Técnica Nº 34</w:t>
      </w:r>
      <w:r w:rsidRPr="00327286">
        <w:rPr>
          <w:rStyle w:val="Hipervnculo"/>
          <w:color w:val="323232"/>
        </w:rPr>
        <w:t>: Trabajador(a) Ocupacionalmente Expuesto(a) a Radiaciones Ionizantes.</w:t>
      </w:r>
    </w:p>
    <w:p w14:paraId="0BF99E2B" w14:textId="77777777" w:rsidR="00714793" w:rsidRPr="00327286" w:rsidRDefault="00714793" w:rsidP="00714793">
      <w:pPr>
        <w:rPr>
          <w:rStyle w:val="Hipervnculo"/>
          <w:rFonts w:eastAsia="Times New Roman"/>
          <w:color w:val="323232"/>
        </w:rPr>
      </w:pPr>
      <w:r w:rsidRPr="00327286">
        <w:fldChar w:fldCharType="end"/>
      </w:r>
      <w:r w:rsidRPr="00327286">
        <w:rPr>
          <w:rFonts w:eastAsia="Times New Roman"/>
        </w:rPr>
        <w:fldChar w:fldCharType="begin"/>
      </w:r>
      <w:r w:rsidRPr="00327286">
        <w:rPr>
          <w:rFonts w:eastAsia="Times New Roman"/>
        </w:rPr>
        <w:instrText xml:space="preserve"> HYPERLINK "https://www.diariooficial.interior.gob.cl/publicaciones/2018/04/07/42026/01/1377734.pdf" </w:instrText>
      </w:r>
      <w:r w:rsidRPr="00327286">
        <w:rPr>
          <w:rFonts w:eastAsia="Times New Roman"/>
        </w:rPr>
      </w:r>
      <w:r w:rsidRPr="00327286">
        <w:rPr>
          <w:rFonts w:eastAsia="Times New Roman"/>
        </w:rPr>
        <w:fldChar w:fldCharType="separate"/>
      </w:r>
      <w:r w:rsidRPr="00327286">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Pr="00327286" w:rsidRDefault="00714793" w:rsidP="00714793">
      <w:pPr>
        <w:rPr>
          <w:rFonts w:eastAsia="Times New Roman"/>
        </w:rPr>
      </w:pPr>
      <w:r w:rsidRPr="00327286">
        <w:rPr>
          <w:rFonts w:eastAsia="Times New Roman"/>
        </w:rPr>
        <w:fldChar w:fldCharType="end"/>
      </w:r>
    </w:p>
    <w:p w14:paraId="5E98880D" w14:textId="77777777" w:rsidR="00714793" w:rsidRPr="00327286" w:rsidRDefault="00714793" w:rsidP="00714793">
      <w:pPr>
        <w:spacing w:after="0" w:line="240" w:lineRule="auto"/>
        <w:rPr>
          <w:rFonts w:eastAsia="Times New Roman"/>
        </w:rPr>
      </w:pPr>
      <w:r w:rsidRPr="00327286">
        <w:rPr>
          <w:rFonts w:eastAsia="Times New Roman"/>
        </w:rPr>
        <w:br w:type="page"/>
      </w:r>
    </w:p>
    <w:p w14:paraId="1CA834F1" w14:textId="77777777" w:rsidR="00714793" w:rsidRPr="00327286" w:rsidRDefault="00714793" w:rsidP="00714793">
      <w:pPr>
        <w:pStyle w:val="Ttulo3"/>
      </w:pPr>
      <w:bookmarkStart w:id="178" w:name="_Toc9896524"/>
      <w:bookmarkStart w:id="179" w:name="_Toc188579953"/>
      <w:r w:rsidRPr="00327286">
        <w:t>Exposición a citostáticos</w:t>
      </w:r>
      <w:bookmarkEnd w:id="178"/>
      <w:bookmarkEnd w:id="179"/>
    </w:p>
    <w:p w14:paraId="7C03C056" w14:textId="77777777" w:rsidR="00714793" w:rsidRPr="00327286" w:rsidRDefault="00714793" w:rsidP="00714793">
      <w:r w:rsidRPr="00327286">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327286" w:rsidRDefault="00714793" w:rsidP="00714793">
      <w:pPr>
        <w:rPr>
          <w:bCs/>
        </w:rPr>
      </w:pPr>
      <w:r w:rsidRPr="00327286">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4EE71E37" w:rsidR="00714793" w:rsidRPr="00327286" w:rsidRDefault="00A859D4" w:rsidP="00714793">
      <w:pPr>
        <w:rPr>
          <w:bCs/>
        </w:rPr>
      </w:pPr>
      <w:r w:rsidRPr="00327286">
        <w:rPr>
          <w:bCs/>
        </w:rPr>
        <w:t>Las personas trabajadoras</w:t>
      </w:r>
      <w:r w:rsidR="00714793" w:rsidRPr="00327286">
        <w:rPr>
          <w:bCs/>
        </w:rPr>
        <w:t xml:space="preserve"> expuestos son todos aquellos del área de preparación de citostáticos responsables de la preparación de citostáticos y quienes los asisten en dicha tarea, y </w:t>
      </w:r>
      <w:r w:rsidR="00492D40" w:rsidRPr="00327286">
        <w:rPr>
          <w:bCs/>
        </w:rPr>
        <w:t>aquellas</w:t>
      </w:r>
      <w:r w:rsidRPr="00327286">
        <w:rPr>
          <w:bCs/>
        </w:rPr>
        <w:t xml:space="preserve"> personas trabajadoras</w:t>
      </w:r>
      <w:r w:rsidR="00714793" w:rsidRPr="00327286">
        <w:rPr>
          <w:bCs/>
        </w:rPr>
        <w:t xml:space="preserve"> del área de atención clínica, destinada a administración de citostáticos, responsables de la administración del preparado a pacientes en terapia oncológica, y quienes los asisten en dicha tarea. La </w:t>
      </w:r>
      <w:r w:rsidR="00561E1C" w:rsidRPr="00327286">
        <w:rPr>
          <w:bCs/>
        </w:rPr>
        <w:t>entidad</w:t>
      </w:r>
      <w:r w:rsidRPr="00327286">
        <w:rPr>
          <w:bCs/>
        </w:rPr>
        <w:t xml:space="preserve"> empleadora</w:t>
      </w:r>
      <w:r w:rsidR="00714793" w:rsidRPr="00327286">
        <w:rPr>
          <w:bCs/>
        </w:rPr>
        <w:t xml:space="preserve"> será la responsable de aplicar el </w:t>
      </w:r>
      <w:hyperlink r:id="rId31" w:history="1">
        <w:r w:rsidR="00714793" w:rsidRPr="00327286">
          <w:t>Protocolo de Vigilancia Epidemiológica de Trabajadores Expuestos a Citostáticos</w:t>
        </w:r>
        <w:r w:rsidR="00714793" w:rsidRPr="00327286">
          <w:rPr>
            <w:bCs/>
          </w:rPr>
          <w:t xml:space="preserve"> </w:t>
        </w:r>
      </w:hyperlink>
      <w:r w:rsidR="00714793" w:rsidRPr="00327286">
        <w:rPr>
          <w:bCs/>
        </w:rPr>
        <w:t>.</w:t>
      </w:r>
    </w:p>
    <w:p w14:paraId="22786B3A" w14:textId="77777777" w:rsidR="00714793" w:rsidRPr="00327286" w:rsidRDefault="00714793" w:rsidP="00714793">
      <w:r w:rsidRPr="00327286">
        <w:rPr>
          <w:bCs/>
        </w:rPr>
        <w:fldChar w:fldCharType="begin"/>
      </w:r>
      <w:r w:rsidRPr="00327286">
        <w:rPr>
          <w:bCs/>
        </w:rPr>
        <w:instrText xml:space="preserve"> HYPERLINK "https://dipol.minsal.cl/wp-content/uploads/2018/10/Exenta-N%C2%BA1093-21-09-2016_Citostaticos.pdf" </w:instrText>
      </w:r>
      <w:r w:rsidRPr="00327286">
        <w:rPr>
          <w:bCs/>
        </w:rPr>
      </w:r>
      <w:r w:rsidRPr="00327286">
        <w:rPr>
          <w:bCs/>
        </w:rPr>
        <w:fldChar w:fldCharType="separate"/>
      </w:r>
      <w:r w:rsidRPr="00327286">
        <w:t>Resolución Exenta Nº 1093 Minsal del 21.09.2016 Aprueba Protocolo de Vigilancia Epidemiológica de Trabajadores Expuestos a Citostáticos</w:t>
      </w:r>
    </w:p>
    <w:p w14:paraId="00B65D07" w14:textId="77777777" w:rsidR="00714793" w:rsidRPr="00327286" w:rsidRDefault="00714793" w:rsidP="00714793">
      <w:pPr>
        <w:rPr>
          <w:bCs/>
        </w:rPr>
      </w:pPr>
      <w:r w:rsidRPr="00327286">
        <w:rPr>
          <w:bCs/>
        </w:rPr>
        <w:fldChar w:fldCharType="end"/>
      </w:r>
      <w:bookmarkStart w:id="180" w:name="_Toc9896525"/>
    </w:p>
    <w:p w14:paraId="6F1B778F" w14:textId="77777777" w:rsidR="00714793" w:rsidRPr="00327286" w:rsidRDefault="00714793" w:rsidP="00714793">
      <w:pPr>
        <w:spacing w:after="0" w:line="240" w:lineRule="auto"/>
        <w:rPr>
          <w:bCs/>
        </w:rPr>
      </w:pPr>
      <w:r w:rsidRPr="00327286">
        <w:rPr>
          <w:bCs/>
        </w:rPr>
        <w:br w:type="page"/>
      </w:r>
    </w:p>
    <w:p w14:paraId="0BC694A0" w14:textId="77777777" w:rsidR="00714793" w:rsidRPr="00327286" w:rsidRDefault="00714793" w:rsidP="00714793">
      <w:pPr>
        <w:pStyle w:val="Ttulo3"/>
      </w:pPr>
      <w:bookmarkStart w:id="181" w:name="_Toc188579954"/>
      <w:r w:rsidRPr="00327286">
        <w:t>Exposición a condiciones hiperbáricas</w:t>
      </w:r>
      <w:bookmarkEnd w:id="180"/>
      <w:bookmarkEnd w:id="181"/>
    </w:p>
    <w:p w14:paraId="5C407DE3" w14:textId="77777777" w:rsidR="00714793" w:rsidRPr="00327286" w:rsidRDefault="00714793" w:rsidP="00714793">
      <w:pPr>
        <w:rPr>
          <w:rStyle w:val="Textoennegrita"/>
          <w:b w:val="0"/>
        </w:rPr>
      </w:pPr>
      <w:r w:rsidRPr="00327286">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327286" w:rsidRDefault="00714793" w:rsidP="00714793">
      <w:pPr>
        <w:rPr>
          <w:rStyle w:val="Textoennegrita"/>
          <w:b w:val="0"/>
        </w:rPr>
      </w:pPr>
      <w:r w:rsidRPr="00327286">
        <w:rPr>
          <w:rStyle w:val="Textoennegrita"/>
          <w:b w:val="0"/>
        </w:rPr>
        <w:t>Se consideran fuentes de exposición laboral a condiciones hiperbáricas, aquellas tareas realizadas en los siguientes procesos:</w:t>
      </w:r>
    </w:p>
    <w:p w14:paraId="414E46DB" w14:textId="77777777" w:rsidR="00714793" w:rsidRPr="00327286" w:rsidRDefault="00714793" w:rsidP="00714793">
      <w:pPr>
        <w:pStyle w:val="Prrafodelista"/>
        <w:rPr>
          <w:rStyle w:val="Textoennegrita"/>
          <w:b w:val="0"/>
          <w:szCs w:val="20"/>
        </w:rPr>
      </w:pPr>
      <w:r w:rsidRPr="00327286">
        <w:rPr>
          <w:rStyle w:val="Textoennegrita"/>
          <w:b w:val="0"/>
          <w:szCs w:val="20"/>
        </w:rPr>
        <w:t>Labores de buceo.</w:t>
      </w:r>
    </w:p>
    <w:p w14:paraId="730124DC" w14:textId="77777777" w:rsidR="00714793" w:rsidRPr="00327286" w:rsidRDefault="00714793" w:rsidP="00714793">
      <w:pPr>
        <w:pStyle w:val="Prrafodelista"/>
        <w:rPr>
          <w:rStyle w:val="Textoennegrita"/>
          <w:b w:val="0"/>
          <w:szCs w:val="20"/>
        </w:rPr>
      </w:pPr>
      <w:r w:rsidRPr="00327286">
        <w:rPr>
          <w:rStyle w:val="Textoennegrita"/>
          <w:b w:val="0"/>
          <w:szCs w:val="20"/>
        </w:rPr>
        <w:t>Labores en cámaras hiperbáricas en centros clínicos.</w:t>
      </w:r>
    </w:p>
    <w:p w14:paraId="0DEFFBF1" w14:textId="77777777" w:rsidR="00714793" w:rsidRPr="00327286" w:rsidRDefault="00714793" w:rsidP="00714793">
      <w:pPr>
        <w:pStyle w:val="Prrafodelista"/>
        <w:rPr>
          <w:rStyle w:val="Textoennegrita"/>
          <w:b w:val="0"/>
          <w:szCs w:val="20"/>
        </w:rPr>
      </w:pPr>
      <w:r w:rsidRPr="00327286">
        <w:rPr>
          <w:rStyle w:val="Textoennegrita"/>
          <w:b w:val="0"/>
          <w:szCs w:val="20"/>
        </w:rPr>
        <w:t>Trabajos en entornos de aire comprimido (cajones de aire comprimido y perforación de túneles).</w:t>
      </w:r>
    </w:p>
    <w:p w14:paraId="4AA1154E" w14:textId="77777777" w:rsidR="00714793" w:rsidRPr="00327286" w:rsidRDefault="00714793" w:rsidP="00714793">
      <w:pPr>
        <w:pStyle w:val="Prrafodelista"/>
        <w:rPr>
          <w:rStyle w:val="Textoennegrita"/>
          <w:b w:val="0"/>
          <w:szCs w:val="20"/>
        </w:rPr>
      </w:pPr>
      <w:r w:rsidRPr="00327286">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327286" w:rsidRDefault="00714793" w:rsidP="00714793">
      <w:pPr>
        <w:pStyle w:val="Sinespaciado"/>
        <w:rPr>
          <w:rStyle w:val="Textoennegrita"/>
          <w:rFonts w:ascii="Estandar" w:hAnsi="Estandar"/>
          <w:b w:val="0"/>
          <w:lang w:val="es-CL"/>
        </w:rPr>
      </w:pPr>
    </w:p>
    <w:p w14:paraId="49993651" w14:textId="1D70C5EC" w:rsidR="00714793" w:rsidRPr="00327286" w:rsidRDefault="00A859D4" w:rsidP="00714793">
      <w:pPr>
        <w:rPr>
          <w:rStyle w:val="Textoennegrita"/>
          <w:b w:val="0"/>
        </w:rPr>
      </w:pPr>
      <w:r w:rsidRPr="00327286">
        <w:rPr>
          <w:rStyle w:val="Textoennegrita"/>
          <w:b w:val="0"/>
        </w:rPr>
        <w:t>Las personas trabajadoras</w:t>
      </w:r>
      <w:r w:rsidR="00714793" w:rsidRPr="00327286">
        <w:rPr>
          <w:rStyle w:val="Textoennegrita"/>
          <w:b w:val="0"/>
        </w:rPr>
        <w:t xml:space="preserve">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5B7EFD4" w:rsidR="00714793" w:rsidRPr="00327286" w:rsidRDefault="00714793" w:rsidP="00714793">
      <w:pPr>
        <w:rPr>
          <w:rStyle w:val="Textoennegrita"/>
          <w:b w:val="0"/>
          <w:bCs w:val="0"/>
        </w:rPr>
      </w:pPr>
      <w:r w:rsidRPr="00327286">
        <w:rPr>
          <w:rStyle w:val="Textoennegrita"/>
          <w:b w:val="0"/>
        </w:rPr>
        <w:t xml:space="preserve">Será responsabilidad de la </w:t>
      </w:r>
      <w:r w:rsidR="00561E1C" w:rsidRPr="00327286">
        <w:rPr>
          <w:rStyle w:val="Textoennegrita"/>
          <w:b w:val="0"/>
        </w:rPr>
        <w:t>entidad</w:t>
      </w:r>
      <w:r w:rsidR="00A859D4" w:rsidRPr="00327286">
        <w:rPr>
          <w:rStyle w:val="Textoennegrita"/>
          <w:b w:val="0"/>
        </w:rPr>
        <w:t xml:space="preserve"> empleadora</w:t>
      </w:r>
      <w:r w:rsidRPr="00327286">
        <w:rPr>
          <w:rStyle w:val="Textoennegrita"/>
          <w:b w:val="0"/>
        </w:rPr>
        <w:t xml:space="preserve">, difundir cada 2 años el </w:t>
      </w:r>
      <w:hyperlink r:id="rId32" w:history="1">
        <w:r w:rsidRPr="00327286">
          <w:rPr>
            <w:rStyle w:val="Textoennegrita"/>
            <w:b w:val="0"/>
            <w:u w:val="single"/>
          </w:rPr>
          <w:t xml:space="preserve">Protocolo de Vigilancia para </w:t>
        </w:r>
        <w:proofErr w:type="gramStart"/>
        <w:r w:rsidRPr="00327286">
          <w:rPr>
            <w:rStyle w:val="Textoennegrita"/>
            <w:b w:val="0"/>
            <w:u w:val="single"/>
          </w:rPr>
          <w:t>Trabajadores y Trabajadoras</w:t>
        </w:r>
        <w:proofErr w:type="gramEnd"/>
        <w:r w:rsidRPr="00327286">
          <w:rPr>
            <w:rStyle w:val="Textoennegrita"/>
            <w:b w:val="0"/>
            <w:u w:val="single"/>
          </w:rPr>
          <w:t xml:space="preserve"> Expuestos a Condiciones Hiperbáricas</w:t>
        </w:r>
        <w:r w:rsidRPr="00327286">
          <w:rPr>
            <w:rStyle w:val="Textoennegrita"/>
            <w:b w:val="0"/>
          </w:rPr>
          <w:t xml:space="preserve"> </w:t>
        </w:r>
      </w:hyperlink>
      <w:r w:rsidRPr="00327286">
        <w:rPr>
          <w:rStyle w:val="Textoennegrita"/>
          <w:b w:val="0"/>
        </w:rPr>
        <w:t>a tod</w:t>
      </w:r>
      <w:r w:rsidR="00492D40">
        <w:rPr>
          <w:rStyle w:val="Textoennegrita"/>
          <w:b w:val="0"/>
        </w:rPr>
        <w:t>a</w:t>
      </w:r>
      <w:r w:rsidRPr="00327286">
        <w:rPr>
          <w:rStyle w:val="Textoennegrita"/>
          <w:b w:val="0"/>
        </w:rPr>
        <w:t xml:space="preserve">s </w:t>
      </w:r>
      <w:r w:rsidR="00492D40">
        <w:rPr>
          <w:rStyle w:val="Textoennegrita"/>
          <w:b w:val="0"/>
        </w:rPr>
        <w:t>la</w:t>
      </w:r>
      <w:r w:rsidR="00A859D4" w:rsidRPr="00327286">
        <w:rPr>
          <w:rStyle w:val="Textoennegrita"/>
          <w:b w:val="0"/>
        </w:rPr>
        <w:t>s personas trabajadoras</w:t>
      </w:r>
      <w:r w:rsidRPr="00327286">
        <w:rPr>
          <w:rStyle w:val="Textoennegrita"/>
          <w:b w:val="0"/>
        </w:rPr>
        <w:t xml:space="preserve"> que se desempeñen en lugares, áreas y/o instalaciones donde existe exposición a condiciones hiperbáricas.</w:t>
      </w:r>
    </w:p>
    <w:p w14:paraId="5B971235" w14:textId="165C3ADD" w:rsidR="00714793" w:rsidRPr="00327286" w:rsidRDefault="00714793" w:rsidP="00714793">
      <w:pPr>
        <w:rPr>
          <w:rStyle w:val="Hipervnculo"/>
          <w:color w:val="323232"/>
        </w:rPr>
      </w:pPr>
      <w:hyperlink r:id="rId33" w:history="1">
        <w:r w:rsidRPr="00327286">
          <w:rPr>
            <w:rStyle w:val="Hipervnculo"/>
            <w:color w:val="323232"/>
          </w:rPr>
          <w:t>Resolución Exenta Nº421 del 04 de marzo del 2019, Manual de Medicina Hiperbárica</w:t>
        </w:r>
      </w:hyperlink>
    </w:p>
    <w:p w14:paraId="4DA258EA" w14:textId="77777777" w:rsidR="00714793" w:rsidRPr="00327286" w:rsidRDefault="00714793" w:rsidP="00714793">
      <w:pPr>
        <w:spacing w:after="0" w:line="240" w:lineRule="auto"/>
        <w:rPr>
          <w:rFonts w:ascii="Estandar" w:eastAsia="Times New Roman" w:hAnsi="Estandar" w:cs="Arial"/>
        </w:rPr>
      </w:pPr>
      <w:r w:rsidRPr="00327286">
        <w:rPr>
          <w:rFonts w:ascii="Estandar" w:eastAsia="Times New Roman" w:hAnsi="Estandar" w:cs="Arial"/>
        </w:rPr>
        <w:br w:type="page"/>
      </w:r>
    </w:p>
    <w:p w14:paraId="6839E4CB" w14:textId="77777777" w:rsidR="00714793" w:rsidRPr="00327286" w:rsidRDefault="00714793" w:rsidP="00714793">
      <w:pPr>
        <w:pStyle w:val="Ttulo3"/>
      </w:pPr>
      <w:bookmarkStart w:id="182" w:name="_Toc9896526"/>
      <w:bookmarkStart w:id="183" w:name="_Toc188579955"/>
      <w:r w:rsidRPr="00327286">
        <w:t xml:space="preserve">Exposición </w:t>
      </w:r>
      <w:proofErr w:type="spellStart"/>
      <w:r w:rsidRPr="00327286">
        <w:t>coxiella</w:t>
      </w:r>
      <w:proofErr w:type="spellEnd"/>
      <w:r w:rsidRPr="00327286">
        <w:t xml:space="preserve"> </w:t>
      </w:r>
      <w:proofErr w:type="spellStart"/>
      <w:r w:rsidRPr="00327286">
        <w:t>burnetti</w:t>
      </w:r>
      <w:bookmarkEnd w:id="182"/>
      <w:bookmarkEnd w:id="183"/>
      <w:proofErr w:type="spellEnd"/>
    </w:p>
    <w:p w14:paraId="100B2D25" w14:textId="5C543531" w:rsidR="00714793" w:rsidRPr="00327286" w:rsidRDefault="00714793" w:rsidP="00714793">
      <w:r w:rsidRPr="00327286">
        <w:t xml:space="preserve">Trabajador expuesto es aquel que se desempeña en una </w:t>
      </w:r>
      <w:r w:rsidR="00561E1C" w:rsidRPr="00327286">
        <w:t>entidad</w:t>
      </w:r>
      <w:r w:rsidR="00A859D4" w:rsidRPr="00327286">
        <w:t xml:space="preserve"> empleadora</w:t>
      </w:r>
      <w:r w:rsidRPr="00327286">
        <w:t xml:space="preserve"> del rubro pecuario y que desarrolle actividades con riesgo de estar en contacto con fluidos orgánicos de animales infectados.</w:t>
      </w:r>
    </w:p>
    <w:p w14:paraId="17CF9F6A" w14:textId="24A99322" w:rsidR="00714793" w:rsidRPr="00327286" w:rsidRDefault="00714793" w:rsidP="00714793">
      <w:r w:rsidRPr="00327286">
        <w:t xml:space="preserve">Se entenderá como trabajador expuesto sujeto a vigilancia a todo trabajador que se desempeñe en </w:t>
      </w:r>
      <w:r w:rsidR="00561E1C" w:rsidRPr="00327286">
        <w:t>entidad</w:t>
      </w:r>
      <w:r w:rsidR="00A859D4" w:rsidRPr="00327286">
        <w:t xml:space="preserve"> empleadora</w:t>
      </w:r>
      <w:r w:rsidRPr="00327286">
        <w:t>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Pr="00327286" w:rsidRDefault="00714793" w:rsidP="00714793">
      <w:r w:rsidRPr="00327286">
        <w:t xml:space="preserve">Se consideran fuentes de exposición laboral a Coxiella </w:t>
      </w:r>
      <w:r w:rsidR="00A50E7D" w:rsidRPr="00327286">
        <w:t>B</w:t>
      </w:r>
      <w:r w:rsidRPr="00327286">
        <w:t>urnet</w:t>
      </w:r>
      <w:r w:rsidR="00A50E7D" w:rsidRPr="00327286">
        <w:t>t</w:t>
      </w:r>
      <w:r w:rsidRPr="00327286">
        <w:t>i o agente biológico de fiebre Q, las tareas que involucran contacto con ganado bovino, ovino, caprino, en procesos productivos asociados a:</w:t>
      </w:r>
    </w:p>
    <w:p w14:paraId="4DD1B074" w14:textId="77777777" w:rsidR="00714793" w:rsidRPr="00327286" w:rsidRDefault="00714793" w:rsidP="00714793">
      <w:pPr>
        <w:pStyle w:val="Prrafodelista"/>
      </w:pPr>
      <w:r w:rsidRPr="00327286">
        <w:t>Cría de ganado bovino para la producción lechera.</w:t>
      </w:r>
    </w:p>
    <w:p w14:paraId="006B1F79" w14:textId="77777777" w:rsidR="00714793" w:rsidRPr="00327286" w:rsidRDefault="00714793" w:rsidP="00714793">
      <w:pPr>
        <w:pStyle w:val="Prrafodelista"/>
      </w:pPr>
      <w:r w:rsidRPr="00327286">
        <w:t>Cría de ganado para producción de carne, o como ganado reproductor.</w:t>
      </w:r>
    </w:p>
    <w:p w14:paraId="28A30374" w14:textId="77777777" w:rsidR="00714793" w:rsidRPr="00327286" w:rsidRDefault="00714793" w:rsidP="00714793">
      <w:pPr>
        <w:pStyle w:val="Prrafodelista"/>
      </w:pPr>
      <w:r w:rsidRPr="00327286">
        <w:t>Cría de ganado ovino y/o explotación lanera.</w:t>
      </w:r>
    </w:p>
    <w:p w14:paraId="10C85036" w14:textId="77777777" w:rsidR="00714793" w:rsidRPr="00327286" w:rsidRDefault="00714793" w:rsidP="00714793">
      <w:pPr>
        <w:pStyle w:val="Prrafodelista"/>
      </w:pPr>
      <w:r w:rsidRPr="00327286">
        <w:t>Matanza de ganado bovino y procesamiento de su carne.</w:t>
      </w:r>
    </w:p>
    <w:p w14:paraId="6FB9E924" w14:textId="77777777" w:rsidR="00714793" w:rsidRPr="00327286" w:rsidRDefault="00714793" w:rsidP="00714793">
      <w:pPr>
        <w:pStyle w:val="Prrafodelista"/>
        <w:ind w:left="360"/>
      </w:pPr>
    </w:p>
    <w:p w14:paraId="4A31F124" w14:textId="77777777" w:rsidR="00714793" w:rsidRPr="00327286" w:rsidRDefault="00714793" w:rsidP="00714793">
      <w:r w:rsidRPr="00327286">
        <w:t>En particular, aquellas tareas que involucran:</w:t>
      </w:r>
    </w:p>
    <w:p w14:paraId="78FCD940" w14:textId="77777777" w:rsidR="00714793" w:rsidRPr="00327286" w:rsidRDefault="00714793" w:rsidP="00714793">
      <w:pPr>
        <w:pStyle w:val="Prrafodelista"/>
      </w:pPr>
      <w:r w:rsidRPr="00327286">
        <w:t>Asistencia del parto.</w:t>
      </w:r>
    </w:p>
    <w:p w14:paraId="17277107" w14:textId="77777777" w:rsidR="00714793" w:rsidRPr="00327286" w:rsidRDefault="00714793" w:rsidP="00714793">
      <w:pPr>
        <w:pStyle w:val="Prrafodelista"/>
      </w:pPr>
      <w:r w:rsidRPr="00327286">
        <w:t>Atención de las crías</w:t>
      </w:r>
    </w:p>
    <w:p w14:paraId="5F27C7EC" w14:textId="77777777" w:rsidR="00714793" w:rsidRPr="00327286" w:rsidRDefault="00714793" w:rsidP="00714793">
      <w:pPr>
        <w:pStyle w:val="Prrafodelista"/>
      </w:pPr>
      <w:r w:rsidRPr="00327286">
        <w:t>Manejo de residuos orgánicos del parto.</w:t>
      </w:r>
    </w:p>
    <w:p w14:paraId="142D9349" w14:textId="77777777" w:rsidR="00714793" w:rsidRPr="00327286" w:rsidRDefault="00714793" w:rsidP="00714793">
      <w:pPr>
        <w:pStyle w:val="Prrafodelista"/>
      </w:pPr>
      <w:r w:rsidRPr="00327286">
        <w:t>Procedimiento de toma de muestras biológicas.</w:t>
      </w:r>
    </w:p>
    <w:p w14:paraId="3378163C" w14:textId="77777777" w:rsidR="00714793" w:rsidRPr="00327286" w:rsidRDefault="00714793" w:rsidP="00714793">
      <w:pPr>
        <w:pStyle w:val="Prrafodelista"/>
      </w:pPr>
      <w:r w:rsidRPr="00327286">
        <w:t>Realización de tratamientos preventivos de enfermedades infecciosas.</w:t>
      </w:r>
    </w:p>
    <w:p w14:paraId="20F9D6E9" w14:textId="77777777" w:rsidR="00714793" w:rsidRPr="00327286" w:rsidRDefault="00714793" w:rsidP="00714793">
      <w:pPr>
        <w:pStyle w:val="Prrafodelista"/>
      </w:pPr>
      <w:r w:rsidRPr="00327286">
        <w:t>Cuidado de animales enfermos.</w:t>
      </w:r>
    </w:p>
    <w:p w14:paraId="2BB67DB1" w14:textId="77777777" w:rsidR="00714793" w:rsidRPr="00327286" w:rsidRDefault="00714793" w:rsidP="00714793">
      <w:pPr>
        <w:pStyle w:val="Prrafodelista"/>
      </w:pPr>
      <w:r w:rsidRPr="00327286">
        <w:t>Tareas de ordeña.</w:t>
      </w:r>
    </w:p>
    <w:p w14:paraId="1300A900" w14:textId="77777777" w:rsidR="00714793" w:rsidRPr="00327286" w:rsidRDefault="00714793" w:rsidP="00714793">
      <w:pPr>
        <w:pStyle w:val="Prrafodelista"/>
      </w:pPr>
      <w:r w:rsidRPr="00327286">
        <w:t>Limpieza de animales.</w:t>
      </w:r>
    </w:p>
    <w:p w14:paraId="1B60133C" w14:textId="77777777" w:rsidR="00714793" w:rsidRPr="00327286" w:rsidRDefault="00714793" w:rsidP="00714793">
      <w:pPr>
        <w:pStyle w:val="Prrafodelista"/>
      </w:pPr>
      <w:r w:rsidRPr="00327286">
        <w:t>Manejo de excretas.</w:t>
      </w:r>
    </w:p>
    <w:p w14:paraId="4FCE9B0B" w14:textId="77777777" w:rsidR="00714793" w:rsidRPr="00327286" w:rsidRDefault="00714793" w:rsidP="00714793">
      <w:pPr>
        <w:pStyle w:val="Prrafodelista"/>
      </w:pPr>
      <w:r w:rsidRPr="00327286">
        <w:t>Limpieza de instalaciones.</w:t>
      </w:r>
    </w:p>
    <w:p w14:paraId="441EE251" w14:textId="77777777" w:rsidR="00714793" w:rsidRPr="00327286" w:rsidRDefault="00714793" w:rsidP="00714793">
      <w:pPr>
        <w:pStyle w:val="Prrafodelista"/>
      </w:pPr>
      <w:r w:rsidRPr="00327286">
        <w:t>Manejo de leche de descarte</w:t>
      </w:r>
    </w:p>
    <w:p w14:paraId="6FDD17C9" w14:textId="77777777" w:rsidR="00714793" w:rsidRPr="00327286" w:rsidRDefault="00714793" w:rsidP="00714793">
      <w:pPr>
        <w:pStyle w:val="Prrafodelista"/>
      </w:pPr>
      <w:r w:rsidRPr="00327286">
        <w:t>Arreo y alimentación de ganado.</w:t>
      </w:r>
    </w:p>
    <w:p w14:paraId="0FE67C79" w14:textId="77777777" w:rsidR="00714793" w:rsidRPr="00327286" w:rsidRDefault="00714793" w:rsidP="00714793">
      <w:pPr>
        <w:pStyle w:val="Prrafodelista"/>
      </w:pPr>
      <w:r w:rsidRPr="00327286">
        <w:t>Amputación de cornamenta.</w:t>
      </w:r>
    </w:p>
    <w:p w14:paraId="1841EA94" w14:textId="27C5722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entregar información sobre los riesgos p</w:t>
      </w:r>
      <w:r w:rsidR="00A50E7D" w:rsidRPr="00327286">
        <w:t>or exposición a Coxiella Burnett</w:t>
      </w:r>
      <w:r w:rsidRPr="00327286">
        <w:t>i o agente biológico de fiebre Q.</w:t>
      </w:r>
    </w:p>
    <w:p w14:paraId="33D0E138" w14:textId="0CC01BAC" w:rsidR="00714793" w:rsidRPr="00327286" w:rsidRDefault="00714793" w:rsidP="00714793">
      <w:r w:rsidRPr="00327286">
        <w:t xml:space="preserve">Deberá llevar registro de las capacitaciones realizadas a </w:t>
      </w:r>
      <w:r w:rsidR="00A859D4" w:rsidRPr="00327286">
        <w:t>Las personas trabajadoras</w:t>
      </w:r>
      <w:r w:rsidRPr="00327286">
        <w:t xml:space="preserve"> en relación por exposición a Coxie</w:t>
      </w:r>
      <w:r w:rsidR="00A50E7D" w:rsidRPr="00327286">
        <w:t>lla Burnett</w:t>
      </w:r>
      <w:r w:rsidRPr="00327286">
        <w:t>i o agente biológico de fiebre Q con fecha, contenido y lista de asistentes, a lo menos en forma anual.</w:t>
      </w:r>
    </w:p>
    <w:p w14:paraId="6F5CF6AF" w14:textId="2147AFA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implementar las medidas que se señalan en el </w:t>
      </w:r>
      <w:hyperlink r:id="rId34" w:history="1">
        <w:r w:rsidRPr="00327286">
          <w:rPr>
            <w:rStyle w:val="Hipervnculo"/>
            <w:color w:val="323232"/>
          </w:rPr>
          <w:t xml:space="preserve">Protocolo de Vigilancia de Trabajadoras y Trabajadores Expuestos a Coxiella </w:t>
        </w:r>
        <w:r w:rsidR="00A50E7D" w:rsidRPr="00327286">
          <w:rPr>
            <w:rStyle w:val="Hipervnculo"/>
            <w:color w:val="323232"/>
          </w:rPr>
          <w:t>Burnetti</w:t>
        </w:r>
        <w:r w:rsidRPr="00327286">
          <w:rPr>
            <w:rStyle w:val="Hipervnculo"/>
            <w:color w:val="323232"/>
          </w:rPr>
          <w:t xml:space="preserve"> (agente biológico Fiebre Q)</w:t>
        </w:r>
      </w:hyperlink>
      <w:r w:rsidRPr="00327286">
        <w:t xml:space="preserve"> para establecer una barrera que impida el contacto directo con fluidos orgánicos de los animales, así como el OAL deberá asesorarlos en la  implementación del protocolo.</w:t>
      </w:r>
    </w:p>
    <w:p w14:paraId="1D1ACF19" w14:textId="423D03E1" w:rsidR="00714793" w:rsidRPr="00327286" w:rsidRDefault="00714793" w:rsidP="001439F2">
      <w:hyperlink r:id="rId35" w:history="1">
        <w:r w:rsidRPr="00327286">
          <w:rPr>
            <w:rStyle w:val="Hipervnculo"/>
            <w:rFonts w:eastAsia="Times New Roman"/>
            <w:color w:val="323232"/>
          </w:rPr>
          <w:t xml:space="preserve">Resolución Exenta N° 402 </w:t>
        </w:r>
        <w:r w:rsidR="00A50E7D" w:rsidRPr="00327286">
          <w:rPr>
            <w:rStyle w:val="Hipervnculo"/>
            <w:rFonts w:eastAsia="Times New Roman"/>
            <w:color w:val="323232"/>
          </w:rPr>
          <w:t>“</w:t>
        </w:r>
        <w:r w:rsidRPr="00327286">
          <w:rPr>
            <w:rStyle w:val="Hipervnculo"/>
            <w:rFonts w:eastAsia="Times New Roman"/>
            <w:color w:val="323232"/>
          </w:rPr>
          <w:t xml:space="preserve">Protocolo de vigilancia de trabajadores expuestos a Coxiella </w:t>
        </w:r>
        <w:r w:rsidR="00A50E7D" w:rsidRPr="00327286">
          <w:rPr>
            <w:rStyle w:val="Hipervnculo"/>
            <w:rFonts w:eastAsia="Times New Roman"/>
            <w:color w:val="323232"/>
          </w:rPr>
          <w:t>Burnetti</w:t>
        </w:r>
        <w:r w:rsidRPr="00327286">
          <w:rPr>
            <w:rStyle w:val="Hipervnculo"/>
            <w:rFonts w:eastAsia="Times New Roman"/>
            <w:color w:val="323232"/>
          </w:rPr>
          <w:t>, agente biológico Fiebre Q”.</w:t>
        </w:r>
      </w:hyperlink>
      <w:r w:rsidRPr="00327286">
        <w:br w:type="page"/>
      </w:r>
    </w:p>
    <w:p w14:paraId="2887A2B6" w14:textId="77777777" w:rsidR="00714793" w:rsidRPr="00327286" w:rsidRDefault="00714793" w:rsidP="00714793">
      <w:pPr>
        <w:pStyle w:val="Ttulo3"/>
      </w:pPr>
      <w:bookmarkStart w:id="184" w:name="_Toc9896527"/>
      <w:bookmarkStart w:id="185" w:name="_Toc188579956"/>
      <w:r w:rsidRPr="00327286">
        <w:t>Uso intensivo de la voz</w:t>
      </w:r>
      <w:bookmarkEnd w:id="184"/>
      <w:bookmarkEnd w:id="185"/>
    </w:p>
    <w:p w14:paraId="7679F588" w14:textId="7A5BBAC8" w:rsidR="00714793" w:rsidRPr="00327286" w:rsidRDefault="00714793" w:rsidP="00714793">
      <w:r w:rsidRPr="00327286">
        <w:t xml:space="preserve">Conforme a lo establecido en el artículo 19 </w:t>
      </w:r>
      <w:r w:rsidR="00EF0D2C" w:rsidRPr="00327286">
        <w:t>(</w:t>
      </w:r>
      <w:r w:rsidRPr="00327286">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327286" w:rsidRDefault="00714793" w:rsidP="00714793">
      <w:r w:rsidRPr="00327286">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327286" w:rsidRDefault="00714793" w:rsidP="00714793">
      <w:r w:rsidRPr="00327286">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327286" w:rsidRDefault="00714793" w:rsidP="00714793">
      <w:pPr>
        <w:pStyle w:val="Prrafodelista"/>
        <w:rPr>
          <w:szCs w:val="20"/>
          <w:u w:val="single"/>
        </w:rPr>
      </w:pPr>
      <w:hyperlink r:id="rId36" w:history="1">
        <w:r w:rsidRPr="00327286">
          <w:rPr>
            <w:szCs w:val="20"/>
            <w:u w:val="single"/>
          </w:rPr>
          <w:t>Protocolo Patologías De La Voz</w:t>
        </w:r>
      </w:hyperlink>
    </w:p>
    <w:p w14:paraId="0D192D8C" w14:textId="77777777" w:rsidR="00714793" w:rsidRPr="00327286" w:rsidRDefault="00714793" w:rsidP="00714793">
      <w:pPr>
        <w:pStyle w:val="Prrafodelista"/>
        <w:rPr>
          <w:szCs w:val="20"/>
          <w:u w:val="single"/>
        </w:rPr>
      </w:pPr>
      <w:hyperlink r:id="rId37" w:history="1">
        <w:r w:rsidRPr="00327286">
          <w:rPr>
            <w:szCs w:val="20"/>
            <w:u w:val="single"/>
          </w:rPr>
          <w:t>D.S Nº 109 Artículo 19</w:t>
        </w:r>
      </w:hyperlink>
    </w:p>
    <w:p w14:paraId="19F50F6E" w14:textId="77777777" w:rsidR="00714793" w:rsidRPr="00327286" w:rsidRDefault="00714793" w:rsidP="00714793">
      <w:pPr>
        <w:pStyle w:val="Prrafodelista"/>
        <w:rPr>
          <w:szCs w:val="20"/>
        </w:rPr>
      </w:pPr>
      <w:hyperlink r:id="rId38" w:history="1">
        <w:r w:rsidRPr="00327286">
          <w:rPr>
            <w:szCs w:val="20"/>
            <w:u w:val="single"/>
          </w:rPr>
          <w:t>Anexo N°24 "Evaluación De Riesgo Para Patologías De La Voz"</w:t>
        </w:r>
      </w:hyperlink>
    </w:p>
    <w:p w14:paraId="695DB1F2" w14:textId="77777777" w:rsidR="00714793" w:rsidRPr="00327286" w:rsidRDefault="00714793" w:rsidP="00714793">
      <w:pPr>
        <w:spacing w:after="0" w:line="240" w:lineRule="auto"/>
      </w:pPr>
      <w:r w:rsidRPr="00327286">
        <w:br w:type="page"/>
      </w:r>
    </w:p>
    <w:p w14:paraId="4A807997" w14:textId="77777777" w:rsidR="00714793" w:rsidRPr="00327286" w:rsidRDefault="00714793" w:rsidP="00714793">
      <w:pPr>
        <w:pStyle w:val="Ttulo3"/>
      </w:pPr>
      <w:bookmarkStart w:id="186" w:name="_Toc9896528"/>
      <w:bookmarkStart w:id="187" w:name="_Toc188579957"/>
      <w:r w:rsidRPr="00327286">
        <w:t>Exposición a agentes que producen dermatitis</w:t>
      </w:r>
      <w:bookmarkEnd w:id="186"/>
      <w:bookmarkEnd w:id="187"/>
    </w:p>
    <w:p w14:paraId="3DC5662E" w14:textId="77777777" w:rsidR="00714793" w:rsidRPr="00327286" w:rsidRDefault="00714793" w:rsidP="00714793">
      <w:r w:rsidRPr="00327286">
        <w:t>La dermatitis es un proceso inflamatorio de la piel, cuyos síntomas más comunes son: piel reseca, comezón, erupciones, ampollas y enrojecimiento.</w:t>
      </w:r>
    </w:p>
    <w:p w14:paraId="58EDC1C2" w14:textId="77777777" w:rsidR="00714793" w:rsidRPr="00327286" w:rsidRDefault="00714793" w:rsidP="00714793">
      <w:r w:rsidRPr="00327286">
        <w:t>En el ambiente laboral las dermatitis más frecuentes son las de contacto irritativo y de contacto alérgicas.</w:t>
      </w:r>
    </w:p>
    <w:p w14:paraId="0F25B054" w14:textId="002E92DE" w:rsidR="00714793" w:rsidRPr="00327286" w:rsidRDefault="00714793" w:rsidP="00714793">
      <w:r w:rsidRPr="00327286">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rsidRPr="00327286">
        <w:t xml:space="preserve"> </w:t>
      </w:r>
      <w:r w:rsidRPr="00327286">
        <w:t>de un corto período. Cuando son irritantes débiles suelen requerir exposiciones repetidas y la dermatitis tiene un curso gradual.</w:t>
      </w:r>
    </w:p>
    <w:p w14:paraId="33EA4528" w14:textId="77777777" w:rsidR="00714793" w:rsidRPr="00327286" w:rsidRDefault="00714793" w:rsidP="00714793">
      <w:r w:rsidRPr="00327286">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5696B87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identificar si en los procesos se utilizan agentes que puedan causar dermatitis y hacer una lista de estas sustancias. El inventario de sustancias que pueden causar dermatitis se debe dar a conocer a </w:t>
      </w:r>
      <w:r w:rsidR="00A859D4" w:rsidRPr="00327286">
        <w:t>Las personas trabajadoras</w:t>
      </w:r>
      <w:r w:rsidRPr="00327286">
        <w:t xml:space="preserve"> como parte de la obligación de informar los riesgos que tiene la </w:t>
      </w:r>
      <w:r w:rsidR="00561E1C" w:rsidRPr="00327286">
        <w:t>entidad</w:t>
      </w:r>
      <w:r w:rsidR="00A859D4" w:rsidRPr="00327286">
        <w:t xml:space="preserve"> empleadora</w:t>
      </w:r>
      <w:r w:rsidRPr="00327286">
        <w:t>.</w:t>
      </w:r>
    </w:p>
    <w:p w14:paraId="6F0A3D03" w14:textId="092E9775" w:rsidR="00714793" w:rsidRPr="00327286" w:rsidRDefault="009E3443" w:rsidP="00714793">
      <w:r w:rsidRPr="00327286">
        <w:t>De acuerdo con</w:t>
      </w:r>
      <w:r w:rsidR="00714793" w:rsidRPr="00327286">
        <w:t xml:space="preserve">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327286" w:rsidRDefault="00714793" w:rsidP="00714793">
      <w:pPr>
        <w:pStyle w:val="Prrafodelista"/>
        <w:rPr>
          <w:szCs w:val="20"/>
          <w:u w:val="single"/>
        </w:rPr>
      </w:pPr>
      <w:hyperlink r:id="rId39" w:history="1">
        <w:r w:rsidRPr="00327286">
          <w:rPr>
            <w:szCs w:val="20"/>
            <w:u w:val="single"/>
          </w:rPr>
          <w:t>D.S Nº 109 Artículo 19</w:t>
        </w:r>
      </w:hyperlink>
    </w:p>
    <w:p w14:paraId="2A40331F" w14:textId="77777777" w:rsidR="00714793" w:rsidRPr="00327286" w:rsidRDefault="00714793" w:rsidP="00714793">
      <w:pPr>
        <w:pStyle w:val="Prrafodelista"/>
        <w:rPr>
          <w:rStyle w:val="Hipervnculo"/>
          <w:color w:val="323232"/>
          <w:szCs w:val="20"/>
        </w:rPr>
      </w:pPr>
      <w:r w:rsidRPr="00327286">
        <w:rPr>
          <w:rFonts w:cs="Arial"/>
          <w:szCs w:val="20"/>
        </w:rPr>
        <w:fldChar w:fldCharType="begin"/>
      </w:r>
      <w:r w:rsidRPr="00327286">
        <w:rPr>
          <w:szCs w:val="20"/>
        </w:rPr>
        <w:instrText xml:space="preserve"> HYPERLINK "https://www.suseso.cl/613/w3-propertyvalue-136609.html" </w:instrText>
      </w:r>
      <w:r w:rsidRPr="00327286">
        <w:rPr>
          <w:rFonts w:cs="Arial"/>
          <w:szCs w:val="20"/>
        </w:rPr>
      </w:r>
      <w:r w:rsidRPr="00327286">
        <w:rPr>
          <w:rFonts w:cs="Arial"/>
          <w:szCs w:val="20"/>
        </w:rPr>
        <w:fldChar w:fldCharType="separate"/>
      </w:r>
      <w:r w:rsidRPr="00327286">
        <w:rPr>
          <w:rStyle w:val="Hipervnculo"/>
          <w:color w:val="323232"/>
          <w:szCs w:val="20"/>
        </w:rPr>
        <w:t>Protocolo de Patologías Dermatológicas</w:t>
      </w:r>
    </w:p>
    <w:p w14:paraId="7BF5FE28" w14:textId="77777777" w:rsidR="00714793" w:rsidRPr="00327286" w:rsidRDefault="00714793" w:rsidP="008B477C">
      <w:r w:rsidRPr="00327286">
        <w:fldChar w:fldCharType="end"/>
      </w:r>
    </w:p>
    <w:p w14:paraId="272432D4" w14:textId="77777777" w:rsidR="00714793" w:rsidRPr="00327286" w:rsidRDefault="00714793" w:rsidP="00714793">
      <w:pPr>
        <w:spacing w:after="0" w:line="240" w:lineRule="auto"/>
        <w:rPr>
          <w:rFonts w:cs="Arial"/>
          <w:szCs w:val="20"/>
        </w:rPr>
      </w:pPr>
      <w:r w:rsidRPr="00327286">
        <w:rPr>
          <w:szCs w:val="20"/>
        </w:rPr>
        <w:br w:type="page"/>
      </w:r>
    </w:p>
    <w:p w14:paraId="32BEB0E1" w14:textId="77777777" w:rsidR="00714793" w:rsidRPr="00327286" w:rsidRDefault="00714793" w:rsidP="00714793">
      <w:pPr>
        <w:pStyle w:val="Ttulo3"/>
      </w:pPr>
      <w:bookmarkStart w:id="188" w:name="_Toc9896529"/>
      <w:bookmarkStart w:id="189" w:name="_Toc188579958"/>
      <w:r w:rsidRPr="00327286">
        <w:t>Género y salud en el trabajo</w:t>
      </w:r>
      <w:bookmarkEnd w:id="188"/>
      <w:bookmarkEnd w:id="189"/>
    </w:p>
    <w:p w14:paraId="5894749D" w14:textId="5DC2385C"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al considerar la perspectiva de género </w:t>
      </w:r>
      <w:r w:rsidR="009E3443" w:rsidRPr="00327286">
        <w:t>en relación con</w:t>
      </w:r>
      <w:r w:rsidRPr="00327286">
        <w:t xml:space="preserve"> la seguridad y salud en el trabajo reconoce que las condiciones sanitarias y ambientales en los lugares de trabajo afectan en forma distintas a mujeres y hombres. La integración de la perspectiva de género en el desarrollo de lo</w:t>
      </w:r>
      <w:r w:rsidR="00033E99" w:rsidRPr="00327286">
        <w:t>s programas de prevención de la</w:t>
      </w:r>
      <w:r w:rsidRPr="00327286">
        <w:t xml:space="preserve"> </w:t>
      </w:r>
      <w:r w:rsidR="00561E1C" w:rsidRPr="00327286">
        <w:t>entidad</w:t>
      </w:r>
      <w:r w:rsidR="00A859D4" w:rsidRPr="00327286">
        <w:t xml:space="preserve"> </w:t>
      </w:r>
      <w:proofErr w:type="gramStart"/>
      <w:r w:rsidR="00A859D4" w:rsidRPr="00327286">
        <w:t>empleadora</w:t>
      </w:r>
      <w:r w:rsidRPr="00327286">
        <w:t>,</w:t>
      </w:r>
      <w:proofErr w:type="gramEnd"/>
      <w:r w:rsidRPr="00327286">
        <w:t xml:space="preserve"> presume compilar y analizar toda la normativa vigente que refieren a las condiciones de trabajo con una perspectiva de género.</w:t>
      </w:r>
    </w:p>
    <w:p w14:paraId="524A92CF" w14:textId="77777777" w:rsidR="00714793" w:rsidRPr="00327286" w:rsidRDefault="00714793" w:rsidP="00714793">
      <w:r w:rsidRPr="00327286">
        <w:t xml:space="preserve">El </w:t>
      </w:r>
      <w:hyperlink r:id="rId40" w:anchor="G%C3%A9nero0" w:history="1">
        <w:r w:rsidRPr="00327286">
          <w:rPr>
            <w:rStyle w:val="Hipervnculo"/>
            <w:color w:val="323232"/>
            <w:szCs w:val="20"/>
          </w:rPr>
          <w:t>Decreto Supremo Nº 47 del Ministerio del Trabajo y Previsión Social del 04.08.2016 “Aprueba La Política Nacional de Seguridad y Salud en el Trabajo”</w:t>
        </w:r>
      </w:hyperlink>
      <w:r w:rsidRPr="00327286">
        <w:rPr>
          <w:szCs w:val="20"/>
        </w:rPr>
        <w:t>,</w:t>
      </w:r>
      <w:r w:rsidRPr="00327286">
        <w:t xml:space="preserve"> tiene como Objetivo Nº 5 promover la incorporación de la perspectiva de género en la gestión preventiva, en donde describe:</w:t>
      </w:r>
    </w:p>
    <w:p w14:paraId="11EEFEFF" w14:textId="77777777" w:rsidR="00714793" w:rsidRPr="00327286" w:rsidRDefault="00714793" w:rsidP="00714793">
      <w:r w:rsidRPr="00327286">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327286" w:rsidRDefault="00714793" w:rsidP="00714793">
      <w:r w:rsidRPr="00327286">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327286" w:rsidRDefault="00714793" w:rsidP="00714793">
      <w:r w:rsidRPr="00327286">
        <w:t>Asimismo, el compromiso señalado en la Letra C) Género Número 17 y 18 para la implementación de la política nacional de seguridad y salud en el trabajo se refiere:</w:t>
      </w:r>
    </w:p>
    <w:p w14:paraId="277D6435" w14:textId="33B46C9D" w:rsidR="00714793" w:rsidRPr="00327286" w:rsidRDefault="00714793" w:rsidP="00714793">
      <w:r w:rsidRPr="00327286">
        <w:t xml:space="preserve">Toda la normativa de seguridad y salud en el trabajo considerará la perspectiva de </w:t>
      </w:r>
      <w:bookmarkStart w:id="190" w:name="Género14"/>
      <w:r w:rsidRPr="00327286">
        <w:t>género</w:t>
      </w:r>
      <w:bookmarkEnd w:id="190"/>
      <w:r w:rsidRPr="00327286">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w:t>
      </w:r>
      <w:r w:rsidR="00561E1C" w:rsidRPr="00327286">
        <w:t>entidad</w:t>
      </w:r>
      <w:r w:rsidR="00A859D4" w:rsidRPr="00327286">
        <w:t xml:space="preserve"> empleadora</w:t>
      </w:r>
      <w:r w:rsidRPr="00327286">
        <w:t>s e instituciones públicas.</w:t>
      </w:r>
    </w:p>
    <w:p w14:paraId="107A14FB" w14:textId="77777777" w:rsidR="00714793" w:rsidRPr="00327286" w:rsidRDefault="00714793" w:rsidP="00714793">
      <w:r w:rsidRPr="00327286">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327286" w:rsidRDefault="00714793" w:rsidP="00714793">
      <w:pPr>
        <w:pStyle w:val="Prrafodelista"/>
        <w:rPr>
          <w:rStyle w:val="Hipervnculo"/>
          <w:color w:val="323232"/>
          <w:szCs w:val="20"/>
        </w:rPr>
      </w:pPr>
      <w:hyperlink r:id="rId41" w:tgtFrame="_blank" w:history="1">
        <w:r w:rsidRPr="00327286">
          <w:rPr>
            <w:rStyle w:val="Hipervnculo"/>
            <w:color w:val="323232"/>
            <w:szCs w:val="20"/>
          </w:rPr>
          <w:t>Cartilla Conciliación Trabajo-Familia</w:t>
        </w:r>
      </w:hyperlink>
    </w:p>
    <w:p w14:paraId="7271D77A" w14:textId="77777777" w:rsidR="00714793" w:rsidRPr="00327286" w:rsidRDefault="00714793" w:rsidP="00714793">
      <w:pPr>
        <w:pStyle w:val="Prrafodelista"/>
        <w:rPr>
          <w:rStyle w:val="Hipervnculo"/>
          <w:color w:val="323232"/>
          <w:szCs w:val="20"/>
        </w:rPr>
      </w:pPr>
      <w:r w:rsidRPr="00327286">
        <w:rPr>
          <w:rStyle w:val="Hipervnculo"/>
          <w:color w:val="323232"/>
          <w:szCs w:val="20"/>
        </w:rPr>
        <w:fldChar w:fldCharType="begin"/>
      </w:r>
      <w:r w:rsidRPr="00327286">
        <w:rPr>
          <w:rStyle w:val="Hipervnculo"/>
          <w:color w:val="323232"/>
          <w:szCs w:val="20"/>
        </w:rPr>
        <w:instrText xml:space="preserve"> HYPERLINK "https://www.achs.cl/portal/Empresas/Paginas/Minsal.aspx" </w:instrText>
      </w:r>
      <w:r w:rsidRPr="00327286">
        <w:rPr>
          <w:rStyle w:val="Hipervnculo"/>
          <w:color w:val="323232"/>
          <w:szCs w:val="20"/>
        </w:rPr>
      </w:r>
      <w:r w:rsidRPr="00327286">
        <w:rPr>
          <w:rStyle w:val="Hipervnculo"/>
          <w:color w:val="323232"/>
          <w:szCs w:val="20"/>
        </w:rPr>
        <w:fldChar w:fldCharType="separate"/>
      </w:r>
      <w:r w:rsidRPr="00327286">
        <w:rPr>
          <w:rStyle w:val="Hipervnculo"/>
          <w:color w:val="323232"/>
          <w:szCs w:val="20"/>
        </w:rPr>
        <w:t>Protocolos Minsal -ACHS</w:t>
      </w:r>
    </w:p>
    <w:p w14:paraId="14644BB3" w14:textId="1AA475B5" w:rsidR="00714793" w:rsidRPr="00327286" w:rsidRDefault="00714793" w:rsidP="00714793">
      <w:pPr>
        <w:pStyle w:val="Prrafodelista"/>
        <w:rPr>
          <w:rStyle w:val="Hipervnculo"/>
          <w:color w:val="323232"/>
          <w:szCs w:val="20"/>
        </w:rPr>
      </w:pPr>
      <w:r w:rsidRPr="00327286">
        <w:rPr>
          <w:rStyle w:val="Hipervnculo"/>
          <w:color w:val="323232"/>
          <w:szCs w:val="20"/>
        </w:rPr>
        <w:fldChar w:fldCharType="end"/>
      </w:r>
      <w:hyperlink r:id="rId42" w:tgtFrame="_self" w:history="1">
        <w:r w:rsidRPr="00327286">
          <w:rPr>
            <w:rStyle w:val="Hipervnculo"/>
            <w:color w:val="323232"/>
            <w:szCs w:val="20"/>
          </w:rPr>
          <w:t>Género y Salud en el Trabajo</w:t>
        </w:r>
      </w:hyperlink>
    </w:p>
    <w:p w14:paraId="66B8C68D" w14:textId="77777777" w:rsidR="00714793" w:rsidRPr="00327286" w:rsidRDefault="00714793" w:rsidP="00714793">
      <w:pPr>
        <w:spacing w:after="0" w:line="240" w:lineRule="auto"/>
      </w:pPr>
      <w:r w:rsidRPr="00327286">
        <w:br w:type="page"/>
      </w:r>
    </w:p>
    <w:p w14:paraId="59A5F5B9" w14:textId="77777777" w:rsidR="00714793" w:rsidRPr="00327286" w:rsidRDefault="00714793" w:rsidP="00714793">
      <w:pPr>
        <w:pStyle w:val="Ttulo3"/>
      </w:pPr>
      <w:bookmarkStart w:id="191" w:name="_Toc9896530"/>
      <w:bookmarkStart w:id="192" w:name="_Toc188579959"/>
      <w:r w:rsidRPr="00327286">
        <w:t>Exposición a asbesto</w:t>
      </w:r>
      <w:bookmarkEnd w:id="191"/>
      <w:bookmarkEnd w:id="192"/>
    </w:p>
    <w:p w14:paraId="4ED0A6A1" w14:textId="32A68029" w:rsidR="00714793" w:rsidRPr="00327286" w:rsidRDefault="00714793" w:rsidP="00714793">
      <w:r w:rsidRPr="00327286">
        <w:t xml:space="preserve">El Protocolo de Vigilancia Ambiental y de Salud por Exposición a Asbesto, tiene por objetivo proteger a </w:t>
      </w:r>
      <w:r w:rsidR="00A859D4" w:rsidRPr="00327286">
        <w:t>Las personas trabajadoras</w:t>
      </w:r>
      <w:r w:rsidRPr="00327286">
        <w:t xml:space="preserve"> preventivamente y guiar a las </w:t>
      </w:r>
      <w:r w:rsidR="00561E1C" w:rsidRPr="00327286">
        <w:t>entidad</w:t>
      </w:r>
      <w:r w:rsidR="009B5758">
        <w:t>es</w:t>
      </w:r>
      <w:r w:rsidR="00A859D4" w:rsidRPr="00327286">
        <w:t xml:space="preserve"> empleadora</w:t>
      </w:r>
      <w:r w:rsidRPr="00327286">
        <w:t xml:space="preserve">s en la gestión y vigilancia de </w:t>
      </w:r>
      <w:r w:rsidR="00A859D4" w:rsidRPr="00327286">
        <w:t>Las personas trabajadoras</w:t>
      </w:r>
      <w:r w:rsidRPr="00327286">
        <w:t xml:space="preserve"> expuestos a fibras de asbesto en sus lugares de trabajo, de manera que se cumpla la normativa vigente, y exista una gestión POR Exposición al agente. De acuerdo </w:t>
      </w:r>
      <w:r w:rsidR="009B5758">
        <w:t>con</w:t>
      </w:r>
      <w:r w:rsidRPr="00327286">
        <w:t xml:space="preserve"> la normativa vigente, la responsabilidad de la identificación de los riesgos de un sitio de trabajo le corresponde a la </w:t>
      </w:r>
      <w:r w:rsidR="00561E1C" w:rsidRPr="00327286">
        <w:t>entidad</w:t>
      </w:r>
      <w:r w:rsidR="00A859D4" w:rsidRPr="00327286">
        <w:t xml:space="preserve"> empleadora</w:t>
      </w:r>
      <w:r w:rsidRPr="00327286">
        <w:t xml:space="preserve">. </w:t>
      </w:r>
    </w:p>
    <w:p w14:paraId="359541F6" w14:textId="6592CB69" w:rsidR="00714793" w:rsidRPr="00327286" w:rsidRDefault="00714793" w:rsidP="00714793">
      <w:pPr>
        <w:pStyle w:val="Prrafodelista"/>
        <w:rPr>
          <w:szCs w:val="20"/>
        </w:rPr>
      </w:pPr>
      <w:hyperlink r:id="rId43" w:tgtFrame="_blank" w:history="1">
        <w:r w:rsidRPr="00327286">
          <w:rPr>
            <w:rStyle w:val="Hipervnculo"/>
            <w:color w:val="323232"/>
            <w:szCs w:val="20"/>
            <w:u w:val="none"/>
          </w:rPr>
          <w:t xml:space="preserve">Manual Implementación Protocolo </w:t>
        </w:r>
        <w:r w:rsidR="00561E1C" w:rsidRPr="00327286">
          <w:rPr>
            <w:rStyle w:val="Hipervnculo"/>
            <w:color w:val="323232"/>
            <w:szCs w:val="20"/>
            <w:u w:val="none"/>
          </w:rPr>
          <w:t>Entidad</w:t>
        </w:r>
        <w:r w:rsidR="00A859D4" w:rsidRPr="00327286">
          <w:rPr>
            <w:rStyle w:val="Hipervnculo"/>
            <w:color w:val="323232"/>
            <w:szCs w:val="20"/>
            <w:u w:val="none"/>
          </w:rPr>
          <w:t xml:space="preserve"> empleadora</w:t>
        </w:r>
        <w:r w:rsidRPr="00327286">
          <w:rPr>
            <w:rStyle w:val="Hipervnculo"/>
            <w:color w:val="323232"/>
            <w:szCs w:val="20"/>
            <w:u w:val="none"/>
          </w:rPr>
          <w:t>, Agente Asbesto</w:t>
        </w:r>
      </w:hyperlink>
    </w:p>
    <w:p w14:paraId="3A103B2E" w14:textId="77777777" w:rsidR="00714793" w:rsidRPr="00327286" w:rsidRDefault="00714793" w:rsidP="00714793">
      <w:pPr>
        <w:pStyle w:val="Prrafodelista"/>
        <w:rPr>
          <w:rStyle w:val="Hipervnculo"/>
          <w:color w:val="323232"/>
          <w:szCs w:val="20"/>
          <w:u w:val="none"/>
        </w:rPr>
      </w:pPr>
      <w:r w:rsidRPr="00327286">
        <w:rPr>
          <w:rStyle w:val="Hipervnculo"/>
          <w:rFonts w:cs="Arial"/>
          <w:color w:val="323232"/>
          <w:szCs w:val="20"/>
          <w:u w:val="none"/>
        </w:rPr>
        <w:fldChar w:fldCharType="begin"/>
      </w:r>
      <w:r w:rsidRPr="00327286">
        <w:rPr>
          <w:rStyle w:val="Hipervnculo"/>
          <w:color w:val="323232"/>
          <w:szCs w:val="20"/>
          <w:u w:val="none"/>
        </w:rPr>
        <w:instrText xml:space="preserve"> HYPERLINK "https://www.leychile.cl/Navegar?idNorma=180143&amp;r=2" </w:instrText>
      </w:r>
      <w:r w:rsidRPr="00327286">
        <w:rPr>
          <w:rStyle w:val="Hipervnculo"/>
          <w:rFonts w:cs="Arial"/>
          <w:color w:val="323232"/>
          <w:szCs w:val="20"/>
          <w:u w:val="none"/>
        </w:rPr>
      </w:r>
      <w:r w:rsidRPr="00327286">
        <w:rPr>
          <w:rStyle w:val="Hipervnculo"/>
          <w:rFonts w:cs="Arial"/>
          <w:color w:val="323232"/>
          <w:szCs w:val="20"/>
          <w:u w:val="none"/>
        </w:rPr>
        <w:fldChar w:fldCharType="separate"/>
      </w:r>
      <w:r w:rsidRPr="00327286">
        <w:rPr>
          <w:rStyle w:val="Hipervnculo"/>
          <w:color w:val="323232"/>
          <w:szCs w:val="20"/>
          <w:u w:val="none"/>
        </w:rPr>
        <w:t>Decreto Supremo Nº 656 Minsal Del 13.01.2001 Prohíbe Uso Del Asbesto En Productos Que Indica</w:t>
      </w:r>
    </w:p>
    <w:p w14:paraId="1BBB3220" w14:textId="77777777" w:rsidR="00714793" w:rsidRPr="00327286" w:rsidRDefault="00714793" w:rsidP="00714793">
      <w:r w:rsidRPr="00327286">
        <w:rPr>
          <w:rStyle w:val="Hipervnculo"/>
          <w:color w:val="323232"/>
          <w:szCs w:val="20"/>
          <w:u w:val="none"/>
        </w:rPr>
        <w:fldChar w:fldCharType="end"/>
      </w:r>
    </w:p>
    <w:p w14:paraId="777EA401" w14:textId="77777777" w:rsidR="00714793" w:rsidRPr="00327286" w:rsidRDefault="00714793" w:rsidP="00714793"/>
    <w:p w14:paraId="5066A4E9" w14:textId="77777777" w:rsidR="00714793" w:rsidRPr="00327286" w:rsidRDefault="00714793" w:rsidP="00714793"/>
    <w:p w14:paraId="0CD163E0" w14:textId="77777777" w:rsidR="00714793" w:rsidRPr="00327286" w:rsidRDefault="00714793" w:rsidP="00714793"/>
    <w:p w14:paraId="57F14B0F" w14:textId="77777777" w:rsidR="00714793" w:rsidRPr="00327286" w:rsidRDefault="00714793" w:rsidP="00714793">
      <w:pPr>
        <w:spacing w:after="0" w:line="240" w:lineRule="auto"/>
      </w:pPr>
      <w:r w:rsidRPr="00327286">
        <w:br w:type="page"/>
      </w:r>
    </w:p>
    <w:p w14:paraId="038BCCD7" w14:textId="6C935E85" w:rsidR="001D69E6" w:rsidRPr="00327286" w:rsidRDefault="00FB131C" w:rsidP="00FB131C">
      <w:pPr>
        <w:pStyle w:val="Ttulo2"/>
      </w:pPr>
      <w:bookmarkStart w:id="193" w:name="_Toc188579960"/>
      <w:r w:rsidRPr="00327286">
        <w:t xml:space="preserve">Anexo </w:t>
      </w:r>
      <w:r w:rsidR="00DC0B0F" w:rsidRPr="00327286">
        <w:t>4</w:t>
      </w:r>
      <w:r w:rsidRPr="00327286">
        <w:t xml:space="preserve"> - De la </w:t>
      </w:r>
      <w:r w:rsidR="00EA4A76">
        <w:t>Información de</w:t>
      </w:r>
      <w:r w:rsidRPr="00327286">
        <w:t xml:space="preserve"> los riesgos laborales</w:t>
      </w:r>
      <w:bookmarkEnd w:id="160"/>
      <w:bookmarkEnd w:id="161"/>
      <w:bookmarkEnd w:id="193"/>
    </w:p>
    <w:p w14:paraId="39338AFD" w14:textId="77777777" w:rsidR="00D81E4A" w:rsidRDefault="00D81E4A" w:rsidP="00D81E4A"/>
    <w:p w14:paraId="40742138" w14:textId="0967D59B" w:rsidR="00D81E4A" w:rsidRDefault="00D81E4A" w:rsidP="00D81E4A">
      <w:r>
        <w:t>Cada Entidad empleadora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w:t>
      </w:r>
    </w:p>
    <w:p w14:paraId="571A77C9" w14:textId="422B2933" w:rsidR="001D69E6" w:rsidRPr="00327286" w:rsidRDefault="00EA4A76" w:rsidP="001072D4">
      <w:proofErr w:type="gramStart"/>
      <w:r>
        <w:t xml:space="preserve">El </w:t>
      </w:r>
      <w:r w:rsidR="001D69E6" w:rsidRPr="00327286">
        <w:t xml:space="preserve"> D.S.</w:t>
      </w:r>
      <w:proofErr w:type="gramEnd"/>
      <w:r w:rsidR="001D69E6" w:rsidRPr="00327286">
        <w:t xml:space="preserve"> N°4</w:t>
      </w:r>
      <w:r>
        <w:t>4</w:t>
      </w:r>
      <w:r w:rsidR="001D69E6" w:rsidRPr="00327286">
        <w:t xml:space="preserve"> de </w:t>
      </w:r>
      <w:r>
        <w:t>2024</w:t>
      </w:r>
      <w:r w:rsidR="001D69E6" w:rsidRPr="00327286">
        <w:t xml:space="preserve"> del Ministerio del Trabajo y Previsión Social, establece la </w:t>
      </w:r>
      <w:r w:rsidR="00AB77FC">
        <w:t xml:space="preserve">responsabilidad de la entidad empleadora de </w:t>
      </w:r>
      <w:r w:rsidR="001D69E6" w:rsidRPr="00327286">
        <w:t>informar en forma oportuna y conveniente acerca de los riesgos que entrañen sus labores, de las medidas preventivas y de los métodos de trabajo correcto.</w:t>
      </w:r>
    </w:p>
    <w:p w14:paraId="2D722BC5" w14:textId="01350CA8" w:rsidR="001D69E6" w:rsidRPr="00327286" w:rsidRDefault="001D69E6" w:rsidP="001072D4">
      <w:r w:rsidRPr="00327286">
        <w:t xml:space="preserve">Por lo anterior, a continuación se pone a disposición de </w:t>
      </w:r>
      <w:r w:rsidR="00AB77FC">
        <w:t>l</w:t>
      </w:r>
      <w:r w:rsidR="00A859D4" w:rsidRPr="00327286">
        <w:t>as personas trabajadoras</w:t>
      </w:r>
      <w:r w:rsidRPr="00327286">
        <w:t xml:space="preserve">, la descripción de los riesgos generales y específicos presentes en los lugares de trabajo y se indica, entre otras cosas, el correcto uso de los Elementos de Protección Personal que se entregan a </w:t>
      </w:r>
      <w:r w:rsidR="00A859D4" w:rsidRPr="00327286">
        <w:t>Las personas trabajadoras</w:t>
      </w:r>
      <w:r w:rsidRPr="00327286">
        <w:t xml:space="preserve"> indicando los diversos riesgos a los que se encuentran expuestos en cada caso y las recomendaciones preventivas para el autocuidado en las diversas labores, con el objeto de evitar la ocurrencia de accidentes del trabajo y/o enfermedades profesionales.</w:t>
      </w:r>
    </w:p>
    <w:p w14:paraId="51B81E80" w14:textId="265E93B7" w:rsidR="001072D4" w:rsidRPr="00327286" w:rsidRDefault="001072D4">
      <w:pPr>
        <w:spacing w:after="0" w:line="240" w:lineRule="auto"/>
      </w:pPr>
    </w:p>
    <w:p w14:paraId="25268D5C" w14:textId="6B7605F0"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94" w:name="_Toc9896516"/>
      <w:bookmarkStart w:id="195" w:name="_Toc7476351"/>
      <w:bookmarkStart w:id="196" w:name="_Toc9896515"/>
      <w:r w:rsidRPr="00327286">
        <w:rPr>
          <w:rFonts w:cs="Arial"/>
          <w:color w:val="595054"/>
          <w:sz w:val="20"/>
          <w:szCs w:val="20"/>
        </w:rPr>
        <w:t xml:space="preserve">Esta parte del Reglamento debe ser adaptada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a los riesgos específicos presentes en los procesos realizados.</w:t>
      </w:r>
    </w:p>
    <w:p w14:paraId="1CAC230B" w14:textId="0793DA1F"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45A239EB" w14:textId="77777777" w:rsidR="008B477C" w:rsidRPr="00327286" w:rsidRDefault="008B477C" w:rsidP="008B477C">
      <w:bookmarkStart w:id="197" w:name="_Toc7476324"/>
      <w:bookmarkStart w:id="198" w:name="_Toc9896532"/>
      <w:r w:rsidRPr="00327286">
        <w:br w:type="page"/>
      </w:r>
    </w:p>
    <w:p w14:paraId="12C914BF" w14:textId="4E2391EE" w:rsidR="008B477C" w:rsidRPr="00327286" w:rsidRDefault="008B477C" w:rsidP="008B477C">
      <w:pPr>
        <w:pStyle w:val="Ttulo3"/>
      </w:pPr>
      <w:bookmarkStart w:id="199" w:name="_Toc188579961"/>
      <w:r w:rsidRPr="00327286">
        <w:t>Riesgos generales</w:t>
      </w:r>
      <w:bookmarkEnd w:id="197"/>
      <w:bookmarkEnd w:id="198"/>
      <w:bookmarkEnd w:id="199"/>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327286"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442" w:type="pct"/>
            <w:shd w:val="clear" w:color="auto" w:fill="13C045" w:themeFill="accent1"/>
            <w:vAlign w:val="center"/>
          </w:tcPr>
          <w:p w14:paraId="3BD064A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031" w:type="pct"/>
            <w:shd w:val="clear" w:color="auto" w:fill="13C045" w:themeFill="accent1"/>
            <w:vAlign w:val="center"/>
          </w:tcPr>
          <w:p w14:paraId="44B1F18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B477C" w:rsidRPr="00327286" w14:paraId="2D98B39E" w14:textId="77777777" w:rsidTr="00845902">
        <w:trPr>
          <w:trHeight w:val="976"/>
          <w:jc w:val="center"/>
        </w:trPr>
        <w:tc>
          <w:tcPr>
            <w:tcW w:w="1527" w:type="pct"/>
            <w:vMerge w:val="restart"/>
            <w:shd w:val="clear" w:color="auto" w:fill="auto"/>
            <w:vAlign w:val="center"/>
          </w:tcPr>
          <w:p w14:paraId="739BF6B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Caídas </w:t>
            </w:r>
            <w:proofErr w:type="gramStart"/>
            <w:r w:rsidRPr="00327286">
              <w:rPr>
                <w:rFonts w:ascii="Arial" w:hAnsi="Arial"/>
                <w:color w:val="323232"/>
                <w:szCs w:val="20"/>
                <w:lang w:val="es-CL" w:eastAsia="es-ES"/>
              </w:rPr>
              <w:t>del mismo</w:t>
            </w:r>
            <w:proofErr w:type="gramEnd"/>
            <w:r w:rsidRPr="00327286">
              <w:rPr>
                <w:rFonts w:ascii="Arial" w:hAnsi="Arial"/>
                <w:color w:val="323232"/>
                <w:szCs w:val="20"/>
                <w:lang w:val="es-CL" w:eastAsia="es-ES"/>
              </w:rPr>
              <w:t xml:space="preserve"> y de distinto nivel (menor a 1,8 m)</w:t>
            </w:r>
          </w:p>
        </w:tc>
        <w:tc>
          <w:tcPr>
            <w:tcW w:w="1442" w:type="pct"/>
            <w:shd w:val="clear" w:color="auto" w:fill="auto"/>
            <w:vAlign w:val="center"/>
          </w:tcPr>
          <w:p w14:paraId="4153BCF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restart"/>
            <w:shd w:val="clear" w:color="auto" w:fill="auto"/>
            <w:vAlign w:val="center"/>
          </w:tcPr>
          <w:p w14:paraId="44843E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calzado apropiado al proceso productivo, con planta antideslizante y de taco bajo.</w:t>
            </w:r>
          </w:p>
          <w:p w14:paraId="206DACC3" w14:textId="77777777" w:rsidR="008B477C" w:rsidRPr="00327286" w:rsidRDefault="008B477C" w:rsidP="00E86AFB">
            <w:pPr>
              <w:pStyle w:val="TEXTOS"/>
              <w:rPr>
                <w:rFonts w:ascii="Arial" w:hAnsi="Arial"/>
                <w:color w:val="323232"/>
                <w:szCs w:val="20"/>
                <w:lang w:val="es-CL" w:eastAsia="es-ES"/>
              </w:rPr>
            </w:pPr>
          </w:p>
          <w:p w14:paraId="2A8978F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correr por pasillos y escaleras. Utilizar pasamanos y tres puntos de apoyo.</w:t>
            </w:r>
          </w:p>
          <w:p w14:paraId="76F1E0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superficies de tránsito ordenadas, despejadas de materiales y bien iluminadas.</w:t>
            </w:r>
          </w:p>
          <w:p w14:paraId="383A1533" w14:textId="77777777" w:rsidR="008B477C" w:rsidRPr="00327286" w:rsidRDefault="008B477C" w:rsidP="00E86AFB">
            <w:pPr>
              <w:pStyle w:val="TEXTOS"/>
              <w:rPr>
                <w:rFonts w:ascii="Arial" w:hAnsi="Arial"/>
                <w:color w:val="323232"/>
                <w:szCs w:val="20"/>
                <w:lang w:val="es-CL"/>
              </w:rPr>
            </w:pPr>
          </w:p>
          <w:p w14:paraId="4932909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Uso de calzado apropiado al proceso productivo, en lo posible, que tenga suela de goma o antideslizante y de taco bajo.</w:t>
            </w:r>
          </w:p>
          <w:p w14:paraId="274C1A46" w14:textId="1668AFF2" w:rsidR="00845902" w:rsidRPr="00327286" w:rsidRDefault="00845902" w:rsidP="00E86AFB">
            <w:pPr>
              <w:pStyle w:val="TEXTOS"/>
              <w:rPr>
                <w:rFonts w:ascii="Arial" w:hAnsi="Arial"/>
                <w:color w:val="323232"/>
                <w:szCs w:val="20"/>
                <w:lang w:val="es-CL" w:eastAsia="es-ES"/>
              </w:rPr>
            </w:pPr>
          </w:p>
        </w:tc>
      </w:tr>
      <w:tr w:rsidR="008B477C" w:rsidRPr="00327286" w14:paraId="61FE4CD1" w14:textId="77777777" w:rsidTr="00845902">
        <w:trPr>
          <w:trHeight w:val="977"/>
          <w:jc w:val="center"/>
        </w:trPr>
        <w:tc>
          <w:tcPr>
            <w:tcW w:w="1527" w:type="pct"/>
            <w:vMerge/>
            <w:shd w:val="clear" w:color="auto" w:fill="auto"/>
            <w:vAlign w:val="center"/>
          </w:tcPr>
          <w:p w14:paraId="562F731D"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7E1F875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p w14:paraId="4BFC1D1B" w14:textId="77777777" w:rsidR="008B477C" w:rsidRPr="00327286" w:rsidRDefault="008B477C" w:rsidP="00E86AFB">
            <w:pPr>
              <w:pStyle w:val="TEXTOS"/>
              <w:rPr>
                <w:rFonts w:ascii="Arial" w:hAnsi="Arial"/>
                <w:color w:val="323232"/>
                <w:szCs w:val="20"/>
                <w:lang w:val="es-CL" w:eastAsia="es-ES"/>
              </w:rPr>
            </w:pPr>
          </w:p>
        </w:tc>
        <w:tc>
          <w:tcPr>
            <w:tcW w:w="2031" w:type="pct"/>
            <w:vMerge/>
            <w:shd w:val="clear" w:color="auto" w:fill="auto"/>
            <w:vAlign w:val="center"/>
          </w:tcPr>
          <w:p w14:paraId="21F57E62" w14:textId="77777777" w:rsidR="008B477C" w:rsidRPr="00327286" w:rsidRDefault="008B477C" w:rsidP="00E86AFB">
            <w:pPr>
              <w:pStyle w:val="TEXTOS"/>
              <w:rPr>
                <w:rFonts w:ascii="Arial" w:hAnsi="Arial"/>
                <w:color w:val="323232"/>
                <w:szCs w:val="20"/>
                <w:lang w:val="es-CL" w:eastAsia="es-ES"/>
              </w:rPr>
            </w:pPr>
          </w:p>
        </w:tc>
      </w:tr>
      <w:tr w:rsidR="008B477C" w:rsidRPr="00327286" w14:paraId="4991EEDA" w14:textId="77777777" w:rsidTr="00845902">
        <w:trPr>
          <w:trHeight w:val="977"/>
          <w:jc w:val="center"/>
        </w:trPr>
        <w:tc>
          <w:tcPr>
            <w:tcW w:w="1527" w:type="pct"/>
            <w:vMerge/>
            <w:shd w:val="clear" w:color="auto" w:fill="auto"/>
            <w:vAlign w:val="center"/>
          </w:tcPr>
          <w:p w14:paraId="73D5D83F"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6DD5DF6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Esguinces</w:t>
            </w:r>
          </w:p>
        </w:tc>
        <w:tc>
          <w:tcPr>
            <w:tcW w:w="2031" w:type="pct"/>
            <w:vMerge/>
            <w:shd w:val="clear" w:color="auto" w:fill="auto"/>
            <w:vAlign w:val="center"/>
          </w:tcPr>
          <w:p w14:paraId="40E919DC" w14:textId="77777777" w:rsidR="008B477C" w:rsidRPr="00327286" w:rsidRDefault="008B477C" w:rsidP="00E86AFB">
            <w:pPr>
              <w:pStyle w:val="TEXTOS"/>
              <w:rPr>
                <w:rFonts w:ascii="Arial" w:hAnsi="Arial"/>
                <w:color w:val="323232"/>
                <w:szCs w:val="20"/>
                <w:lang w:val="es-CL" w:eastAsia="es-ES"/>
              </w:rPr>
            </w:pPr>
          </w:p>
        </w:tc>
      </w:tr>
      <w:tr w:rsidR="00845902" w:rsidRPr="00327286" w14:paraId="1DED622D" w14:textId="77777777" w:rsidTr="00845902">
        <w:trPr>
          <w:trHeight w:val="631"/>
          <w:jc w:val="center"/>
        </w:trPr>
        <w:tc>
          <w:tcPr>
            <w:tcW w:w="1527" w:type="pct"/>
            <w:vMerge w:val="restart"/>
            <w:shd w:val="clear" w:color="auto" w:fill="auto"/>
            <w:vAlign w:val="center"/>
          </w:tcPr>
          <w:p w14:paraId="7E850A8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Sobreesfuerzos físicos</w:t>
            </w:r>
          </w:p>
        </w:tc>
        <w:tc>
          <w:tcPr>
            <w:tcW w:w="1442" w:type="pct"/>
            <w:vMerge w:val="restart"/>
            <w:shd w:val="clear" w:color="auto" w:fill="auto"/>
            <w:vAlign w:val="center"/>
          </w:tcPr>
          <w:p w14:paraId="50F25F2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Trastornos músculo esqueléticos</w:t>
            </w:r>
          </w:p>
        </w:tc>
        <w:tc>
          <w:tcPr>
            <w:tcW w:w="2031" w:type="pct"/>
            <w:shd w:val="clear" w:color="auto" w:fill="auto"/>
            <w:vAlign w:val="center"/>
          </w:tcPr>
          <w:p w14:paraId="3207E49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Utilizar equipos mecanizados para el levantamiento de carga. Respete el máximo de carga (Ley 20.949).</w:t>
            </w:r>
          </w:p>
          <w:p w14:paraId="73DA6F51" w14:textId="77777777" w:rsidR="008B477C" w:rsidRPr="00327286" w:rsidRDefault="008B477C" w:rsidP="00E86AFB">
            <w:pPr>
              <w:pStyle w:val="TEXTOS"/>
              <w:rPr>
                <w:rFonts w:ascii="Arial" w:hAnsi="Arial"/>
                <w:color w:val="323232"/>
                <w:szCs w:val="20"/>
                <w:lang w:val="es-CL" w:eastAsia="es-ES"/>
              </w:rPr>
            </w:pPr>
          </w:p>
        </w:tc>
      </w:tr>
      <w:tr w:rsidR="00845902" w:rsidRPr="00327286" w14:paraId="45B7099D" w14:textId="77777777" w:rsidTr="00845902">
        <w:trPr>
          <w:trHeight w:val="644"/>
          <w:jc w:val="center"/>
        </w:trPr>
        <w:tc>
          <w:tcPr>
            <w:tcW w:w="1527" w:type="pct"/>
            <w:vMerge/>
            <w:shd w:val="clear" w:color="auto" w:fill="auto"/>
            <w:vAlign w:val="center"/>
          </w:tcPr>
          <w:p w14:paraId="36DC139E"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33E961E0"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4B9FE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y utilice el método correcto de levantamiento manual de materiales (o pacientes). </w:t>
            </w:r>
          </w:p>
          <w:p w14:paraId="4FF35956" w14:textId="77777777" w:rsidR="008B477C" w:rsidRPr="00327286" w:rsidRDefault="008B477C" w:rsidP="00E86AFB">
            <w:pPr>
              <w:pStyle w:val="TEXTOS"/>
              <w:rPr>
                <w:rFonts w:ascii="Arial" w:hAnsi="Arial"/>
                <w:color w:val="323232"/>
                <w:szCs w:val="20"/>
                <w:lang w:val="es-CL" w:eastAsia="es-ES"/>
              </w:rPr>
            </w:pPr>
          </w:p>
        </w:tc>
      </w:tr>
      <w:tr w:rsidR="00845902" w:rsidRPr="00327286" w14:paraId="0B317439" w14:textId="77777777" w:rsidTr="00845902">
        <w:trPr>
          <w:trHeight w:val="868"/>
          <w:jc w:val="center"/>
        </w:trPr>
        <w:tc>
          <w:tcPr>
            <w:tcW w:w="1527" w:type="pct"/>
            <w:vMerge/>
            <w:shd w:val="clear" w:color="auto" w:fill="auto"/>
            <w:vAlign w:val="center"/>
          </w:tcPr>
          <w:p w14:paraId="19F8AFEB"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748182B7"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141F5E5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Solicite una evaluación de su puesto de trabajo con el método sugerido en la guía técnica para el manejo o manipulación de cargas.</w:t>
            </w:r>
          </w:p>
          <w:p w14:paraId="27809719" w14:textId="33E28544" w:rsidR="00845902" w:rsidRPr="00327286" w:rsidRDefault="00845902" w:rsidP="00E86AFB">
            <w:pPr>
              <w:pStyle w:val="TEXTOS"/>
              <w:rPr>
                <w:rFonts w:ascii="Arial" w:hAnsi="Arial"/>
                <w:color w:val="323232"/>
                <w:szCs w:val="20"/>
                <w:lang w:val="es-CL" w:eastAsia="es-ES"/>
              </w:rPr>
            </w:pPr>
          </w:p>
        </w:tc>
      </w:tr>
      <w:tr w:rsidR="008B477C" w:rsidRPr="00327286" w14:paraId="24B3C013" w14:textId="77777777" w:rsidTr="00845902">
        <w:trPr>
          <w:trHeight w:val="1020"/>
          <w:jc w:val="center"/>
        </w:trPr>
        <w:tc>
          <w:tcPr>
            <w:tcW w:w="1527" w:type="pct"/>
            <w:vMerge w:val="restart"/>
            <w:shd w:val="clear" w:color="auto" w:fill="auto"/>
            <w:vAlign w:val="center"/>
          </w:tcPr>
          <w:p w14:paraId="034475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Golpes con o por</w:t>
            </w:r>
          </w:p>
        </w:tc>
        <w:tc>
          <w:tcPr>
            <w:tcW w:w="1442" w:type="pct"/>
            <w:shd w:val="clear" w:color="auto" w:fill="auto"/>
            <w:vAlign w:val="center"/>
          </w:tcPr>
          <w:p w14:paraId="746B74B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tc>
        <w:tc>
          <w:tcPr>
            <w:tcW w:w="2031" w:type="pct"/>
            <w:vMerge w:val="restart"/>
            <w:shd w:val="clear" w:color="auto" w:fill="auto"/>
            <w:vAlign w:val="center"/>
          </w:tcPr>
          <w:p w14:paraId="575B5AE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Almacenamiento correcto de materiales.</w:t>
            </w:r>
          </w:p>
          <w:p w14:paraId="66BBFA4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ordenado el lugar de trabajo.</w:t>
            </w:r>
          </w:p>
          <w:p w14:paraId="547D813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despejada la superficie de trabajo.</w:t>
            </w:r>
          </w:p>
          <w:p w14:paraId="6DD3B5E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 bodegas de almacenamiento de materiales en altura se debe usar casco y zapatos de seguridad.</w:t>
            </w:r>
          </w:p>
          <w:p w14:paraId="6DF680B0" w14:textId="77777777" w:rsidR="008B477C" w:rsidRPr="00327286" w:rsidRDefault="008B477C" w:rsidP="00E86AFB">
            <w:pPr>
              <w:pStyle w:val="TEXTOS"/>
              <w:rPr>
                <w:rFonts w:ascii="Arial" w:hAnsi="Arial"/>
                <w:color w:val="323232"/>
                <w:szCs w:val="20"/>
                <w:lang w:val="es-CL" w:eastAsia="es-ES"/>
              </w:rPr>
            </w:pPr>
          </w:p>
        </w:tc>
      </w:tr>
      <w:tr w:rsidR="008B477C" w:rsidRPr="00327286" w14:paraId="5B41065C" w14:textId="77777777" w:rsidTr="00845902">
        <w:trPr>
          <w:trHeight w:val="1020"/>
          <w:jc w:val="center"/>
        </w:trPr>
        <w:tc>
          <w:tcPr>
            <w:tcW w:w="1527" w:type="pct"/>
            <w:vMerge/>
            <w:shd w:val="clear" w:color="auto" w:fill="auto"/>
            <w:vAlign w:val="center"/>
          </w:tcPr>
          <w:p w14:paraId="1EDC4E2E"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04AFF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shd w:val="clear" w:color="auto" w:fill="auto"/>
            <w:vAlign w:val="center"/>
          </w:tcPr>
          <w:p w14:paraId="6D290F68" w14:textId="77777777" w:rsidR="008B477C" w:rsidRPr="00327286" w:rsidRDefault="008B477C" w:rsidP="00E86AFB">
            <w:pPr>
              <w:pStyle w:val="TEXTOS"/>
              <w:rPr>
                <w:rFonts w:ascii="Arial" w:hAnsi="Arial"/>
                <w:color w:val="323232"/>
                <w:szCs w:val="20"/>
                <w:lang w:val="es-CL" w:eastAsia="es-ES"/>
              </w:rPr>
            </w:pPr>
          </w:p>
        </w:tc>
      </w:tr>
      <w:tr w:rsidR="00845902" w:rsidRPr="00327286" w14:paraId="4C773093" w14:textId="77777777" w:rsidTr="00845902">
        <w:trPr>
          <w:trHeight w:val="477"/>
          <w:jc w:val="center"/>
        </w:trPr>
        <w:tc>
          <w:tcPr>
            <w:tcW w:w="1527" w:type="pct"/>
            <w:vMerge w:val="restart"/>
            <w:shd w:val="clear" w:color="auto" w:fill="auto"/>
            <w:vAlign w:val="center"/>
          </w:tcPr>
          <w:p w14:paraId="689DE1B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Atrapamiento por cajones de estantes o escritorios</w:t>
            </w:r>
          </w:p>
        </w:tc>
        <w:tc>
          <w:tcPr>
            <w:tcW w:w="1442" w:type="pct"/>
            <w:shd w:val="clear" w:color="auto" w:fill="auto"/>
            <w:vAlign w:val="center"/>
          </w:tcPr>
          <w:p w14:paraId="0BEA2C9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Heridas</w:t>
            </w:r>
          </w:p>
        </w:tc>
        <w:tc>
          <w:tcPr>
            <w:tcW w:w="2031" w:type="pct"/>
            <w:vMerge w:val="restart"/>
            <w:shd w:val="clear" w:color="auto" w:fill="auto"/>
            <w:vAlign w:val="center"/>
          </w:tcPr>
          <w:p w14:paraId="31BC516D"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Dotar a los cajones de escritorios de topes de seguridad.</w:t>
            </w:r>
          </w:p>
          <w:p w14:paraId="3CEB59F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 cerrar cajones o escritorios hay que empujarlos por medio de las manillas.</w:t>
            </w:r>
          </w:p>
          <w:p w14:paraId="208C9685" w14:textId="12721063" w:rsidR="00845902" w:rsidRPr="00327286" w:rsidRDefault="00845902" w:rsidP="00E86AFB">
            <w:pPr>
              <w:pStyle w:val="TEXTOS"/>
              <w:rPr>
                <w:rFonts w:ascii="Arial" w:hAnsi="Arial"/>
                <w:color w:val="323232"/>
                <w:szCs w:val="20"/>
                <w:lang w:val="es-CL" w:eastAsia="es-ES"/>
              </w:rPr>
            </w:pPr>
          </w:p>
        </w:tc>
      </w:tr>
      <w:tr w:rsidR="00845902" w:rsidRPr="00327286" w14:paraId="2EFC6316" w14:textId="77777777" w:rsidTr="00845902">
        <w:trPr>
          <w:trHeight w:val="407"/>
          <w:jc w:val="center"/>
        </w:trPr>
        <w:tc>
          <w:tcPr>
            <w:tcW w:w="1527" w:type="pct"/>
            <w:vMerge/>
            <w:shd w:val="clear" w:color="auto" w:fill="auto"/>
            <w:vAlign w:val="center"/>
          </w:tcPr>
          <w:p w14:paraId="138F6374"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7EE709C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shd w:val="clear" w:color="auto" w:fill="auto"/>
            <w:vAlign w:val="center"/>
          </w:tcPr>
          <w:p w14:paraId="006E9FFD" w14:textId="77777777" w:rsidR="008B477C" w:rsidRPr="00327286" w:rsidRDefault="008B477C" w:rsidP="00E86AFB">
            <w:pPr>
              <w:pStyle w:val="TEXTOS"/>
              <w:rPr>
                <w:rFonts w:ascii="Arial" w:hAnsi="Arial"/>
                <w:color w:val="323232"/>
                <w:szCs w:val="20"/>
                <w:lang w:val="es-CL" w:eastAsia="es-ES"/>
              </w:rPr>
            </w:pPr>
          </w:p>
        </w:tc>
      </w:tr>
      <w:tr w:rsidR="008B477C" w:rsidRPr="00327286" w14:paraId="2233076F" w14:textId="77777777" w:rsidTr="00845902">
        <w:trPr>
          <w:trHeight w:val="593"/>
          <w:jc w:val="center"/>
        </w:trPr>
        <w:tc>
          <w:tcPr>
            <w:tcW w:w="1527" w:type="pct"/>
            <w:vMerge w:val="restart"/>
            <w:shd w:val="clear" w:color="auto" w:fill="auto"/>
            <w:vAlign w:val="center"/>
          </w:tcPr>
          <w:p w14:paraId="237202F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energía eléctrica</w:t>
            </w:r>
          </w:p>
        </w:tc>
        <w:tc>
          <w:tcPr>
            <w:tcW w:w="1442" w:type="pct"/>
            <w:shd w:val="clear" w:color="auto" w:fill="auto"/>
            <w:vAlign w:val="center"/>
          </w:tcPr>
          <w:p w14:paraId="67E941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w:t>
            </w:r>
          </w:p>
        </w:tc>
        <w:tc>
          <w:tcPr>
            <w:tcW w:w="2031" w:type="pct"/>
            <w:vMerge w:val="restart"/>
            <w:shd w:val="clear" w:color="auto" w:fill="auto"/>
            <w:vAlign w:val="center"/>
          </w:tcPr>
          <w:p w14:paraId="7A75F8FB" w14:textId="2BE734D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Inspección frecuente de cables y artefactos eléctricos.                           </w:t>
            </w:r>
          </w:p>
          <w:p w14:paraId="5FE218D4" w14:textId="77777777" w:rsidR="00845902" w:rsidRPr="00327286" w:rsidRDefault="00845902" w:rsidP="00E86AFB">
            <w:pPr>
              <w:pStyle w:val="TEXTOS"/>
              <w:rPr>
                <w:rFonts w:ascii="Arial" w:hAnsi="Arial"/>
                <w:color w:val="323232"/>
                <w:szCs w:val="20"/>
                <w:lang w:val="es-CL" w:eastAsia="es-ES"/>
              </w:rPr>
            </w:pPr>
          </w:p>
          <w:p w14:paraId="42B5F47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Si un equipo o máquina eléctrica presenta fallas, hay que desenchufarlo y dar aviso inmediato al encargado de mantención.</w:t>
            </w:r>
          </w:p>
          <w:p w14:paraId="5970D5A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recargue las instalaciones eléctricas.</w:t>
            </w:r>
          </w:p>
          <w:p w14:paraId="58C1E9CB" w14:textId="77777777" w:rsidR="008B477C" w:rsidRPr="00327286" w:rsidRDefault="008B477C" w:rsidP="00E86AFB">
            <w:pPr>
              <w:pStyle w:val="TEXTOS"/>
              <w:rPr>
                <w:rFonts w:ascii="Arial" w:hAnsi="Arial"/>
                <w:color w:val="323232"/>
                <w:szCs w:val="20"/>
                <w:lang w:val="es-CL" w:eastAsia="es-ES"/>
              </w:rPr>
            </w:pPr>
          </w:p>
        </w:tc>
      </w:tr>
      <w:tr w:rsidR="008B477C" w:rsidRPr="00327286"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12CEBA8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Tetanización</w:t>
            </w:r>
          </w:p>
        </w:tc>
        <w:tc>
          <w:tcPr>
            <w:tcW w:w="2031" w:type="pct"/>
            <w:vMerge/>
            <w:shd w:val="clear" w:color="auto" w:fill="auto"/>
            <w:vAlign w:val="center"/>
          </w:tcPr>
          <w:p w14:paraId="1FD79E99" w14:textId="77777777" w:rsidR="008B477C" w:rsidRPr="00327286" w:rsidRDefault="008B477C" w:rsidP="00E86AFB">
            <w:pPr>
              <w:pStyle w:val="TEXTOS"/>
              <w:rPr>
                <w:rFonts w:ascii="Arial" w:hAnsi="Arial"/>
                <w:color w:val="323232"/>
                <w:szCs w:val="20"/>
                <w:lang w:val="es-CL" w:eastAsia="es-ES"/>
              </w:rPr>
            </w:pPr>
          </w:p>
        </w:tc>
      </w:tr>
      <w:tr w:rsidR="008B477C" w:rsidRPr="00327286"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6388CC5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Fibrilación ventricular, Muerte</w:t>
            </w:r>
          </w:p>
        </w:tc>
        <w:tc>
          <w:tcPr>
            <w:tcW w:w="2031" w:type="pct"/>
            <w:vMerge/>
            <w:shd w:val="clear" w:color="auto" w:fill="auto"/>
            <w:vAlign w:val="center"/>
          </w:tcPr>
          <w:p w14:paraId="1214C51C" w14:textId="77777777" w:rsidR="008B477C" w:rsidRPr="00327286" w:rsidRDefault="008B477C" w:rsidP="00E86AFB">
            <w:pPr>
              <w:pStyle w:val="TEXTOS"/>
              <w:rPr>
                <w:rFonts w:ascii="Arial" w:hAnsi="Arial"/>
                <w:color w:val="323232"/>
                <w:szCs w:val="20"/>
                <w:lang w:val="es-CL" w:eastAsia="es-ES"/>
              </w:rPr>
            </w:pPr>
          </w:p>
        </w:tc>
      </w:tr>
      <w:tr w:rsidR="00845902" w:rsidRPr="00327286" w14:paraId="7E88DB4E" w14:textId="77777777" w:rsidTr="00845902">
        <w:trPr>
          <w:trHeight w:val="690"/>
          <w:jc w:val="center"/>
        </w:trPr>
        <w:tc>
          <w:tcPr>
            <w:tcW w:w="1527" w:type="pct"/>
            <w:vMerge w:val="restart"/>
            <w:shd w:val="clear" w:color="auto" w:fill="auto"/>
            <w:vAlign w:val="center"/>
          </w:tcPr>
          <w:p w14:paraId="74C472F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Accidentes de tránsito</w:t>
            </w:r>
          </w:p>
        </w:tc>
        <w:tc>
          <w:tcPr>
            <w:tcW w:w="1442" w:type="pct"/>
            <w:vMerge w:val="restart"/>
            <w:shd w:val="clear" w:color="auto" w:fill="auto"/>
            <w:vAlign w:val="center"/>
          </w:tcPr>
          <w:p w14:paraId="2F7ABF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Lesiones de diverso tipo y gravedad</w:t>
            </w:r>
          </w:p>
        </w:tc>
        <w:tc>
          <w:tcPr>
            <w:tcW w:w="2031" w:type="pct"/>
            <w:shd w:val="clear" w:color="auto" w:fill="auto"/>
            <w:vAlign w:val="center"/>
          </w:tcPr>
          <w:p w14:paraId="68BE5C7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Todo conductor de vehículos deberá estar premunido de la respectiva licencia de conducir al día (según clase).</w:t>
            </w:r>
          </w:p>
          <w:p w14:paraId="69EE859E" w14:textId="77777777" w:rsidR="008B477C" w:rsidRPr="00327286" w:rsidRDefault="008B477C" w:rsidP="00E86AFB">
            <w:pPr>
              <w:pStyle w:val="TEXTOS"/>
              <w:rPr>
                <w:rFonts w:ascii="Arial" w:hAnsi="Arial"/>
                <w:color w:val="323232"/>
                <w:szCs w:val="20"/>
                <w:lang w:val="es-CL" w:eastAsia="es-ES"/>
              </w:rPr>
            </w:pPr>
          </w:p>
        </w:tc>
      </w:tr>
      <w:tr w:rsidR="00845902" w:rsidRPr="00327286" w14:paraId="678653E7" w14:textId="77777777" w:rsidTr="00845902">
        <w:trPr>
          <w:trHeight w:val="673"/>
          <w:jc w:val="center"/>
        </w:trPr>
        <w:tc>
          <w:tcPr>
            <w:tcW w:w="1527" w:type="pct"/>
            <w:vMerge/>
            <w:shd w:val="clear" w:color="auto" w:fill="auto"/>
            <w:vAlign w:val="center"/>
          </w:tcPr>
          <w:p w14:paraId="63524887"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66B5535C"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59364B8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Debe cumplir estrictamente con la ley de tránsito y participar en cursos de manejo defensivo.</w:t>
            </w:r>
          </w:p>
          <w:p w14:paraId="12FBF8D9" w14:textId="77777777" w:rsidR="008B477C" w:rsidRPr="00327286" w:rsidRDefault="008B477C" w:rsidP="00E86AFB">
            <w:pPr>
              <w:pStyle w:val="TEXTOS"/>
              <w:rPr>
                <w:rFonts w:ascii="Arial" w:hAnsi="Arial"/>
                <w:color w:val="323232"/>
                <w:szCs w:val="20"/>
                <w:lang w:val="es-CL" w:eastAsia="es-ES"/>
              </w:rPr>
            </w:pPr>
          </w:p>
        </w:tc>
      </w:tr>
      <w:tr w:rsidR="00845902" w:rsidRPr="00327286" w14:paraId="2A201760" w14:textId="77777777" w:rsidTr="00845902">
        <w:trPr>
          <w:trHeight w:val="690"/>
          <w:jc w:val="center"/>
        </w:trPr>
        <w:tc>
          <w:tcPr>
            <w:tcW w:w="1527" w:type="pct"/>
            <w:vMerge w:val="restart"/>
            <w:shd w:val="clear" w:color="auto" w:fill="auto"/>
            <w:vAlign w:val="center"/>
          </w:tcPr>
          <w:p w14:paraId="274DB22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Incendio, Explosión</w:t>
            </w:r>
          </w:p>
        </w:tc>
        <w:tc>
          <w:tcPr>
            <w:tcW w:w="1442" w:type="pct"/>
            <w:vMerge w:val="restart"/>
            <w:shd w:val="clear" w:color="auto" w:fill="auto"/>
            <w:vAlign w:val="center"/>
          </w:tcPr>
          <w:p w14:paraId="6AB8C8A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 asfixia, intoxicación, muerte</w:t>
            </w:r>
          </w:p>
        </w:tc>
        <w:tc>
          <w:tcPr>
            <w:tcW w:w="2031" w:type="pct"/>
            <w:shd w:val="clear" w:color="auto" w:fill="auto"/>
            <w:vAlign w:val="center"/>
          </w:tcPr>
          <w:p w14:paraId="06D409E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Fumar, controlar las fuentes de ignición, respetar los procedimientos de manejo de combustibles líquidos y gaseosos, respetar el procedimiento de Trabajos en caliente.</w:t>
            </w:r>
          </w:p>
          <w:p w14:paraId="0F8CDDA7" w14:textId="77777777" w:rsidR="008B477C" w:rsidRPr="00327286" w:rsidRDefault="008B477C" w:rsidP="00E86AFB">
            <w:pPr>
              <w:pStyle w:val="TEXTOS"/>
              <w:rPr>
                <w:rFonts w:ascii="Arial" w:hAnsi="Arial"/>
                <w:color w:val="323232"/>
                <w:szCs w:val="20"/>
                <w:lang w:val="es-CL" w:eastAsia="es-ES"/>
              </w:rPr>
            </w:pPr>
          </w:p>
        </w:tc>
      </w:tr>
      <w:tr w:rsidR="00845902" w:rsidRPr="00327286" w14:paraId="162CC438" w14:textId="77777777" w:rsidTr="00845902">
        <w:trPr>
          <w:trHeight w:val="644"/>
          <w:jc w:val="center"/>
        </w:trPr>
        <w:tc>
          <w:tcPr>
            <w:tcW w:w="1527" w:type="pct"/>
            <w:vMerge/>
            <w:shd w:val="clear" w:color="auto" w:fill="auto"/>
            <w:vAlign w:val="center"/>
          </w:tcPr>
          <w:p w14:paraId="2C2D9132"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6B280467"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527DE8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Conocer el plan de emergencia y evacuación. Conocer la forma de operar los extintores de fuego.</w:t>
            </w:r>
          </w:p>
          <w:p w14:paraId="43545AD0" w14:textId="77777777" w:rsidR="008B477C" w:rsidRPr="00327286" w:rsidRDefault="008B477C" w:rsidP="00E86AFB">
            <w:pPr>
              <w:pStyle w:val="TEXTOS"/>
              <w:rPr>
                <w:rFonts w:ascii="Arial" w:hAnsi="Arial"/>
                <w:color w:val="323232"/>
                <w:szCs w:val="20"/>
                <w:lang w:val="es-CL" w:eastAsia="es-ES"/>
              </w:rPr>
            </w:pPr>
          </w:p>
        </w:tc>
      </w:tr>
      <w:tr w:rsidR="00845902" w:rsidRPr="00327286" w14:paraId="3E93FBCB" w14:textId="77777777" w:rsidTr="00845902">
        <w:trPr>
          <w:trHeight w:val="215"/>
          <w:jc w:val="center"/>
        </w:trPr>
        <w:tc>
          <w:tcPr>
            <w:tcW w:w="1527" w:type="pct"/>
            <w:vMerge w:val="restart"/>
            <w:shd w:val="clear" w:color="auto" w:fill="auto"/>
            <w:vAlign w:val="center"/>
          </w:tcPr>
          <w:p w14:paraId="4E7045F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Radiación ultravioleta por exposición solar</w:t>
            </w:r>
          </w:p>
        </w:tc>
        <w:tc>
          <w:tcPr>
            <w:tcW w:w="1442" w:type="pct"/>
            <w:vMerge w:val="restart"/>
            <w:shd w:val="clear" w:color="auto" w:fill="auto"/>
            <w:vAlign w:val="center"/>
          </w:tcPr>
          <w:p w14:paraId="4439530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w:t>
            </w:r>
          </w:p>
        </w:tc>
        <w:tc>
          <w:tcPr>
            <w:tcW w:w="2031" w:type="pct"/>
            <w:shd w:val="clear" w:color="auto" w:fill="auto"/>
            <w:vAlign w:val="center"/>
          </w:tcPr>
          <w:p w14:paraId="6E7056E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Evitar exposición al sol en especial en las horas próximas al mediodía.</w:t>
            </w:r>
          </w:p>
          <w:p w14:paraId="66C2145C" w14:textId="77777777" w:rsidR="008B477C" w:rsidRPr="00327286" w:rsidRDefault="008B477C" w:rsidP="00E86AFB">
            <w:pPr>
              <w:pStyle w:val="TEXTOS"/>
              <w:rPr>
                <w:rFonts w:ascii="Arial" w:hAnsi="Arial"/>
                <w:color w:val="323232"/>
                <w:szCs w:val="20"/>
                <w:lang w:val="es-CL" w:eastAsia="es-ES"/>
              </w:rPr>
            </w:pPr>
          </w:p>
        </w:tc>
      </w:tr>
      <w:tr w:rsidR="00845902" w:rsidRPr="00327286" w14:paraId="3A2FB81C" w14:textId="77777777" w:rsidTr="00845902">
        <w:trPr>
          <w:trHeight w:val="215"/>
          <w:jc w:val="center"/>
        </w:trPr>
        <w:tc>
          <w:tcPr>
            <w:tcW w:w="1527" w:type="pct"/>
            <w:vMerge/>
            <w:shd w:val="clear" w:color="auto" w:fill="auto"/>
            <w:vAlign w:val="center"/>
          </w:tcPr>
          <w:p w14:paraId="4E2F6393"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0B0BED86"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2326948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Realizar faenas bajo sombra.</w:t>
            </w:r>
          </w:p>
          <w:p w14:paraId="1A1BDE66" w14:textId="77777777" w:rsidR="008B477C" w:rsidRPr="00327286" w:rsidRDefault="008B477C" w:rsidP="00E86AFB">
            <w:pPr>
              <w:pStyle w:val="TEXTOS"/>
              <w:rPr>
                <w:rFonts w:ascii="Arial" w:hAnsi="Arial"/>
                <w:color w:val="323232"/>
                <w:szCs w:val="20"/>
                <w:lang w:val="es-CL" w:eastAsia="es-ES"/>
              </w:rPr>
            </w:pPr>
          </w:p>
        </w:tc>
      </w:tr>
      <w:tr w:rsidR="00845902" w:rsidRPr="00327286" w14:paraId="56889402" w14:textId="77777777" w:rsidTr="00845902">
        <w:trPr>
          <w:trHeight w:val="440"/>
          <w:jc w:val="center"/>
        </w:trPr>
        <w:tc>
          <w:tcPr>
            <w:tcW w:w="1527" w:type="pct"/>
            <w:vMerge/>
            <w:shd w:val="clear" w:color="auto" w:fill="auto"/>
            <w:vAlign w:val="center"/>
          </w:tcPr>
          <w:p w14:paraId="53B6E7D5" w14:textId="77777777" w:rsidR="008B477C" w:rsidRPr="00327286" w:rsidRDefault="008B477C" w:rsidP="00E86AFB">
            <w:pPr>
              <w:pStyle w:val="TEXTOS"/>
              <w:rPr>
                <w:rFonts w:ascii="Arial" w:hAnsi="Arial"/>
                <w:color w:val="323232"/>
                <w:szCs w:val="20"/>
                <w:lang w:val="es-CL" w:eastAsia="es-ES"/>
              </w:rPr>
            </w:pPr>
          </w:p>
        </w:tc>
        <w:tc>
          <w:tcPr>
            <w:tcW w:w="1442" w:type="pct"/>
            <w:vMerge w:val="restart"/>
            <w:shd w:val="clear" w:color="auto" w:fill="auto"/>
            <w:vAlign w:val="center"/>
          </w:tcPr>
          <w:p w14:paraId="2AE8B2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Envejecimiento prematuro de la piel</w:t>
            </w:r>
          </w:p>
        </w:tc>
        <w:tc>
          <w:tcPr>
            <w:tcW w:w="2031" w:type="pct"/>
            <w:shd w:val="clear" w:color="auto" w:fill="auto"/>
            <w:vAlign w:val="center"/>
          </w:tcPr>
          <w:p w14:paraId="158F0201" w14:textId="46956509"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Usar protector solar adecuado al tipo de piel. Aplicar 30 minutos antes de exponerse al sol, repitiendo varias veces durante la jornada de trabajo.</w:t>
            </w:r>
          </w:p>
          <w:p w14:paraId="2A4C91F8" w14:textId="77777777" w:rsidR="008B477C" w:rsidRPr="00327286" w:rsidRDefault="008B477C" w:rsidP="00E86AFB">
            <w:pPr>
              <w:pStyle w:val="TEXTOS"/>
              <w:rPr>
                <w:rFonts w:ascii="Arial" w:hAnsi="Arial"/>
                <w:color w:val="323232"/>
                <w:szCs w:val="20"/>
                <w:lang w:val="es-CL" w:eastAsia="es-ES"/>
              </w:rPr>
            </w:pPr>
          </w:p>
        </w:tc>
      </w:tr>
      <w:tr w:rsidR="00845902" w:rsidRPr="00327286" w14:paraId="79CFC3F6" w14:textId="77777777" w:rsidTr="00845902">
        <w:trPr>
          <w:trHeight w:val="439"/>
          <w:jc w:val="center"/>
        </w:trPr>
        <w:tc>
          <w:tcPr>
            <w:tcW w:w="1527" w:type="pct"/>
            <w:vMerge/>
            <w:shd w:val="clear" w:color="auto" w:fill="auto"/>
            <w:vAlign w:val="center"/>
          </w:tcPr>
          <w:p w14:paraId="50A3046A"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18ED41BC"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43F82E6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Beber agua de forma permanente.</w:t>
            </w:r>
          </w:p>
          <w:p w14:paraId="23186462" w14:textId="77777777" w:rsidR="008B477C" w:rsidRPr="00327286" w:rsidRDefault="008B477C" w:rsidP="00E86AFB">
            <w:pPr>
              <w:pStyle w:val="TEXTOS"/>
              <w:rPr>
                <w:rFonts w:ascii="Arial" w:hAnsi="Arial"/>
                <w:color w:val="323232"/>
                <w:szCs w:val="20"/>
                <w:lang w:val="es-CL" w:eastAsia="es-ES"/>
              </w:rPr>
            </w:pPr>
          </w:p>
        </w:tc>
      </w:tr>
      <w:tr w:rsidR="00845902" w:rsidRPr="00327286" w14:paraId="2272F281" w14:textId="77777777" w:rsidTr="00845902">
        <w:trPr>
          <w:trHeight w:val="440"/>
          <w:jc w:val="center"/>
        </w:trPr>
        <w:tc>
          <w:tcPr>
            <w:tcW w:w="1527" w:type="pct"/>
            <w:vMerge/>
            <w:shd w:val="clear" w:color="auto" w:fill="auto"/>
            <w:vAlign w:val="center"/>
          </w:tcPr>
          <w:p w14:paraId="329DB5B2" w14:textId="77777777" w:rsidR="008B477C" w:rsidRPr="00327286" w:rsidRDefault="008B477C" w:rsidP="00E86AFB">
            <w:pPr>
              <w:pStyle w:val="TEXTOS"/>
              <w:rPr>
                <w:rFonts w:ascii="Arial" w:hAnsi="Arial"/>
                <w:color w:val="323232"/>
                <w:szCs w:val="20"/>
                <w:lang w:val="es-CL" w:eastAsia="es-ES"/>
              </w:rPr>
            </w:pPr>
          </w:p>
        </w:tc>
        <w:tc>
          <w:tcPr>
            <w:tcW w:w="1442" w:type="pct"/>
            <w:vMerge w:val="restart"/>
            <w:shd w:val="clear" w:color="auto" w:fill="auto"/>
            <w:vAlign w:val="center"/>
          </w:tcPr>
          <w:p w14:paraId="675034E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Cáncer a la piel</w:t>
            </w:r>
          </w:p>
        </w:tc>
        <w:tc>
          <w:tcPr>
            <w:tcW w:w="2031" w:type="pct"/>
            <w:shd w:val="clear" w:color="auto" w:fill="auto"/>
            <w:vAlign w:val="center"/>
          </w:tcPr>
          <w:p w14:paraId="42AF594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Se debe usar manga larga, casco o sombrero de ala ancha en todo el contorno con el fin de proteger la piel, en especial brazos, rostro y cuello.</w:t>
            </w:r>
          </w:p>
          <w:p w14:paraId="5C00B6D5" w14:textId="77777777" w:rsidR="008B477C" w:rsidRPr="00327286" w:rsidRDefault="008B477C" w:rsidP="00E86AFB">
            <w:pPr>
              <w:pStyle w:val="TEXTOS"/>
              <w:rPr>
                <w:rFonts w:ascii="Arial" w:hAnsi="Arial"/>
                <w:color w:val="323232"/>
                <w:szCs w:val="20"/>
                <w:lang w:val="es-CL" w:eastAsia="es-ES"/>
              </w:rPr>
            </w:pPr>
          </w:p>
        </w:tc>
      </w:tr>
      <w:tr w:rsidR="00845902" w:rsidRPr="00327286" w14:paraId="2249D83A" w14:textId="77777777" w:rsidTr="00845902">
        <w:trPr>
          <w:trHeight w:val="439"/>
          <w:jc w:val="center"/>
        </w:trPr>
        <w:tc>
          <w:tcPr>
            <w:tcW w:w="1527" w:type="pct"/>
            <w:vMerge/>
            <w:shd w:val="clear" w:color="auto" w:fill="auto"/>
            <w:vAlign w:val="center"/>
          </w:tcPr>
          <w:p w14:paraId="2ECE12A2"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32ADAD8A"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04B6F6B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permanente atención a los índices de radiación ultravioleta informados en los medios de comunicación, ellos sirven como guía para determinar grado de exposición.</w:t>
            </w:r>
          </w:p>
          <w:p w14:paraId="7A22C0C2" w14:textId="77777777" w:rsidR="008B477C" w:rsidRPr="00327286" w:rsidRDefault="008B477C" w:rsidP="00E86AFB">
            <w:pPr>
              <w:pStyle w:val="TEXTOS"/>
              <w:rPr>
                <w:rFonts w:ascii="Arial" w:hAnsi="Arial"/>
                <w:color w:val="323232"/>
                <w:szCs w:val="20"/>
                <w:lang w:val="es-CL" w:eastAsia="es-ES"/>
              </w:rPr>
            </w:pPr>
          </w:p>
        </w:tc>
      </w:tr>
    </w:tbl>
    <w:p w14:paraId="3884E946" w14:textId="4433CE80" w:rsidR="008B477C" w:rsidRPr="00327286" w:rsidRDefault="008B477C">
      <w:pPr>
        <w:spacing w:after="0" w:line="240" w:lineRule="auto"/>
        <w:rPr>
          <w:rFonts w:eastAsia="DINNextLTPro-Light"/>
          <w:color w:val="525252" w:themeColor="text1" w:themeTint="BF"/>
        </w:rPr>
      </w:pPr>
      <w:r w:rsidRPr="00327286">
        <w:rPr>
          <w:rFonts w:eastAsia="DINNextLTPro-Light"/>
          <w:color w:val="525252" w:themeColor="text1" w:themeTint="BF"/>
        </w:rPr>
        <w:br w:type="page"/>
      </w:r>
    </w:p>
    <w:p w14:paraId="602FCF2C" w14:textId="77777777" w:rsidR="008B477C" w:rsidRPr="00327286" w:rsidRDefault="008B477C" w:rsidP="008B477C">
      <w:pPr>
        <w:pStyle w:val="Ttulo3"/>
      </w:pPr>
      <w:bookmarkStart w:id="200" w:name="_Toc7476325"/>
      <w:bookmarkStart w:id="201" w:name="_Toc9896533"/>
      <w:bookmarkStart w:id="202" w:name="_Toc188579962"/>
      <w:r w:rsidRPr="00327286">
        <w:t>Riesgos en los trabajos con máquinas</w:t>
      </w:r>
      <w:bookmarkEnd w:id="200"/>
      <w:bookmarkEnd w:id="201"/>
      <w:bookmarkEnd w:id="202"/>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327286"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344" w:type="pct"/>
            <w:shd w:val="clear" w:color="auto" w:fill="13C045" w:themeFill="accent1"/>
            <w:vAlign w:val="center"/>
          </w:tcPr>
          <w:p w14:paraId="6959C349" w14:textId="4830A333"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188" w:type="pct"/>
            <w:shd w:val="clear" w:color="auto" w:fill="13C045" w:themeFill="accent1"/>
            <w:vAlign w:val="center"/>
          </w:tcPr>
          <w:p w14:paraId="33A5B78A" w14:textId="30FB3AFC"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7D3DAD5F" w14:textId="77777777" w:rsidTr="73B1010E">
        <w:trPr>
          <w:trHeight w:val="1259"/>
          <w:jc w:val="center"/>
        </w:trPr>
        <w:tc>
          <w:tcPr>
            <w:tcW w:w="1468" w:type="pct"/>
            <w:shd w:val="clear" w:color="auto" w:fill="auto"/>
            <w:vAlign w:val="center"/>
          </w:tcPr>
          <w:p w14:paraId="5C0F99BE"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Proyección de partículas</w:t>
            </w:r>
          </w:p>
        </w:tc>
        <w:tc>
          <w:tcPr>
            <w:tcW w:w="1344" w:type="pct"/>
            <w:shd w:val="clear" w:color="auto" w:fill="auto"/>
            <w:vAlign w:val="center"/>
          </w:tcPr>
          <w:p w14:paraId="5D89FE7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Lesión ocular, lesión facial</w:t>
            </w:r>
          </w:p>
        </w:tc>
        <w:tc>
          <w:tcPr>
            <w:tcW w:w="2188" w:type="pct"/>
            <w:shd w:val="clear" w:color="auto" w:fill="auto"/>
            <w:vAlign w:val="center"/>
          </w:tcPr>
          <w:p w14:paraId="49F145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327286" w:rsidRDefault="00845902" w:rsidP="00E86AFB">
            <w:pPr>
              <w:pStyle w:val="TEXTOS"/>
              <w:rPr>
                <w:rFonts w:ascii="Arial" w:hAnsi="Arial"/>
                <w:color w:val="323232"/>
                <w:szCs w:val="20"/>
                <w:lang w:val="es-CL"/>
              </w:rPr>
            </w:pPr>
          </w:p>
        </w:tc>
      </w:tr>
      <w:tr w:rsidR="00845902" w:rsidRPr="00327286" w14:paraId="23A2A807" w14:textId="77777777" w:rsidTr="73B1010E">
        <w:trPr>
          <w:trHeight w:val="2150"/>
          <w:jc w:val="center"/>
        </w:trPr>
        <w:tc>
          <w:tcPr>
            <w:tcW w:w="1468" w:type="pct"/>
            <w:shd w:val="clear" w:color="auto" w:fill="auto"/>
            <w:vAlign w:val="center"/>
          </w:tcPr>
          <w:p w14:paraId="4231082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Sobreesfuerzos</w:t>
            </w:r>
          </w:p>
        </w:tc>
        <w:tc>
          <w:tcPr>
            <w:tcW w:w="1344" w:type="pct"/>
            <w:shd w:val="clear" w:color="auto" w:fill="auto"/>
            <w:vAlign w:val="center"/>
          </w:tcPr>
          <w:p w14:paraId="6E1296B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Trastornos músculo esqueléticos</w:t>
            </w:r>
          </w:p>
        </w:tc>
        <w:tc>
          <w:tcPr>
            <w:tcW w:w="2188" w:type="pct"/>
            <w:shd w:val="clear" w:color="auto" w:fill="auto"/>
            <w:vAlign w:val="center"/>
          </w:tcPr>
          <w:p w14:paraId="412EF2E2" w14:textId="7A8071CD" w:rsidR="00522EBB"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equipos mecanizados para el levantamiento de carga, dispuestos por su </w:t>
            </w:r>
            <w:r w:rsidR="00561E1C" w:rsidRPr="00327286">
              <w:rPr>
                <w:rFonts w:ascii="Arial" w:hAnsi="Arial"/>
                <w:color w:val="323232"/>
                <w:szCs w:val="20"/>
                <w:lang w:val="es-CL"/>
              </w:rPr>
              <w:t>entidad</w:t>
            </w:r>
            <w:r w:rsidR="00A859D4" w:rsidRPr="00327286">
              <w:rPr>
                <w:rFonts w:ascii="Arial" w:hAnsi="Arial"/>
                <w:color w:val="323232"/>
                <w:szCs w:val="20"/>
                <w:lang w:val="es-CL"/>
              </w:rPr>
              <w:t xml:space="preserve"> empleadora</w:t>
            </w:r>
            <w:r w:rsidRPr="00327286">
              <w:rPr>
                <w:rFonts w:ascii="Arial" w:hAnsi="Arial"/>
                <w:color w:val="323232"/>
                <w:szCs w:val="20"/>
                <w:lang w:val="es-CL"/>
              </w:rPr>
              <w:t xml:space="preserve"> </w:t>
            </w:r>
          </w:p>
          <w:p w14:paraId="7B86BF67" w14:textId="799AC2C5"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Conozca y utilice el método correcto de levantamiento manual de materiales (o pacientes). </w:t>
            </w:r>
          </w:p>
          <w:p w14:paraId="445D320A" w14:textId="77777777" w:rsidR="008B477C" w:rsidRPr="00327286" w:rsidRDefault="008B477C" w:rsidP="73B1010E">
            <w:pPr>
              <w:pStyle w:val="TEXTOS"/>
              <w:rPr>
                <w:rFonts w:ascii="Arial" w:hAnsi="Arial"/>
                <w:color w:val="323232"/>
                <w:lang w:val="es-CL"/>
              </w:rPr>
            </w:pPr>
            <w:r w:rsidRPr="00327286">
              <w:rPr>
                <w:rFonts w:ascii="Arial" w:hAnsi="Arial"/>
                <w:color w:val="323232"/>
                <w:lang w:val="es-CL"/>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327286" w:rsidRDefault="00845902" w:rsidP="00E86AFB">
            <w:pPr>
              <w:pStyle w:val="TEXTOS"/>
              <w:rPr>
                <w:rFonts w:ascii="Arial" w:hAnsi="Arial"/>
                <w:color w:val="323232"/>
                <w:szCs w:val="20"/>
                <w:lang w:val="es-CL"/>
              </w:rPr>
            </w:pPr>
          </w:p>
        </w:tc>
      </w:tr>
      <w:tr w:rsidR="00522EBB" w:rsidRPr="00327286" w14:paraId="79214FD3" w14:textId="77777777" w:rsidTr="73B1010E">
        <w:trPr>
          <w:trHeight w:val="585"/>
          <w:jc w:val="center"/>
        </w:trPr>
        <w:tc>
          <w:tcPr>
            <w:tcW w:w="1468" w:type="pct"/>
            <w:vMerge w:val="restart"/>
            <w:shd w:val="clear" w:color="auto" w:fill="auto"/>
            <w:vAlign w:val="center"/>
          </w:tcPr>
          <w:p w14:paraId="3214E13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Contactos con energía eléctrica</w:t>
            </w:r>
          </w:p>
        </w:tc>
        <w:tc>
          <w:tcPr>
            <w:tcW w:w="1344" w:type="pct"/>
            <w:shd w:val="clear" w:color="auto" w:fill="auto"/>
            <w:vAlign w:val="center"/>
          </w:tcPr>
          <w:p w14:paraId="66100E0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w:t>
            </w:r>
          </w:p>
        </w:tc>
        <w:tc>
          <w:tcPr>
            <w:tcW w:w="2188" w:type="pct"/>
            <w:shd w:val="clear" w:color="auto" w:fill="auto"/>
            <w:vAlign w:val="center"/>
          </w:tcPr>
          <w:p w14:paraId="5B1739D1"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Inspección frecuente de cables y artefactos eléctricos.</w:t>
            </w:r>
          </w:p>
          <w:p w14:paraId="10F74511" w14:textId="46558D36" w:rsidR="00845902" w:rsidRPr="00327286" w:rsidRDefault="00845902" w:rsidP="00E86AFB">
            <w:pPr>
              <w:pStyle w:val="TEXTOS"/>
              <w:rPr>
                <w:rFonts w:ascii="Arial" w:hAnsi="Arial"/>
                <w:color w:val="323232"/>
                <w:szCs w:val="20"/>
                <w:lang w:val="es-CL"/>
              </w:rPr>
            </w:pPr>
          </w:p>
        </w:tc>
      </w:tr>
      <w:tr w:rsidR="00522EBB" w:rsidRPr="00327286" w14:paraId="21B780DF" w14:textId="77777777" w:rsidTr="73B1010E">
        <w:trPr>
          <w:trHeight w:val="585"/>
          <w:jc w:val="center"/>
        </w:trPr>
        <w:tc>
          <w:tcPr>
            <w:tcW w:w="1468" w:type="pct"/>
            <w:vMerge/>
            <w:vAlign w:val="center"/>
          </w:tcPr>
          <w:p w14:paraId="0E0049C4" w14:textId="77777777" w:rsidR="008B477C" w:rsidRPr="00327286" w:rsidRDefault="008B477C" w:rsidP="00E86AFB">
            <w:pPr>
              <w:pStyle w:val="TEXTOS"/>
              <w:rPr>
                <w:rFonts w:ascii="Arial" w:hAnsi="Arial"/>
                <w:color w:val="323232"/>
                <w:szCs w:val="20"/>
                <w:lang w:val="es-CL"/>
              </w:rPr>
            </w:pPr>
          </w:p>
        </w:tc>
        <w:tc>
          <w:tcPr>
            <w:tcW w:w="1344" w:type="pct"/>
            <w:vMerge w:val="restart"/>
            <w:shd w:val="clear" w:color="auto" w:fill="auto"/>
            <w:vAlign w:val="center"/>
          </w:tcPr>
          <w:p w14:paraId="3C1A9E4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Tetanización, fibrilación ventricular, quemaduras</w:t>
            </w:r>
          </w:p>
        </w:tc>
        <w:tc>
          <w:tcPr>
            <w:tcW w:w="2188" w:type="pct"/>
            <w:vMerge w:val="restart"/>
            <w:shd w:val="clear" w:color="auto" w:fill="auto"/>
            <w:vAlign w:val="center"/>
          </w:tcPr>
          <w:p w14:paraId="6436B48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327286" w14:paraId="6A3145D4" w14:textId="77777777" w:rsidTr="73B1010E">
        <w:trPr>
          <w:trHeight w:val="585"/>
          <w:jc w:val="center"/>
        </w:trPr>
        <w:tc>
          <w:tcPr>
            <w:tcW w:w="1468" w:type="pct"/>
            <w:vMerge/>
            <w:vAlign w:val="center"/>
          </w:tcPr>
          <w:p w14:paraId="17D7B3D8"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491B2E39"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32C928DC" w14:textId="77777777" w:rsidR="008B477C" w:rsidRPr="00327286" w:rsidRDefault="008B477C" w:rsidP="00E86AFB">
            <w:pPr>
              <w:pStyle w:val="TEXTOS"/>
              <w:rPr>
                <w:rFonts w:ascii="Arial" w:hAnsi="Arial"/>
                <w:color w:val="323232"/>
                <w:szCs w:val="20"/>
                <w:lang w:val="es-CL"/>
              </w:rPr>
            </w:pPr>
          </w:p>
        </w:tc>
      </w:tr>
      <w:tr w:rsidR="00522EBB" w:rsidRPr="00327286" w14:paraId="2C7F239E" w14:textId="77777777" w:rsidTr="73B1010E">
        <w:trPr>
          <w:trHeight w:val="585"/>
          <w:jc w:val="center"/>
        </w:trPr>
        <w:tc>
          <w:tcPr>
            <w:tcW w:w="1468" w:type="pct"/>
            <w:vMerge/>
            <w:vAlign w:val="center"/>
          </w:tcPr>
          <w:p w14:paraId="7F50C1E9"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582BF710"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29B1FE8D" w14:textId="77777777" w:rsidR="008B477C" w:rsidRPr="00327286" w:rsidRDefault="008B477C" w:rsidP="00E86AFB">
            <w:pPr>
              <w:pStyle w:val="TEXTOS"/>
              <w:rPr>
                <w:rFonts w:ascii="Arial" w:hAnsi="Arial"/>
                <w:color w:val="323232"/>
                <w:szCs w:val="20"/>
                <w:lang w:val="es-CL"/>
              </w:rPr>
            </w:pPr>
          </w:p>
        </w:tc>
      </w:tr>
      <w:tr w:rsidR="00845902" w:rsidRPr="00327286" w14:paraId="247B3CBF" w14:textId="77777777" w:rsidTr="73B1010E">
        <w:trPr>
          <w:trHeight w:val="770"/>
          <w:jc w:val="center"/>
        </w:trPr>
        <w:tc>
          <w:tcPr>
            <w:tcW w:w="1468" w:type="pct"/>
            <w:shd w:val="clear" w:color="auto" w:fill="auto"/>
            <w:vAlign w:val="center"/>
          </w:tcPr>
          <w:p w14:paraId="2486275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humos metálicos</w:t>
            </w:r>
          </w:p>
        </w:tc>
        <w:tc>
          <w:tcPr>
            <w:tcW w:w="1344" w:type="pct"/>
            <w:shd w:val="clear" w:color="auto" w:fill="auto"/>
            <w:vAlign w:val="center"/>
          </w:tcPr>
          <w:p w14:paraId="499EE36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al aparato y tracto respiratorio</w:t>
            </w:r>
          </w:p>
        </w:tc>
        <w:tc>
          <w:tcPr>
            <w:tcW w:w="2188" w:type="pct"/>
            <w:shd w:val="clear" w:color="auto" w:fill="auto"/>
            <w:vAlign w:val="center"/>
          </w:tcPr>
          <w:p w14:paraId="3A0B0F53"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Protección respiratoria para el control y emisión o manejo de extracción de humos metálicos. Contar con sistema de extracción forzada.</w:t>
            </w:r>
          </w:p>
          <w:p w14:paraId="6F86E139" w14:textId="2511E1AA" w:rsidR="00845902" w:rsidRPr="00327286" w:rsidRDefault="00845902" w:rsidP="00E86AFB">
            <w:pPr>
              <w:pStyle w:val="TEXTOS"/>
              <w:rPr>
                <w:rFonts w:ascii="Arial" w:hAnsi="Arial"/>
                <w:color w:val="323232"/>
                <w:szCs w:val="20"/>
                <w:lang w:val="es-CL"/>
              </w:rPr>
            </w:pPr>
          </w:p>
        </w:tc>
      </w:tr>
      <w:tr w:rsidR="00845902" w:rsidRPr="00327286" w14:paraId="77840958" w14:textId="77777777" w:rsidTr="73B1010E">
        <w:trPr>
          <w:trHeight w:val="1176"/>
          <w:jc w:val="center"/>
        </w:trPr>
        <w:tc>
          <w:tcPr>
            <w:tcW w:w="1468" w:type="pct"/>
            <w:shd w:val="clear" w:color="auto" w:fill="auto"/>
            <w:vAlign w:val="center"/>
          </w:tcPr>
          <w:p w14:paraId="26D63AB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Incendio</w:t>
            </w:r>
          </w:p>
        </w:tc>
        <w:tc>
          <w:tcPr>
            <w:tcW w:w="1344" w:type="pct"/>
            <w:shd w:val="clear" w:color="auto" w:fill="auto"/>
            <w:vAlign w:val="center"/>
          </w:tcPr>
          <w:p w14:paraId="039825DA"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 lesiones, intoxicaciones, Asfixia</w:t>
            </w:r>
          </w:p>
        </w:tc>
        <w:tc>
          <w:tcPr>
            <w:tcW w:w="2188" w:type="pct"/>
            <w:shd w:val="clear" w:color="auto" w:fill="auto"/>
            <w:vAlign w:val="center"/>
          </w:tcPr>
          <w:p w14:paraId="203F81DD" w14:textId="4919EA1C"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Desenergizar todo equipo o máquina que esté cerca del amago de incendio. Dar la alarma de incendio. Utilizar el equipo extintor más cercano.  Evacuar cuando no se controle según lo que indica el plan de emergencia de su </w:t>
            </w:r>
            <w:r w:rsidR="00561E1C" w:rsidRPr="00327286">
              <w:rPr>
                <w:rFonts w:ascii="Arial" w:hAnsi="Arial"/>
                <w:color w:val="323232"/>
                <w:lang w:val="es-CL"/>
              </w:rPr>
              <w:t>entidad</w:t>
            </w:r>
            <w:r w:rsidR="00A859D4" w:rsidRPr="00327286">
              <w:rPr>
                <w:rFonts w:ascii="Arial" w:hAnsi="Arial"/>
                <w:color w:val="323232"/>
                <w:lang w:val="es-CL"/>
              </w:rPr>
              <w:t xml:space="preserve"> empleadora</w:t>
            </w:r>
            <w:r w:rsidRPr="00327286">
              <w:rPr>
                <w:rFonts w:ascii="Arial" w:hAnsi="Arial"/>
                <w:color w:val="323232"/>
                <w:lang w:val="es-CL"/>
              </w:rPr>
              <w:t>.</w:t>
            </w:r>
          </w:p>
          <w:p w14:paraId="7EF0D0B7" w14:textId="5557B174" w:rsidR="00845902" w:rsidRPr="00327286" w:rsidRDefault="00845902" w:rsidP="00E86AFB">
            <w:pPr>
              <w:pStyle w:val="TEXTOS"/>
              <w:rPr>
                <w:rFonts w:ascii="Arial" w:hAnsi="Arial"/>
                <w:color w:val="323232"/>
                <w:szCs w:val="20"/>
                <w:lang w:val="es-CL"/>
              </w:rPr>
            </w:pPr>
          </w:p>
        </w:tc>
      </w:tr>
      <w:tr w:rsidR="00845902" w:rsidRPr="00327286" w14:paraId="719499D1" w14:textId="77777777" w:rsidTr="73B1010E">
        <w:trPr>
          <w:trHeight w:val="1008"/>
          <w:jc w:val="center"/>
        </w:trPr>
        <w:tc>
          <w:tcPr>
            <w:tcW w:w="1468" w:type="pct"/>
            <w:shd w:val="clear" w:color="auto" w:fill="auto"/>
            <w:vAlign w:val="center"/>
          </w:tcPr>
          <w:p w14:paraId="1F676164"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Atrapamiento</w:t>
            </w:r>
          </w:p>
        </w:tc>
        <w:tc>
          <w:tcPr>
            <w:tcW w:w="1344" w:type="pct"/>
            <w:shd w:val="clear" w:color="auto" w:fill="auto"/>
            <w:vAlign w:val="center"/>
          </w:tcPr>
          <w:p w14:paraId="5C100CD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múltiples, aplastamiento, desmembramientos, heridas, fracturas</w:t>
            </w:r>
          </w:p>
        </w:tc>
        <w:tc>
          <w:tcPr>
            <w:tcW w:w="2188" w:type="pct"/>
            <w:shd w:val="clear" w:color="auto" w:fill="auto"/>
            <w:vAlign w:val="center"/>
          </w:tcPr>
          <w:p w14:paraId="3DFC1D5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Sistema de protección de parada de emergencia en la máquina. No usar ropas sueltas, elementos de protección mal puesto, cabello largo, cadenas o pulseras.</w:t>
            </w:r>
          </w:p>
          <w:p w14:paraId="6ECAB527" w14:textId="3F65C324" w:rsidR="00845902" w:rsidRPr="00327286" w:rsidRDefault="00845902" w:rsidP="00E86AFB">
            <w:pPr>
              <w:pStyle w:val="TEXTOS"/>
              <w:rPr>
                <w:rFonts w:ascii="Arial" w:hAnsi="Arial"/>
                <w:color w:val="323232"/>
                <w:szCs w:val="20"/>
                <w:lang w:val="es-CL"/>
              </w:rPr>
            </w:pPr>
          </w:p>
        </w:tc>
      </w:tr>
      <w:tr w:rsidR="00845902" w:rsidRPr="00327286" w14:paraId="01156470" w14:textId="77777777" w:rsidTr="73B1010E">
        <w:trPr>
          <w:trHeight w:val="1316"/>
          <w:jc w:val="center"/>
        </w:trPr>
        <w:tc>
          <w:tcPr>
            <w:tcW w:w="1468" w:type="pct"/>
            <w:shd w:val="clear" w:color="auto" w:fill="auto"/>
            <w:vAlign w:val="center"/>
          </w:tcPr>
          <w:p w14:paraId="6CDDE2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Golpes por o contra </w:t>
            </w:r>
          </w:p>
        </w:tc>
        <w:tc>
          <w:tcPr>
            <w:tcW w:w="1344" w:type="pct"/>
            <w:shd w:val="clear" w:color="auto" w:fill="auto"/>
            <w:vAlign w:val="center"/>
          </w:tcPr>
          <w:p w14:paraId="174676C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Contusiones, lesiones múltiples, fracturas</w:t>
            </w:r>
          </w:p>
        </w:tc>
        <w:tc>
          <w:tcPr>
            <w:tcW w:w="2188" w:type="pct"/>
            <w:shd w:val="clear" w:color="auto" w:fill="auto"/>
            <w:vAlign w:val="center"/>
          </w:tcPr>
          <w:p w14:paraId="3380349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327286" w:rsidRDefault="00845902" w:rsidP="00E86AFB">
            <w:pPr>
              <w:pStyle w:val="TEXTOS"/>
              <w:rPr>
                <w:rFonts w:ascii="Arial" w:hAnsi="Arial"/>
                <w:color w:val="323232"/>
                <w:szCs w:val="20"/>
                <w:lang w:val="es-CL"/>
              </w:rPr>
            </w:pPr>
          </w:p>
        </w:tc>
      </w:tr>
      <w:tr w:rsidR="00845902" w:rsidRPr="00327286" w14:paraId="335FB017" w14:textId="77777777" w:rsidTr="73B1010E">
        <w:trPr>
          <w:trHeight w:val="1357"/>
          <w:jc w:val="center"/>
        </w:trPr>
        <w:tc>
          <w:tcPr>
            <w:tcW w:w="1468" w:type="pct"/>
            <w:shd w:val="clear" w:color="auto" w:fill="auto"/>
            <w:vAlign w:val="center"/>
          </w:tcPr>
          <w:p w14:paraId="2CBAD8D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superficies calientes</w:t>
            </w:r>
          </w:p>
        </w:tc>
        <w:tc>
          <w:tcPr>
            <w:tcW w:w="1344" w:type="pct"/>
            <w:shd w:val="clear" w:color="auto" w:fill="auto"/>
            <w:vAlign w:val="center"/>
          </w:tcPr>
          <w:p w14:paraId="171E1DE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Heridas, quemaduras</w:t>
            </w:r>
          </w:p>
        </w:tc>
        <w:tc>
          <w:tcPr>
            <w:tcW w:w="2188" w:type="pct"/>
            <w:shd w:val="clear" w:color="auto" w:fill="auto"/>
            <w:vAlign w:val="center"/>
          </w:tcPr>
          <w:p w14:paraId="73070A1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327286" w:rsidRDefault="00845902" w:rsidP="00E86AFB">
            <w:pPr>
              <w:pStyle w:val="TEXTOS"/>
              <w:rPr>
                <w:rFonts w:ascii="Arial" w:hAnsi="Arial"/>
                <w:color w:val="323232"/>
                <w:szCs w:val="20"/>
                <w:lang w:val="es-CL"/>
              </w:rPr>
            </w:pPr>
          </w:p>
        </w:tc>
      </w:tr>
      <w:tr w:rsidR="00845902" w:rsidRPr="00327286" w14:paraId="2891D82C" w14:textId="77777777" w:rsidTr="73B1010E">
        <w:trPr>
          <w:trHeight w:val="1091"/>
          <w:jc w:val="center"/>
        </w:trPr>
        <w:tc>
          <w:tcPr>
            <w:tcW w:w="1468" w:type="pct"/>
            <w:shd w:val="clear" w:color="auto" w:fill="auto"/>
            <w:vAlign w:val="center"/>
          </w:tcPr>
          <w:p w14:paraId="78F33C0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ruido</w:t>
            </w:r>
          </w:p>
        </w:tc>
        <w:tc>
          <w:tcPr>
            <w:tcW w:w="1344" w:type="pct"/>
            <w:shd w:val="clear" w:color="auto" w:fill="auto"/>
            <w:vAlign w:val="center"/>
          </w:tcPr>
          <w:p w14:paraId="26535C19"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Hipoacusia, sordera profesional</w:t>
            </w:r>
          </w:p>
        </w:tc>
        <w:tc>
          <w:tcPr>
            <w:tcW w:w="2188" w:type="pct"/>
            <w:shd w:val="clear" w:color="auto" w:fill="auto"/>
            <w:vAlign w:val="center"/>
          </w:tcPr>
          <w:p w14:paraId="4B5D6B90" w14:textId="2C197AD3"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Confinar la fuente de emisión.  Efectuar pausa programada </w:t>
            </w:r>
            <w:proofErr w:type="gramStart"/>
            <w:r w:rsidRPr="00327286">
              <w:rPr>
                <w:rFonts w:ascii="Arial" w:hAnsi="Arial"/>
                <w:color w:val="323232"/>
                <w:lang w:val="es-CL"/>
              </w:rPr>
              <w:t>de acuerdo al</w:t>
            </w:r>
            <w:proofErr w:type="gramEnd"/>
            <w:r w:rsidRPr="00327286">
              <w:rPr>
                <w:rFonts w:ascii="Arial" w:hAnsi="Arial"/>
                <w:color w:val="323232"/>
                <w:lang w:val="es-CL"/>
              </w:rPr>
              <w:t xml:space="preserve"> nivel de presión sonora. Utilizar permanentemente el protector auditivo si el ruido supera los 85 db</w:t>
            </w:r>
            <w:r w:rsidR="00EF0D2C" w:rsidRPr="00327286">
              <w:rPr>
                <w:rFonts w:ascii="Arial" w:hAnsi="Arial"/>
                <w:color w:val="323232"/>
                <w:lang w:val="es-CL"/>
              </w:rPr>
              <w:t xml:space="preserve"> </w:t>
            </w:r>
            <w:r w:rsidRPr="00327286">
              <w:rPr>
                <w:rFonts w:ascii="Arial" w:hAnsi="Arial"/>
                <w:color w:val="323232"/>
                <w:lang w:val="es-CL"/>
              </w:rPr>
              <w:t>(A) en la jornada.</w:t>
            </w:r>
          </w:p>
          <w:p w14:paraId="6700E659" w14:textId="701AB34C" w:rsidR="00845902" w:rsidRPr="00327286" w:rsidRDefault="00845902" w:rsidP="00E86AFB">
            <w:pPr>
              <w:pStyle w:val="TEXTOS"/>
              <w:rPr>
                <w:rFonts w:ascii="Arial" w:hAnsi="Arial"/>
                <w:color w:val="323232"/>
                <w:szCs w:val="20"/>
                <w:lang w:val="es-CL"/>
              </w:rPr>
            </w:pPr>
          </w:p>
        </w:tc>
      </w:tr>
      <w:tr w:rsidR="00845902" w:rsidRPr="00327286" w14:paraId="5A5831AA" w14:textId="77777777" w:rsidTr="73B1010E">
        <w:trPr>
          <w:trHeight w:val="556"/>
          <w:jc w:val="center"/>
        </w:trPr>
        <w:tc>
          <w:tcPr>
            <w:tcW w:w="1468" w:type="pct"/>
            <w:shd w:val="clear" w:color="auto" w:fill="auto"/>
            <w:vAlign w:val="center"/>
          </w:tcPr>
          <w:p w14:paraId="7E1EE2C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temperaturas extremas (alta-baja)</w:t>
            </w:r>
          </w:p>
        </w:tc>
        <w:tc>
          <w:tcPr>
            <w:tcW w:w="1344" w:type="pct"/>
            <w:shd w:val="clear" w:color="auto" w:fill="auto"/>
            <w:vAlign w:val="center"/>
          </w:tcPr>
          <w:p w14:paraId="01EEE17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Deshidratación, trastornos a la piel</w:t>
            </w:r>
          </w:p>
        </w:tc>
        <w:tc>
          <w:tcPr>
            <w:tcW w:w="2188" w:type="pct"/>
            <w:shd w:val="clear" w:color="auto" w:fill="auto"/>
            <w:vAlign w:val="center"/>
          </w:tcPr>
          <w:p w14:paraId="09FBFCF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327286" w:rsidRDefault="00845902" w:rsidP="00E86AFB">
            <w:pPr>
              <w:pStyle w:val="TEXTOS"/>
              <w:rPr>
                <w:rFonts w:ascii="Arial" w:hAnsi="Arial"/>
                <w:color w:val="323232"/>
                <w:szCs w:val="20"/>
                <w:lang w:val="es-CL"/>
              </w:rPr>
            </w:pPr>
          </w:p>
        </w:tc>
      </w:tr>
      <w:tr w:rsidR="00845902" w:rsidRPr="00327286" w14:paraId="55E42831" w14:textId="77777777" w:rsidTr="73B1010E">
        <w:trPr>
          <w:trHeight w:val="1605"/>
          <w:jc w:val="center"/>
        </w:trPr>
        <w:tc>
          <w:tcPr>
            <w:tcW w:w="1468" w:type="pct"/>
            <w:shd w:val="clear" w:color="auto" w:fill="auto"/>
            <w:vAlign w:val="center"/>
          </w:tcPr>
          <w:p w14:paraId="04761B4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objetos cortantes y punzantes</w:t>
            </w:r>
          </w:p>
        </w:tc>
        <w:tc>
          <w:tcPr>
            <w:tcW w:w="1344" w:type="pct"/>
            <w:shd w:val="clear" w:color="auto" w:fill="auto"/>
            <w:vAlign w:val="center"/>
          </w:tcPr>
          <w:p w14:paraId="4201487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Cortes, heridas, contusiones</w:t>
            </w:r>
          </w:p>
        </w:tc>
        <w:tc>
          <w:tcPr>
            <w:tcW w:w="2188" w:type="pct"/>
            <w:shd w:val="clear" w:color="auto" w:fill="auto"/>
            <w:vAlign w:val="center"/>
          </w:tcPr>
          <w:p w14:paraId="4526EC6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Examinar el estado de las piezas antes de utilizarlas y desechar las que presenten el más mínimo defecto. </w:t>
            </w:r>
            <w:r w:rsidRPr="00327286">
              <w:rPr>
                <w:rFonts w:ascii="Arial" w:hAnsi="Arial"/>
                <w:color w:val="323232"/>
                <w:szCs w:val="20"/>
                <w:lang w:val="es-CL"/>
              </w:rPr>
              <w:br/>
              <w:t xml:space="preserve">Desechar el material que se observe con grietas o fracturas. Utilizar los elementos de protección personal, principalmente guantes y protector facial. </w:t>
            </w:r>
          </w:p>
          <w:p w14:paraId="4644BBC4" w14:textId="23245D95" w:rsidR="00845902" w:rsidRPr="00327286" w:rsidRDefault="00845902" w:rsidP="00E86AFB">
            <w:pPr>
              <w:pStyle w:val="TEXTOS"/>
              <w:rPr>
                <w:rFonts w:ascii="Arial" w:hAnsi="Arial"/>
                <w:color w:val="323232"/>
                <w:szCs w:val="20"/>
                <w:lang w:val="es-CL"/>
              </w:rPr>
            </w:pPr>
          </w:p>
        </w:tc>
      </w:tr>
    </w:tbl>
    <w:p w14:paraId="2CE6BF69" w14:textId="77777777" w:rsidR="008B477C" w:rsidRPr="00327286" w:rsidRDefault="008B477C" w:rsidP="00522EBB"/>
    <w:p w14:paraId="2B49F04B" w14:textId="4C3E8A3A" w:rsidR="00522EBB" w:rsidRPr="00327286" w:rsidRDefault="00522EBB">
      <w:pPr>
        <w:spacing w:after="0" w:line="240" w:lineRule="auto"/>
      </w:pPr>
      <w:r w:rsidRPr="00327286">
        <w:br w:type="page"/>
      </w:r>
    </w:p>
    <w:p w14:paraId="0B5B0371" w14:textId="77777777" w:rsidR="00194B1C" w:rsidRPr="00327286" w:rsidRDefault="00194B1C" w:rsidP="00194B1C">
      <w:pPr>
        <w:spacing w:after="60" w:line="216" w:lineRule="auto"/>
        <w:outlineLvl w:val="2"/>
        <w:rPr>
          <w:rFonts w:ascii="Catamaran" w:hAnsi="Catamaran"/>
          <w:b/>
          <w:smallCaps/>
          <w:color w:val="195A28" w:themeColor="text2"/>
          <w:sz w:val="28"/>
          <w:szCs w:val="26"/>
        </w:rPr>
      </w:pPr>
      <w:bookmarkStart w:id="203" w:name="_Toc7476326"/>
      <w:bookmarkStart w:id="204" w:name="_Toc9896534"/>
      <w:r w:rsidRPr="00327286">
        <w:rPr>
          <w:rFonts w:ascii="Catamaran" w:hAnsi="Catamaran"/>
          <w:b/>
          <w:smallCaps/>
          <w:color w:val="195A28" w:themeColor="text2"/>
          <w:sz w:val="28"/>
          <w:szCs w:val="26"/>
        </w:rPr>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327286"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TIPO DE ACCIDENTE</w:t>
            </w:r>
          </w:p>
        </w:tc>
        <w:tc>
          <w:tcPr>
            <w:tcW w:w="1344" w:type="pct"/>
            <w:shd w:val="clear" w:color="auto" w:fill="13C045" w:themeFill="accent1"/>
            <w:vAlign w:val="center"/>
          </w:tcPr>
          <w:p w14:paraId="360A25C8"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CONSECUENCIAS</w:t>
            </w:r>
          </w:p>
        </w:tc>
        <w:tc>
          <w:tcPr>
            <w:tcW w:w="2188" w:type="pct"/>
            <w:shd w:val="clear" w:color="auto" w:fill="13C045" w:themeFill="accent1"/>
            <w:vAlign w:val="center"/>
          </w:tcPr>
          <w:p w14:paraId="3E583B41"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MEDIDAS PREVENTIVAS</w:t>
            </w:r>
          </w:p>
        </w:tc>
      </w:tr>
      <w:tr w:rsidR="00194B1C" w:rsidRPr="00327286"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6775CE9D"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2D844EC7"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47CEF7CB" w14:textId="1FFC1E5F" w:rsidR="00194B1C" w:rsidRPr="00327286" w:rsidRDefault="00194B1C" w:rsidP="73B1010E">
            <w:pPr>
              <w:numPr>
                <w:ilvl w:val="0"/>
                <w:numId w:val="1"/>
              </w:numPr>
              <w:adjustRightInd w:val="0"/>
              <w:spacing w:after="0" w:line="240" w:lineRule="auto"/>
              <w:ind w:left="0" w:firstLine="0"/>
              <w:rPr>
                <w:rFonts w:eastAsia="DINNextLTPro-Light" w:cs="Arial"/>
                <w:sz w:val="20"/>
                <w:szCs w:val="20"/>
              </w:rPr>
            </w:pPr>
            <w:r w:rsidRPr="00327286">
              <w:rPr>
                <w:rFonts w:eastAsia="DINNextLTPro-Light" w:cs="Arial"/>
                <w:sz w:val="20"/>
                <w:szCs w:val="20"/>
              </w:rPr>
              <w:t xml:space="preserve">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w:t>
            </w:r>
            <w:r w:rsidR="00A859D4" w:rsidRPr="00327286">
              <w:rPr>
                <w:rFonts w:eastAsia="DINNextLTPro-Light" w:cs="Arial"/>
                <w:sz w:val="20"/>
                <w:szCs w:val="20"/>
              </w:rPr>
              <w:t>Las personas trabajadoras</w:t>
            </w:r>
            <w:r w:rsidRPr="00327286">
              <w:rPr>
                <w:rFonts w:eastAsia="DINNextLTPro-Light" w:cs="Arial"/>
                <w:sz w:val="20"/>
                <w:szCs w:val="20"/>
              </w:rPr>
              <w:t xml:space="preserve">,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w:t>
            </w:r>
            <w:r w:rsidR="00A859D4" w:rsidRPr="00327286">
              <w:rPr>
                <w:rFonts w:eastAsia="DINNextLTPro-Light" w:cs="Arial"/>
                <w:sz w:val="20"/>
                <w:szCs w:val="20"/>
              </w:rPr>
              <w:t>Las personas trabajadoras</w:t>
            </w:r>
            <w:r w:rsidRPr="00327286">
              <w:rPr>
                <w:rFonts w:eastAsia="DINNextLTPro-Light" w:cs="Arial"/>
                <w:sz w:val="20"/>
                <w:szCs w:val="20"/>
              </w:rPr>
              <w:t xml:space="preserve">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w:t>
            </w:r>
            <w:r w:rsidR="00A859D4" w:rsidRPr="00327286">
              <w:rPr>
                <w:rFonts w:eastAsia="DINNextLTPro-Light" w:cs="Arial"/>
                <w:sz w:val="20"/>
                <w:szCs w:val="20"/>
              </w:rPr>
              <w:t>Las personas trabajadoras</w:t>
            </w:r>
            <w:r w:rsidRPr="00327286">
              <w:rPr>
                <w:rFonts w:eastAsia="DINNextLTPro-Light" w:cs="Arial"/>
                <w:sz w:val="20"/>
                <w:szCs w:val="20"/>
              </w:rPr>
              <w:t xml:space="preserve">, capacitar a las y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signos y síntomas de agotamiento por calor y golpe de calor durante las tareas y las medidas preventivas correspondientes,  implementar un sistema de verificación entre compañeros de trabajo, o realizar verificaciones rutinarias para asegurarse de que las y </w:t>
            </w:r>
            <w:r w:rsidR="00A859D4" w:rsidRPr="00327286">
              <w:rPr>
                <w:rFonts w:eastAsia="DINNextLTPro-Light" w:cs="Arial"/>
                <w:sz w:val="20"/>
                <w:szCs w:val="20"/>
              </w:rPr>
              <w:t>Las personas trabajadoras</w:t>
            </w:r>
            <w:r w:rsidRPr="00327286">
              <w:rPr>
                <w:rFonts w:eastAsia="DINNextLTPro-Light" w:cs="Arial"/>
                <w:sz w:val="20"/>
                <w:szCs w:val="20"/>
              </w:rPr>
              <w:t xml:space="preserve"> estén tomando agua, aprovechen la sombra y no presenten síntomas relacionados con el calor, promover entre las y </w:t>
            </w:r>
            <w:r w:rsidR="00A859D4" w:rsidRPr="00327286">
              <w:rPr>
                <w:rFonts w:eastAsia="DINNextLTPro-Light" w:cs="Arial"/>
                <w:sz w:val="20"/>
                <w:szCs w:val="20"/>
              </w:rPr>
              <w:t>Las personas trabajadoras</w:t>
            </w:r>
            <w:r w:rsidRPr="00327286">
              <w:rPr>
                <w:rFonts w:eastAsia="DINNextLTPro-Light" w:cs="Arial"/>
                <w:sz w:val="20"/>
                <w:szCs w:val="20"/>
              </w:rPr>
              <w:t xml:space="preserve">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poniendo especial énfasis en el personal que desarrolle labores con alta exigencia física, o aquellos calificados como trabajo pesado, garantizar una vigilancia de la salud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con atención preferente a quienes son especialmente sensibles (problemas cardiovasculares, respiratorios, renales, diabetes, obesos, mayores de 55 años, u otros que defina la autoridad sanitaria), informar de manera oportuna a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327286" w:rsidRDefault="00194B1C" w:rsidP="00194B1C">
      <w:pPr>
        <w:spacing w:after="0" w:line="240" w:lineRule="auto"/>
      </w:pPr>
      <w:r w:rsidRPr="00327286">
        <w:br w:type="page"/>
      </w:r>
    </w:p>
    <w:p w14:paraId="4E943C38" w14:textId="573C115F" w:rsidR="008B477C" w:rsidRPr="00327286" w:rsidRDefault="008B477C" w:rsidP="008B477C">
      <w:pPr>
        <w:pStyle w:val="Ttulo3"/>
      </w:pPr>
      <w:bookmarkStart w:id="205" w:name="_Toc188579963"/>
      <w:r w:rsidRPr="00327286">
        <w:t>Riesgos por agentes químicos</w:t>
      </w:r>
      <w:bookmarkEnd w:id="203"/>
      <w:bookmarkEnd w:id="204"/>
      <w:bookmarkEnd w:id="205"/>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327286" w14:paraId="65DE1E04" w14:textId="77777777" w:rsidTr="00522EBB">
        <w:trPr>
          <w:trHeight w:val="397"/>
          <w:tblHeader/>
        </w:trPr>
        <w:tc>
          <w:tcPr>
            <w:tcW w:w="3119" w:type="dxa"/>
            <w:shd w:val="clear" w:color="auto" w:fill="13C045" w:themeFill="accent1"/>
            <w:vAlign w:val="center"/>
          </w:tcPr>
          <w:p w14:paraId="0243A101" w14:textId="1F934A17"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78461A0" w14:textId="15CC112A"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2CA23529" w14:textId="37671E85"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522EBB" w:rsidRPr="00327286" w14:paraId="6AC30673" w14:textId="77777777" w:rsidTr="00845902">
        <w:trPr>
          <w:trHeight w:val="3451"/>
        </w:trPr>
        <w:tc>
          <w:tcPr>
            <w:tcW w:w="3119" w:type="dxa"/>
            <w:shd w:val="clear" w:color="auto" w:fill="auto"/>
            <w:vAlign w:val="center"/>
          </w:tcPr>
          <w:p w14:paraId="15325B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sustancias químicas (sustancias en estado líquido o sólido)</w:t>
            </w:r>
          </w:p>
        </w:tc>
        <w:tc>
          <w:tcPr>
            <w:tcW w:w="2835" w:type="dxa"/>
            <w:shd w:val="clear" w:color="auto" w:fill="auto"/>
            <w:vAlign w:val="center"/>
          </w:tcPr>
          <w:p w14:paraId="47E040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Dermatitis por contacto, quemaduras, erupciones, alergias</w:t>
            </w:r>
          </w:p>
        </w:tc>
        <w:tc>
          <w:tcPr>
            <w:tcW w:w="4678" w:type="dxa"/>
            <w:shd w:val="clear" w:color="auto" w:fill="auto"/>
          </w:tcPr>
          <w:p w14:paraId="011E5F0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05306723" w14:textId="77777777" w:rsidR="008B477C" w:rsidRPr="00327286" w:rsidRDefault="008B477C" w:rsidP="00E86AFB">
            <w:pPr>
              <w:pStyle w:val="TEXTOS"/>
              <w:rPr>
                <w:rFonts w:ascii="Arial" w:hAnsi="Arial"/>
                <w:color w:val="323232"/>
                <w:szCs w:val="20"/>
                <w:lang w:val="es-CL" w:eastAsia="es-ES"/>
              </w:rPr>
            </w:pPr>
          </w:p>
          <w:p w14:paraId="2CF16A2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en caso de derrame o contacto.</w:t>
            </w:r>
          </w:p>
          <w:p w14:paraId="44824799" w14:textId="77777777" w:rsidR="008B477C" w:rsidRPr="00327286" w:rsidRDefault="008B477C" w:rsidP="00E86AFB">
            <w:pPr>
              <w:pStyle w:val="TEXTOS"/>
              <w:rPr>
                <w:rFonts w:ascii="Arial" w:hAnsi="Arial"/>
                <w:color w:val="323232"/>
                <w:szCs w:val="20"/>
                <w:lang w:val="es-CL" w:eastAsia="es-ES"/>
              </w:rPr>
            </w:pPr>
          </w:p>
          <w:p w14:paraId="5501829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guantes de neopreno, caucho o acrilonitrilo de puño largo especiales según la sustancia utilizada en el proceso.</w:t>
            </w:r>
          </w:p>
          <w:p w14:paraId="35FB1639" w14:textId="77777777" w:rsidR="008B477C" w:rsidRPr="00327286" w:rsidRDefault="008B477C" w:rsidP="00E86AFB">
            <w:pPr>
              <w:pStyle w:val="TEXTOS"/>
              <w:rPr>
                <w:rFonts w:ascii="Arial" w:hAnsi="Arial"/>
                <w:color w:val="323232"/>
                <w:szCs w:val="20"/>
                <w:lang w:val="es-CL" w:eastAsia="es-ES"/>
              </w:rPr>
            </w:pPr>
          </w:p>
          <w:p w14:paraId="7C9053D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gafas de seguridad, protector facial y máscaras con filtro si lo requiere el producto.</w:t>
            </w:r>
          </w:p>
          <w:p w14:paraId="47EDFFE1" w14:textId="13978C7B"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el procedimiento o plan de emergencia de su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107E3661" w14:textId="77777777" w:rsidR="008B477C" w:rsidRPr="00327286" w:rsidRDefault="008B477C" w:rsidP="00E86AFB">
            <w:pPr>
              <w:pStyle w:val="TEXTOS"/>
              <w:rPr>
                <w:rFonts w:ascii="Arial" w:hAnsi="Arial"/>
                <w:color w:val="323232"/>
                <w:szCs w:val="20"/>
                <w:lang w:val="es-CL" w:eastAsia="es-ES"/>
              </w:rPr>
            </w:pPr>
          </w:p>
          <w:p w14:paraId="36EB239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54F8E055" w14:textId="7E41A1DA" w:rsidR="00845902" w:rsidRPr="00327286" w:rsidRDefault="00845902" w:rsidP="00E86AFB">
            <w:pPr>
              <w:pStyle w:val="TEXTOS"/>
              <w:rPr>
                <w:rFonts w:ascii="Arial" w:hAnsi="Arial"/>
                <w:color w:val="323232"/>
                <w:szCs w:val="20"/>
                <w:lang w:val="es-CL" w:eastAsia="es-ES"/>
              </w:rPr>
            </w:pPr>
          </w:p>
        </w:tc>
      </w:tr>
      <w:tr w:rsidR="00522EBB" w:rsidRPr="00327286" w14:paraId="0DCF0E3C" w14:textId="77777777" w:rsidTr="00845902">
        <w:trPr>
          <w:trHeight w:val="3089"/>
        </w:trPr>
        <w:tc>
          <w:tcPr>
            <w:tcW w:w="3119" w:type="dxa"/>
            <w:shd w:val="clear" w:color="auto" w:fill="auto"/>
            <w:vAlign w:val="center"/>
          </w:tcPr>
          <w:p w14:paraId="56DB675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Exposición a productos químicos (sustancia en estado gaseoso o vapores)</w:t>
            </w:r>
          </w:p>
        </w:tc>
        <w:tc>
          <w:tcPr>
            <w:tcW w:w="2835" w:type="dxa"/>
            <w:shd w:val="clear" w:color="auto" w:fill="auto"/>
            <w:vAlign w:val="center"/>
          </w:tcPr>
          <w:p w14:paraId="3A18F8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Enfermedades profesionales, lesiones a los riñones y a los pulmones, esterilidad, cáncer, quemaduras, alergias.</w:t>
            </w:r>
          </w:p>
        </w:tc>
        <w:tc>
          <w:tcPr>
            <w:tcW w:w="4678" w:type="dxa"/>
            <w:shd w:val="clear" w:color="auto" w:fill="auto"/>
          </w:tcPr>
          <w:p w14:paraId="6AFD97C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1DB46E68" w14:textId="77777777" w:rsidR="008B477C" w:rsidRPr="00327286" w:rsidRDefault="008B477C" w:rsidP="00E86AFB">
            <w:pPr>
              <w:pStyle w:val="TEXTOS"/>
              <w:rPr>
                <w:rFonts w:ascii="Arial" w:hAnsi="Arial"/>
                <w:color w:val="323232"/>
                <w:szCs w:val="20"/>
                <w:lang w:val="es-CL" w:eastAsia="es-ES"/>
              </w:rPr>
            </w:pPr>
          </w:p>
          <w:p w14:paraId="2DFC5FC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frente a la exposición frecuente al producto.</w:t>
            </w:r>
          </w:p>
          <w:p w14:paraId="45F32085" w14:textId="77777777" w:rsidR="008B477C" w:rsidRPr="00327286" w:rsidRDefault="008B477C" w:rsidP="00E86AFB">
            <w:pPr>
              <w:pStyle w:val="TEXTOS"/>
              <w:rPr>
                <w:rFonts w:ascii="Arial" w:hAnsi="Arial"/>
                <w:color w:val="323232"/>
                <w:szCs w:val="20"/>
                <w:lang w:val="es-CL" w:eastAsia="es-ES"/>
              </w:rPr>
            </w:pPr>
          </w:p>
          <w:p w14:paraId="1B33763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protección respiratoria (máscara facial con filtro y protector facial si es necesario).</w:t>
            </w:r>
          </w:p>
          <w:p w14:paraId="204BFFE4" w14:textId="77777777" w:rsidR="008B477C" w:rsidRPr="00327286" w:rsidRDefault="008B477C" w:rsidP="00E86AFB">
            <w:pPr>
              <w:pStyle w:val="TEXTOS"/>
              <w:rPr>
                <w:rFonts w:ascii="Arial" w:hAnsi="Arial"/>
                <w:color w:val="323232"/>
                <w:szCs w:val="20"/>
                <w:lang w:val="es-CL" w:eastAsia="es-ES"/>
              </w:rPr>
            </w:pPr>
          </w:p>
          <w:p w14:paraId="1EA49FBA" w14:textId="50D504E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Correcto manejo de productos según manuales de procedimientos de la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2C906A81" w14:textId="77777777" w:rsidR="008B477C" w:rsidRPr="00327286" w:rsidRDefault="008B477C" w:rsidP="00E86AFB">
            <w:pPr>
              <w:pStyle w:val="TEXTOS"/>
              <w:rPr>
                <w:rFonts w:ascii="Arial" w:hAnsi="Arial"/>
                <w:color w:val="323232"/>
                <w:szCs w:val="20"/>
                <w:lang w:val="es-CL" w:eastAsia="es-ES"/>
              </w:rPr>
            </w:pPr>
          </w:p>
          <w:p w14:paraId="3B5298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Conozca el plan de emergencia.</w:t>
            </w:r>
          </w:p>
          <w:p w14:paraId="6AB9E472" w14:textId="77777777" w:rsidR="008B477C" w:rsidRPr="00327286" w:rsidRDefault="008B477C" w:rsidP="00E86AFB">
            <w:pPr>
              <w:pStyle w:val="TEXTOS"/>
              <w:rPr>
                <w:rFonts w:ascii="Arial" w:hAnsi="Arial"/>
                <w:color w:val="323232"/>
                <w:szCs w:val="20"/>
                <w:lang w:val="es-CL" w:eastAsia="es-ES"/>
              </w:rPr>
            </w:pPr>
          </w:p>
          <w:p w14:paraId="44013B0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787DD130" w14:textId="01480C01" w:rsidR="00845902" w:rsidRPr="00327286" w:rsidRDefault="00845902" w:rsidP="00E86AFB">
            <w:pPr>
              <w:pStyle w:val="TEXTOS"/>
              <w:rPr>
                <w:rFonts w:ascii="Arial" w:hAnsi="Arial"/>
                <w:color w:val="323232"/>
                <w:szCs w:val="20"/>
                <w:lang w:val="es-CL" w:eastAsia="es-ES"/>
              </w:rPr>
            </w:pPr>
          </w:p>
        </w:tc>
      </w:tr>
    </w:tbl>
    <w:p w14:paraId="5B61C792" w14:textId="77777777" w:rsidR="008B477C" w:rsidRPr="00327286" w:rsidRDefault="008B477C" w:rsidP="00522EBB"/>
    <w:p w14:paraId="51321995" w14:textId="77777777" w:rsidR="008B477C" w:rsidRPr="00327286" w:rsidRDefault="008B477C" w:rsidP="00522EBB"/>
    <w:p w14:paraId="0A0C5867" w14:textId="3665319C" w:rsidR="00522EBB" w:rsidRPr="00327286" w:rsidRDefault="00522EBB">
      <w:pPr>
        <w:spacing w:after="0" w:line="240" w:lineRule="auto"/>
      </w:pPr>
      <w:r w:rsidRPr="00327286">
        <w:br w:type="page"/>
      </w:r>
    </w:p>
    <w:p w14:paraId="16A810C8" w14:textId="77777777" w:rsidR="008B477C" w:rsidRPr="00327286" w:rsidRDefault="008B477C" w:rsidP="008B477C">
      <w:pPr>
        <w:pStyle w:val="Ttulo3"/>
      </w:pPr>
      <w:bookmarkStart w:id="206" w:name="_Toc188579964"/>
      <w:r w:rsidRPr="00327286">
        <w:t>Riesgos por agentes biológicos</w:t>
      </w:r>
      <w:bookmarkEnd w:id="206"/>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327286" w14:paraId="5B56D628" w14:textId="77777777" w:rsidTr="00E86AFB">
        <w:trPr>
          <w:trHeight w:val="397"/>
          <w:tblHeader/>
        </w:trPr>
        <w:tc>
          <w:tcPr>
            <w:tcW w:w="3119" w:type="dxa"/>
            <w:shd w:val="clear" w:color="auto" w:fill="13C045" w:themeFill="accent1"/>
            <w:vAlign w:val="center"/>
          </w:tcPr>
          <w:p w14:paraId="015A16C9"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828D80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51F5BCB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1DB70F84" w14:textId="77777777" w:rsidTr="00845902">
        <w:trPr>
          <w:trHeight w:val="20"/>
        </w:trPr>
        <w:tc>
          <w:tcPr>
            <w:tcW w:w="3119" w:type="dxa"/>
            <w:shd w:val="clear" w:color="auto" w:fill="auto"/>
            <w:vAlign w:val="center"/>
          </w:tcPr>
          <w:p w14:paraId="2D62B684" w14:textId="688D8F29"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Contacto con superficies de trabajo de uso común (manillas, pasamanos, fotocopiadoras, impresoras, etc.)</w:t>
            </w:r>
          </w:p>
        </w:tc>
        <w:tc>
          <w:tcPr>
            <w:tcW w:w="2835" w:type="dxa"/>
            <w:shd w:val="clear" w:color="auto" w:fill="auto"/>
            <w:vAlign w:val="center"/>
          </w:tcPr>
          <w:p w14:paraId="3F00B4B4" w14:textId="456F3614"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63EA3CAF" w14:textId="77777777"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Mójese las manos con agua</w:t>
            </w:r>
          </w:p>
          <w:p w14:paraId="6C1902E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Deposite en la palma de la mano una cantidad de jabón suficiente para cubrir todas las superficies de las manos</w:t>
            </w:r>
          </w:p>
          <w:p w14:paraId="169029F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w:t>
            </w:r>
          </w:p>
          <w:p w14:paraId="33A598A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la palma de la mano derecha contra el dorso de la mano izquierda entrelazando los dedos y viceversa </w:t>
            </w:r>
          </w:p>
          <w:p w14:paraId="72DE2EE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 con los dedos entrelazados.</w:t>
            </w:r>
          </w:p>
          <w:p w14:paraId="50BA7E3B"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el dorso de los dedos de una mano con la palma de la mano opuesta, agarrándose los dedos</w:t>
            </w:r>
          </w:p>
          <w:p w14:paraId="1D897254"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con un movimiento de rotación el pulgar izquierdo, atrapándolo con la palma de la mano derecha y viceversa </w:t>
            </w:r>
          </w:p>
          <w:p w14:paraId="3CF3D2A3"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 punta de los dedos de la mano derecha contra la palma de la mano izquierda, haciendo un movimiento de rotación y viceversa</w:t>
            </w:r>
          </w:p>
          <w:p w14:paraId="70E4940C"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Enjuáguese las manos con agua</w:t>
            </w:r>
          </w:p>
          <w:p w14:paraId="0C109297"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Séquese con una toalla desechable</w:t>
            </w:r>
          </w:p>
          <w:p w14:paraId="72D452A4" w14:textId="08B15AE1"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Utilice la toalla para cerrar la llave</w:t>
            </w:r>
          </w:p>
          <w:p w14:paraId="16F83066" w14:textId="77777777" w:rsidR="00EF0D2C" w:rsidRPr="00327286" w:rsidRDefault="00EF0D2C" w:rsidP="00EF0D2C">
            <w:pPr>
              <w:pStyle w:val="Prrafodelista"/>
              <w:tabs>
                <w:tab w:val="left" w:pos="284"/>
                <w:tab w:val="left" w:pos="318"/>
              </w:tabs>
              <w:spacing w:line="264" w:lineRule="auto"/>
              <w:ind w:left="284"/>
              <w:rPr>
                <w:sz w:val="20"/>
                <w:szCs w:val="20"/>
              </w:rPr>
            </w:pPr>
          </w:p>
          <w:p w14:paraId="0F43A6D8" w14:textId="6889C758"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Además, lávese la</w:t>
            </w:r>
            <w:r w:rsidR="00EF0D2C" w:rsidRPr="00327286">
              <w:rPr>
                <w:rFonts w:cs="Arial"/>
                <w:sz w:val="20"/>
                <w:szCs w:val="20"/>
                <w:lang w:eastAsia="es-CL"/>
              </w:rPr>
              <w:t>s</w:t>
            </w:r>
            <w:r w:rsidRPr="00327286">
              <w:rPr>
                <w:rFonts w:cs="Arial"/>
                <w:sz w:val="20"/>
                <w:szCs w:val="20"/>
                <w:lang w:eastAsia="es-CL"/>
              </w:rPr>
              <w:t xml:space="preserve"> manos cada vez:</w:t>
            </w:r>
          </w:p>
          <w:p w14:paraId="3164596D"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Ingresa al centro de trabajo o faena</w:t>
            </w:r>
          </w:p>
          <w:p w14:paraId="71C783D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Después de toser o sonarse la nariz</w:t>
            </w:r>
          </w:p>
          <w:p w14:paraId="0E198F6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Antes y después de comer y al preparar los alimentos</w:t>
            </w:r>
          </w:p>
          <w:p w14:paraId="3AB06FA0" w14:textId="77777777" w:rsidR="00845902" w:rsidRPr="00327286" w:rsidRDefault="00845902" w:rsidP="00845902">
            <w:pPr>
              <w:pStyle w:val="Prrafodelista"/>
              <w:tabs>
                <w:tab w:val="left" w:pos="284"/>
                <w:tab w:val="left" w:pos="318"/>
              </w:tabs>
              <w:spacing w:line="264" w:lineRule="auto"/>
              <w:ind w:left="284"/>
              <w:rPr>
                <w:sz w:val="20"/>
                <w:szCs w:val="20"/>
              </w:rPr>
            </w:pPr>
          </w:p>
        </w:tc>
      </w:tr>
      <w:tr w:rsidR="00DA25BF" w:rsidRPr="00327286" w14:paraId="70CC3608" w14:textId="77777777" w:rsidTr="00845902">
        <w:trPr>
          <w:trHeight w:val="20"/>
        </w:trPr>
        <w:tc>
          <w:tcPr>
            <w:tcW w:w="3119" w:type="dxa"/>
            <w:shd w:val="clear" w:color="auto" w:fill="auto"/>
            <w:vAlign w:val="center"/>
          </w:tcPr>
          <w:p w14:paraId="49461FA6" w14:textId="0DE5E63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Interacción cercana con compañeros de trabajo, clientes, usuarios o público en general.</w:t>
            </w:r>
          </w:p>
        </w:tc>
        <w:tc>
          <w:tcPr>
            <w:tcW w:w="2835" w:type="dxa"/>
            <w:shd w:val="clear" w:color="auto" w:fill="auto"/>
            <w:vAlign w:val="center"/>
          </w:tcPr>
          <w:p w14:paraId="2238FD12" w14:textId="5114CAD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094C47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lang w:eastAsia="es-CL"/>
              </w:rPr>
              <w:t>Saludar, evitando el contacto físico de cualquier tipo.</w:t>
            </w:r>
          </w:p>
          <w:p w14:paraId="4E689BD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 distancia de seguridad en todo momento, considerando mantener como mínimo un metro (1m) de radio con toda persona.</w:t>
            </w:r>
          </w:p>
          <w:p w14:paraId="1E303957"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Mantener distancia de seguridad también durante horarios de almuerzo y descanso.</w:t>
            </w:r>
          </w:p>
          <w:p w14:paraId="3B14801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las marcas de distanciamiento que se han dispuesto en los pisos de los ingresos, baños, comedores, casinos, etc.</w:t>
            </w:r>
          </w:p>
          <w:p w14:paraId="1C82E91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Utilizar siempre MASCARILLA y todos los elementos de protección personal definidos para el cargo u actividades desarrolladas.</w:t>
            </w:r>
          </w:p>
          <w:p w14:paraId="7F51663D" w14:textId="77777777" w:rsidR="00DA25BF" w:rsidRPr="00327286" w:rsidRDefault="00DA25BF" w:rsidP="00DA25BF">
            <w:pPr>
              <w:pStyle w:val="TEXTOS"/>
              <w:rPr>
                <w:rFonts w:ascii="Arial" w:hAnsi="Arial"/>
                <w:color w:val="323232"/>
                <w:szCs w:val="20"/>
                <w:lang w:val="es-CL" w:eastAsia="es-ES"/>
              </w:rPr>
            </w:pPr>
          </w:p>
        </w:tc>
      </w:tr>
      <w:tr w:rsidR="00DA25BF" w:rsidRPr="00327286" w14:paraId="1D809582" w14:textId="77777777" w:rsidTr="00845902">
        <w:trPr>
          <w:trHeight w:val="20"/>
        </w:trPr>
        <w:tc>
          <w:tcPr>
            <w:tcW w:w="3119" w:type="dxa"/>
            <w:shd w:val="clear" w:color="auto" w:fill="auto"/>
            <w:vAlign w:val="center"/>
          </w:tcPr>
          <w:p w14:paraId="1EACE9B8" w14:textId="47BC737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Desplazamientos por sectores/áreas de trabajo</w:t>
            </w:r>
          </w:p>
        </w:tc>
        <w:tc>
          <w:tcPr>
            <w:tcW w:w="2835" w:type="dxa"/>
            <w:shd w:val="clear" w:color="auto" w:fill="auto"/>
            <w:vAlign w:val="center"/>
          </w:tcPr>
          <w:p w14:paraId="6A8F089D" w14:textId="0FE09B99"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62C173E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 en la medida de lo posible - el contacto directo al manipular manillas, pasamanos, etc., durante el desplazamiento en las instalaciones del centro de trabajo</w:t>
            </w:r>
          </w:p>
          <w:p w14:paraId="328936D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concurrir a sectores/áreas de trabajo distintas a las de su puesto de trabajo.</w:t>
            </w:r>
          </w:p>
          <w:p w14:paraId="0C4A67E6" w14:textId="77777777" w:rsidR="00DA25BF" w:rsidRPr="00327286" w:rsidRDefault="00DA25BF" w:rsidP="00DA25BF">
            <w:pPr>
              <w:pStyle w:val="TEXTOS"/>
              <w:rPr>
                <w:rFonts w:ascii="Arial" w:hAnsi="Arial"/>
                <w:color w:val="323232"/>
                <w:szCs w:val="20"/>
                <w:lang w:val="es-CL" w:eastAsia="es-ES"/>
              </w:rPr>
            </w:pPr>
          </w:p>
        </w:tc>
      </w:tr>
      <w:tr w:rsidR="00DA25BF" w:rsidRPr="00327286" w14:paraId="29A03B9A" w14:textId="77777777" w:rsidTr="00845902">
        <w:trPr>
          <w:trHeight w:val="20"/>
        </w:trPr>
        <w:tc>
          <w:tcPr>
            <w:tcW w:w="3119" w:type="dxa"/>
            <w:shd w:val="clear" w:color="auto" w:fill="auto"/>
            <w:vAlign w:val="center"/>
          </w:tcPr>
          <w:p w14:paraId="666260F4" w14:textId="23A56BC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Uso de herramientas, equipos, maquinarias de trabajo</w:t>
            </w:r>
          </w:p>
        </w:tc>
        <w:tc>
          <w:tcPr>
            <w:tcW w:w="2835" w:type="dxa"/>
            <w:shd w:val="clear" w:color="auto" w:fill="auto"/>
            <w:vAlign w:val="center"/>
          </w:tcPr>
          <w:p w14:paraId="672E63BA" w14:textId="63606C28"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7694992D" w14:textId="215F5009"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Utilice sus herramientas propias o las entregadas por la </w:t>
            </w:r>
            <w:r w:rsidR="00561E1C" w:rsidRPr="00327286">
              <w:rPr>
                <w:sz w:val="20"/>
                <w:szCs w:val="20"/>
              </w:rPr>
              <w:t>entidad</w:t>
            </w:r>
            <w:r w:rsidR="00A859D4" w:rsidRPr="00327286">
              <w:rPr>
                <w:sz w:val="20"/>
                <w:szCs w:val="20"/>
              </w:rPr>
              <w:t xml:space="preserve"> empleadora</w:t>
            </w:r>
            <w:r w:rsidRPr="00327286">
              <w:rPr>
                <w:sz w:val="20"/>
                <w:szCs w:val="20"/>
              </w:rPr>
              <w:t>, quedando prohibido el traspaso o préstamo de estas entre las personas.</w:t>
            </w:r>
          </w:p>
          <w:p w14:paraId="3DC554C0"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necesita utilizar una herramienta, equipo o maquinaria que se ha utilizada por otro trabajador, asegúrese que se ha desinfectado.</w:t>
            </w:r>
          </w:p>
          <w:p w14:paraId="79B4D6C5" w14:textId="77777777" w:rsidR="00DA25BF" w:rsidRPr="00327286" w:rsidRDefault="00DA25BF" w:rsidP="00DA25BF">
            <w:pPr>
              <w:pStyle w:val="TEXTOS"/>
              <w:rPr>
                <w:rFonts w:ascii="Arial" w:hAnsi="Arial"/>
                <w:color w:val="323232"/>
                <w:szCs w:val="20"/>
                <w:lang w:val="es-CL" w:eastAsia="es-ES"/>
              </w:rPr>
            </w:pPr>
          </w:p>
        </w:tc>
      </w:tr>
      <w:tr w:rsidR="00DA25BF" w:rsidRPr="00327286" w14:paraId="6F198048" w14:textId="77777777" w:rsidTr="00845902">
        <w:trPr>
          <w:trHeight w:val="20"/>
        </w:trPr>
        <w:tc>
          <w:tcPr>
            <w:tcW w:w="3119" w:type="dxa"/>
            <w:shd w:val="clear" w:color="auto" w:fill="auto"/>
            <w:vAlign w:val="center"/>
          </w:tcPr>
          <w:p w14:paraId="0B2709EE" w14:textId="1C246DD6"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Traslados entre el hogar y el centro de trabajo</w:t>
            </w:r>
          </w:p>
        </w:tc>
        <w:tc>
          <w:tcPr>
            <w:tcW w:w="2835" w:type="dxa"/>
            <w:shd w:val="clear" w:color="auto" w:fill="auto"/>
            <w:vAlign w:val="center"/>
          </w:tcPr>
          <w:p w14:paraId="73B4B165" w14:textId="592EFC43"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000EBDB5"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Antes de salir de casa y en el trayecto:</w:t>
            </w:r>
          </w:p>
          <w:p w14:paraId="5090727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Definir la ropa que usarás durante la jornada laboral, la que deberás trasladar en una bolsa cerrada</w:t>
            </w:r>
          </w:p>
          <w:p w14:paraId="508505EB"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Para trasladarte a tu trabajo, usa ropa de calle, distinta a la que usarás durante la jornada laboral</w:t>
            </w:r>
          </w:p>
          <w:p w14:paraId="47F92EDB" w14:textId="77777777" w:rsidR="00DA25BF" w:rsidRPr="00327286" w:rsidRDefault="00DA25BF" w:rsidP="00DA25BF">
            <w:pPr>
              <w:pStyle w:val="Prrafodelista"/>
              <w:tabs>
                <w:tab w:val="left" w:pos="284"/>
                <w:tab w:val="left" w:pos="318"/>
              </w:tabs>
              <w:spacing w:line="264" w:lineRule="auto"/>
              <w:ind w:left="284"/>
              <w:rPr>
                <w:sz w:val="20"/>
                <w:szCs w:val="20"/>
              </w:rPr>
            </w:pPr>
          </w:p>
          <w:p w14:paraId="3D8761FF"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tu lugar de trabajo</w:t>
            </w:r>
          </w:p>
          <w:p w14:paraId="0DC756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casillero, guarda la ropa de calle en una bolsa cerrada</w:t>
            </w:r>
          </w:p>
          <w:p w14:paraId="775E5436" w14:textId="77777777" w:rsidR="00DA25BF" w:rsidRPr="00327286" w:rsidRDefault="00DA25BF" w:rsidP="00DA25BF">
            <w:pPr>
              <w:pStyle w:val="Prrafodelista"/>
              <w:tabs>
                <w:tab w:val="left" w:pos="284"/>
                <w:tab w:val="left" w:pos="318"/>
              </w:tabs>
              <w:spacing w:line="264" w:lineRule="auto"/>
              <w:ind w:left="284"/>
              <w:rPr>
                <w:sz w:val="20"/>
                <w:szCs w:val="20"/>
              </w:rPr>
            </w:pPr>
          </w:p>
          <w:p w14:paraId="78D197EC"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Una vez terminada la jornada</w:t>
            </w:r>
          </w:p>
          <w:p w14:paraId="1BBE1FC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Sácate el uniforme y guárdalo en una bolsa plástica sellada/anudada</w:t>
            </w:r>
          </w:p>
          <w:p w14:paraId="67D54C63" w14:textId="352278D4"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ducha en t</w:t>
            </w:r>
            <w:r w:rsidR="00033E99" w:rsidRPr="00327286">
              <w:rPr>
                <w:sz w:val="20"/>
                <w:szCs w:val="20"/>
              </w:rPr>
              <w:t>u lugar de trabajo, dúchate y po</w:t>
            </w:r>
            <w:r w:rsidRPr="00327286">
              <w:rPr>
                <w:sz w:val="20"/>
                <w:szCs w:val="20"/>
              </w:rPr>
              <w:t>nte tu ropa de calle</w:t>
            </w:r>
          </w:p>
          <w:p w14:paraId="7CE055EA" w14:textId="77777777" w:rsidR="00DA25BF" w:rsidRPr="00327286" w:rsidRDefault="00DA25BF" w:rsidP="00DA25BF">
            <w:pPr>
              <w:pStyle w:val="Prrafodelista"/>
              <w:tabs>
                <w:tab w:val="left" w:pos="284"/>
                <w:tab w:val="left" w:pos="318"/>
              </w:tabs>
              <w:spacing w:line="264" w:lineRule="auto"/>
              <w:ind w:left="284"/>
              <w:rPr>
                <w:sz w:val="20"/>
                <w:szCs w:val="20"/>
              </w:rPr>
            </w:pPr>
          </w:p>
          <w:p w14:paraId="454CFE0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Durante el trayecto, mantén las medidas preventivas como distancia de 1 metro de persona a persona y el aseo de manos</w:t>
            </w:r>
          </w:p>
          <w:p w14:paraId="35BAFEEE" w14:textId="77777777" w:rsidR="00DA25BF" w:rsidRPr="00327286" w:rsidRDefault="00DA25BF" w:rsidP="00DA25BF">
            <w:pPr>
              <w:spacing w:after="0"/>
              <w:ind w:left="714" w:hanging="357"/>
              <w:rPr>
                <w:rFonts w:cs="Arial"/>
                <w:sz w:val="20"/>
                <w:szCs w:val="20"/>
              </w:rPr>
            </w:pPr>
          </w:p>
          <w:p w14:paraId="61D2D1DE"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casa</w:t>
            </w:r>
          </w:p>
          <w:p w14:paraId="6FCA1094"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Intenta no tocar nada y, si tienes contacto con superficies, límpialas con desinfectante de uso habitual</w:t>
            </w:r>
          </w:p>
          <w:p w14:paraId="35EB034A"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con agua y jabón por al menos 20 segundos</w:t>
            </w:r>
          </w:p>
          <w:p w14:paraId="13E9FB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Deja bolsos, carteras o llaves en un lugar habilitado sólo para ello y, en la medida de lo posible, límpialos y desecha el papel con el cual los limpiaste</w:t>
            </w:r>
          </w:p>
          <w:p w14:paraId="126B2A9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Limpiar el celular o lentes con agua y jabón o alcohol</w:t>
            </w:r>
          </w:p>
          <w:p w14:paraId="344D039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 caso de llevar la ropa de trabajo usada a tu casa, sácala de la bolsa y lávala con detergente</w:t>
            </w:r>
          </w:p>
          <w:p w14:paraId="0990C9C6"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Elimina la bolsa plástica en la que trasladaste la ropa en basurero con tapa</w:t>
            </w:r>
          </w:p>
          <w:p w14:paraId="129970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No agites las prendas del uniforme antes de colocarlas en la lavadora</w:t>
            </w:r>
          </w:p>
          <w:p w14:paraId="2385263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Seca el uniforme y la ropa en secadora o al sol y luego plánchala</w:t>
            </w:r>
          </w:p>
          <w:p w14:paraId="46190099"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nuevamente con agua y jabón por al menos 20 segundos</w:t>
            </w:r>
          </w:p>
          <w:p w14:paraId="4838D2E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Dúchate y colócate ropa limpia</w:t>
            </w:r>
          </w:p>
          <w:p w14:paraId="760669E5" w14:textId="77777777" w:rsidR="00DA25BF" w:rsidRPr="00327286" w:rsidRDefault="00DA25BF" w:rsidP="00DA25BF">
            <w:pPr>
              <w:pStyle w:val="TEXTOS"/>
              <w:rPr>
                <w:rFonts w:ascii="Arial" w:hAnsi="Arial"/>
                <w:color w:val="323232"/>
                <w:szCs w:val="20"/>
                <w:lang w:val="es-CL" w:eastAsia="es-ES"/>
              </w:rPr>
            </w:pPr>
          </w:p>
        </w:tc>
      </w:tr>
      <w:tr w:rsidR="00DA25BF" w:rsidRPr="00327286" w14:paraId="7AACC12C" w14:textId="77777777" w:rsidTr="00845902">
        <w:trPr>
          <w:trHeight w:val="20"/>
        </w:trPr>
        <w:tc>
          <w:tcPr>
            <w:tcW w:w="3119" w:type="dxa"/>
            <w:shd w:val="clear" w:color="auto" w:fill="auto"/>
            <w:vAlign w:val="center"/>
          </w:tcPr>
          <w:p w14:paraId="0F600BA2" w14:textId="3C967B9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 xml:space="preserve">Reuniones de trabajo </w:t>
            </w:r>
          </w:p>
        </w:tc>
        <w:tc>
          <w:tcPr>
            <w:tcW w:w="2835" w:type="dxa"/>
            <w:shd w:val="clear" w:color="auto" w:fill="auto"/>
            <w:vAlign w:val="center"/>
          </w:tcPr>
          <w:p w14:paraId="72AB035D" w14:textId="1971871B"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434D25F1"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Generar</w:t>
            </w:r>
            <w:r w:rsidRPr="00327286">
              <w:rPr>
                <w:sz w:val="20"/>
                <w:szCs w:val="20"/>
                <w:lang w:eastAsia="es-CL"/>
              </w:rPr>
              <w:t xml:space="preserve"> reuniones no presenciales mediante el uso de medios electrónicos.</w:t>
            </w:r>
          </w:p>
          <w:p w14:paraId="01B56FBD" w14:textId="77777777" w:rsidR="00DA25BF" w:rsidRPr="00327286" w:rsidRDefault="00DA25BF" w:rsidP="00FE6EA1">
            <w:pPr>
              <w:pStyle w:val="Prrafodelista"/>
              <w:numPr>
                <w:ilvl w:val="0"/>
                <w:numId w:val="15"/>
              </w:numPr>
              <w:tabs>
                <w:tab w:val="left" w:pos="284"/>
                <w:tab w:val="left" w:pos="318"/>
              </w:tabs>
              <w:spacing w:after="0" w:line="264" w:lineRule="auto"/>
              <w:ind w:left="284" w:hanging="284"/>
              <w:rPr>
                <w:sz w:val="20"/>
                <w:szCs w:val="20"/>
                <w:lang w:eastAsia="es-CL"/>
              </w:rPr>
            </w:pPr>
            <w:r w:rsidRPr="00327286">
              <w:rPr>
                <w:sz w:val="20"/>
                <w:szCs w:val="20"/>
                <w:lang w:eastAsia="es-CL"/>
              </w:rPr>
              <w:t>Si la reunión presencial no puede ser reemplazada por medios electrónicos:</w:t>
            </w:r>
          </w:p>
          <w:p w14:paraId="288C4954"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Reducir el número de personas</w:t>
            </w:r>
          </w:p>
          <w:p w14:paraId="28E5E0A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Organizarla de manera que los participantes estén al menos a 1 metro de distancia entre sí.</w:t>
            </w:r>
          </w:p>
          <w:p w14:paraId="15E9306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Contar con acceso a lavado de manos o en su defecto, solución de alcohol gel.</w:t>
            </w:r>
          </w:p>
          <w:p w14:paraId="2DF3AECC"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Conservar los nombres, RUT y teléfonos de los participantes de la reunión durante al menos un mes</w:t>
            </w:r>
          </w:p>
          <w:p w14:paraId="7885A2D8"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Limpiar el lugar donde se realizó la reunión después de concretada</w:t>
            </w:r>
          </w:p>
          <w:p w14:paraId="45C6DDEA" w14:textId="77777777" w:rsidR="00DA25BF" w:rsidRPr="00327286" w:rsidRDefault="00DA25BF" w:rsidP="00DA25BF">
            <w:pPr>
              <w:pStyle w:val="TEXTOS"/>
              <w:rPr>
                <w:rFonts w:ascii="Arial" w:hAnsi="Arial"/>
                <w:color w:val="323232"/>
                <w:szCs w:val="20"/>
                <w:lang w:val="es-CL" w:eastAsia="es-CL"/>
              </w:rPr>
            </w:pPr>
            <w:r w:rsidRPr="00327286">
              <w:rPr>
                <w:rFonts w:ascii="Arial" w:hAnsi="Arial"/>
                <w:color w:val="323232"/>
                <w:szCs w:val="20"/>
                <w:lang w:val="es-CL" w:eastAsia="es-CL"/>
              </w:rPr>
              <w:t>Evitar disponer de alimentos y bebestibles durante la reunión.</w:t>
            </w:r>
          </w:p>
          <w:p w14:paraId="25AD0BDC" w14:textId="466C5A09" w:rsidR="00DA25BF" w:rsidRPr="00327286" w:rsidRDefault="00DA25BF" w:rsidP="00DA25BF">
            <w:pPr>
              <w:pStyle w:val="TEXTOS"/>
              <w:rPr>
                <w:rFonts w:ascii="Arial" w:hAnsi="Arial"/>
                <w:color w:val="323232"/>
                <w:szCs w:val="20"/>
                <w:lang w:val="es-CL" w:eastAsia="es-ES"/>
              </w:rPr>
            </w:pPr>
          </w:p>
        </w:tc>
      </w:tr>
    </w:tbl>
    <w:p w14:paraId="107508F7" w14:textId="7F8381C1" w:rsidR="00DA25BF" w:rsidRPr="00327286" w:rsidRDefault="00DA25BF" w:rsidP="00DA25BF"/>
    <w:p w14:paraId="7315BB00" w14:textId="77777777" w:rsidR="00DA25BF" w:rsidRPr="00327286" w:rsidRDefault="00DA25BF">
      <w:pPr>
        <w:spacing w:after="0" w:line="240" w:lineRule="auto"/>
      </w:pPr>
      <w:r w:rsidRPr="00327286">
        <w:br w:type="page"/>
      </w:r>
    </w:p>
    <w:p w14:paraId="2EFEA429" w14:textId="7D9602E0" w:rsidR="001D69E6" w:rsidRPr="00327286" w:rsidRDefault="00FB131C" w:rsidP="00FB131C">
      <w:pPr>
        <w:pStyle w:val="Ttulo2"/>
      </w:pPr>
      <w:bookmarkStart w:id="207" w:name="_Toc188579965"/>
      <w:bookmarkEnd w:id="194"/>
      <w:r w:rsidRPr="00327286">
        <w:t xml:space="preserve">Anexo </w:t>
      </w:r>
      <w:r w:rsidR="00DC0B0F" w:rsidRPr="00327286">
        <w:t>5</w:t>
      </w:r>
      <w:r w:rsidRPr="00327286">
        <w:t xml:space="preserve"> - Formatos de registros</w:t>
      </w:r>
      <w:bookmarkEnd w:id="195"/>
      <w:bookmarkEnd w:id="196"/>
      <w:bookmarkEnd w:id="207"/>
    </w:p>
    <w:p w14:paraId="4002FB3D" w14:textId="77777777" w:rsidR="00DA25BF" w:rsidRPr="00327286"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CB72DD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A continuación, se incluye algunos Formularios de registro.</w:t>
      </w:r>
      <w:r w:rsidR="00DA25BF" w:rsidRPr="00327286">
        <w:rPr>
          <w:rFonts w:cs="Arial"/>
          <w:color w:val="595054"/>
          <w:sz w:val="20"/>
        </w:rPr>
        <w:t xml:space="preserve"> </w:t>
      </w:r>
      <w:r w:rsidRPr="00327286">
        <w:rPr>
          <w:rFonts w:cs="Arial"/>
          <w:color w:val="595054"/>
          <w:sz w:val="20"/>
        </w:rPr>
        <w:t xml:space="preserve">Estos formularios son referenciales y deben ser adaptados por cada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en particular.</w:t>
      </w:r>
    </w:p>
    <w:p w14:paraId="320152F8" w14:textId="4D6D3611" w:rsidR="001D69E6" w:rsidRPr="0032728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71BFFB05" w14:textId="77777777" w:rsidR="00DA25BF" w:rsidRPr="00327286"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Pr="00327286" w:rsidRDefault="00A66AFE" w:rsidP="00DC0B0F">
      <w:pPr>
        <w:spacing w:after="0" w:line="240" w:lineRule="auto"/>
        <w:jc w:val="center"/>
        <w:rPr>
          <w:lang w:eastAsia="es-CL"/>
        </w:rPr>
      </w:pPr>
      <w:r>
        <w:pict w14:anchorId="385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01" o:spid="_x0000_i1025" type="#_x0000_t75" alt="Tijeras" style="width:14.75pt;height:1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4" o:title="" croptop="-2010f" cropbottom="-804f" cropright="-4755f"/>
          </v:shape>
        </w:pict>
      </w:r>
      <w:r w:rsidR="00DC0B0F" w:rsidRPr="00327286">
        <w:rPr>
          <w:lang w:eastAsia="es-CL"/>
        </w:rPr>
        <w:t>- - - - - - - - - - - - - - - - - - - - - - - - - - - - - - - - - - - - - - - - - - - - - - - - - - - - - - - - - - - - - - - - -</w:t>
      </w:r>
    </w:p>
    <w:p w14:paraId="53B21681" w14:textId="77777777" w:rsidR="00DC0B0F" w:rsidRPr="00327286" w:rsidRDefault="00DC0B0F" w:rsidP="00DC0B0F">
      <w:pPr>
        <w:spacing w:after="0" w:line="240" w:lineRule="auto"/>
        <w:jc w:val="center"/>
        <w:rPr>
          <w:lang w:eastAsia="es-CL"/>
        </w:rPr>
      </w:pPr>
    </w:p>
    <w:p w14:paraId="7C8CFCD5" w14:textId="18D3B394" w:rsidR="001D69E6" w:rsidRPr="00327286" w:rsidRDefault="001D69E6" w:rsidP="001072D4">
      <w:pPr>
        <w:rPr>
          <w:b/>
          <w:snapToGrid w:val="0"/>
        </w:rPr>
      </w:pPr>
      <w:r w:rsidRPr="00327286">
        <w:rPr>
          <w:b/>
          <w:snapToGrid w:val="0"/>
        </w:rPr>
        <w:t>FORMULARIO RECEPCIÓN DEL REGLAMENTO INTERNO DE ORDEN, HIGIENE Y SEGURIDAD,</w:t>
      </w:r>
      <w:r w:rsidR="001072D4" w:rsidRPr="00327286">
        <w:rPr>
          <w:b/>
          <w:snapToGrid w:val="0"/>
        </w:rPr>
        <w:t xml:space="preserve"> </w:t>
      </w:r>
      <w:r w:rsidRPr="00327286">
        <w:rPr>
          <w:b/>
          <w:snapToGrid w:val="0"/>
        </w:rPr>
        <w:t>ART. 67º DE LA LEY Nº 16.744, TITULO III DEL CÓDIGO DEL TRABAJO, D.F.L. N° 1</w:t>
      </w:r>
    </w:p>
    <w:p w14:paraId="47CC8166" w14:textId="77777777" w:rsidR="001D69E6" w:rsidRPr="00327286" w:rsidRDefault="001D69E6" w:rsidP="001072D4">
      <w:pPr>
        <w:pStyle w:val="Sinespaciado"/>
        <w:rPr>
          <w:sz w:val="10"/>
          <w:szCs w:val="10"/>
          <w:lang w:val="es-CL"/>
        </w:rPr>
      </w:pPr>
    </w:p>
    <w:p w14:paraId="0B8CF003" w14:textId="11DF29ED" w:rsidR="001D69E6" w:rsidRPr="00327286" w:rsidRDefault="001D69E6" w:rsidP="001072D4">
      <w:r w:rsidRPr="00327286">
        <w:t xml:space="preserve">Declaro haber recibido en forma gratuita una copia del reglamento interno de orden, higiene y seguridad de la </w:t>
      </w:r>
      <w:r w:rsidR="00561E1C" w:rsidRPr="00327286">
        <w:t>entidad</w:t>
      </w:r>
      <w:r w:rsidR="00A859D4" w:rsidRPr="00327286">
        <w:t xml:space="preserve"> empleadora</w:t>
      </w:r>
      <w:r w:rsidRPr="00327286">
        <w:t xml:space="preserve"> </w:t>
      </w:r>
      <w:r w:rsidRPr="00327286">
        <w:rPr>
          <w:b/>
          <w:color w:val="13C045"/>
        </w:rPr>
        <w:t xml:space="preserve">&lt;Añadir nombre </w:t>
      </w:r>
      <w:r w:rsidR="00561E1C" w:rsidRPr="00327286">
        <w:rPr>
          <w:b/>
          <w:color w:val="13C045"/>
        </w:rPr>
        <w:t>Entidad</w:t>
      </w:r>
      <w:r w:rsidR="00A859D4" w:rsidRPr="00327286">
        <w:rPr>
          <w:b/>
          <w:color w:val="13C045"/>
        </w:rPr>
        <w:t xml:space="preserve"> empleadora</w:t>
      </w:r>
      <w:r w:rsidRPr="00327286">
        <w:rPr>
          <w:b/>
          <w:color w:val="13C045"/>
        </w:rPr>
        <w:t>&gt;</w:t>
      </w:r>
      <w:r w:rsidRPr="00327286">
        <w:rPr>
          <w:color w:val="13C045"/>
        </w:rPr>
        <w:t xml:space="preserve">, </w:t>
      </w:r>
      <w:proofErr w:type="gramStart"/>
      <w:r w:rsidRPr="00327286">
        <w:t>de acuerdo a</w:t>
      </w:r>
      <w:proofErr w:type="gramEnd"/>
      <w:r w:rsidRPr="00327286">
        <w:t xml:space="preserve"> lo establecido en el Art. 156° inciso 2 del código del trabajo</w:t>
      </w:r>
      <w:r w:rsidR="00713D3C">
        <w:t>.</w:t>
      </w:r>
    </w:p>
    <w:p w14:paraId="1300D7DB" w14:textId="77777777" w:rsidR="001D69E6" w:rsidRPr="00327286" w:rsidRDefault="001D69E6" w:rsidP="001072D4">
      <w:r w:rsidRPr="00327286">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327286" w14:paraId="2E4F9E4E" w14:textId="77777777" w:rsidTr="00DA25BF">
        <w:trPr>
          <w:trHeight w:val="567"/>
        </w:trPr>
        <w:tc>
          <w:tcPr>
            <w:tcW w:w="2608" w:type="dxa"/>
            <w:vAlign w:val="center"/>
          </w:tcPr>
          <w:p w14:paraId="38C79FD8"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327286" w:rsidRDefault="001D69E6" w:rsidP="00DA25BF">
            <w:pPr>
              <w:tabs>
                <w:tab w:val="left" w:pos="10065"/>
              </w:tabs>
              <w:spacing w:after="0"/>
              <w:ind w:right="79"/>
              <w:rPr>
                <w:rFonts w:eastAsia="Times New Roman" w:cs="Arial"/>
                <w:b/>
                <w:sz w:val="20"/>
              </w:rPr>
            </w:pPr>
          </w:p>
        </w:tc>
      </w:tr>
      <w:tr w:rsidR="00DA25BF" w:rsidRPr="00327286" w14:paraId="0AF51481" w14:textId="77777777" w:rsidTr="00DA25BF">
        <w:trPr>
          <w:trHeight w:val="567"/>
        </w:trPr>
        <w:tc>
          <w:tcPr>
            <w:tcW w:w="2608" w:type="dxa"/>
            <w:vAlign w:val="center"/>
          </w:tcPr>
          <w:p w14:paraId="1CD0E976"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327286" w:rsidRDefault="001D69E6" w:rsidP="00DA25BF">
            <w:pPr>
              <w:tabs>
                <w:tab w:val="left" w:pos="10065"/>
              </w:tabs>
              <w:spacing w:after="0"/>
              <w:ind w:right="79"/>
              <w:rPr>
                <w:rFonts w:eastAsia="Times New Roman" w:cs="Arial"/>
                <w:b/>
                <w:sz w:val="20"/>
              </w:rPr>
            </w:pPr>
          </w:p>
        </w:tc>
      </w:tr>
      <w:tr w:rsidR="00DA25BF" w:rsidRPr="00327286" w14:paraId="39C803F2" w14:textId="77777777" w:rsidTr="00DA25BF">
        <w:trPr>
          <w:trHeight w:val="567"/>
        </w:trPr>
        <w:tc>
          <w:tcPr>
            <w:tcW w:w="2608" w:type="dxa"/>
            <w:vAlign w:val="center"/>
          </w:tcPr>
          <w:p w14:paraId="2C3D415E"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327286" w:rsidRDefault="001D69E6" w:rsidP="00DA25BF">
            <w:pPr>
              <w:tabs>
                <w:tab w:val="left" w:pos="10065"/>
              </w:tabs>
              <w:spacing w:after="0"/>
              <w:ind w:right="79"/>
              <w:rPr>
                <w:rFonts w:eastAsia="Times New Roman" w:cs="Arial"/>
                <w:b/>
                <w:sz w:val="20"/>
              </w:rPr>
            </w:pPr>
          </w:p>
        </w:tc>
      </w:tr>
      <w:tr w:rsidR="00DA25BF" w:rsidRPr="00327286" w14:paraId="013BF614" w14:textId="77777777" w:rsidTr="00DA25BF">
        <w:trPr>
          <w:trHeight w:val="567"/>
        </w:trPr>
        <w:tc>
          <w:tcPr>
            <w:tcW w:w="2608" w:type="dxa"/>
            <w:vAlign w:val="center"/>
          </w:tcPr>
          <w:p w14:paraId="08E1A0B3"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327286" w:rsidRDefault="001D69E6" w:rsidP="00DA25BF">
            <w:pPr>
              <w:tabs>
                <w:tab w:val="left" w:pos="10065"/>
              </w:tabs>
              <w:spacing w:after="0"/>
              <w:ind w:right="79"/>
              <w:rPr>
                <w:rFonts w:eastAsia="Times New Roman" w:cs="Arial"/>
                <w:b/>
                <w:sz w:val="20"/>
              </w:rPr>
            </w:pPr>
          </w:p>
        </w:tc>
      </w:tr>
      <w:tr w:rsidR="00DA25BF" w:rsidRPr="00327286" w14:paraId="61D97C74" w14:textId="77777777" w:rsidTr="00DA25BF">
        <w:trPr>
          <w:trHeight w:val="567"/>
        </w:trPr>
        <w:tc>
          <w:tcPr>
            <w:tcW w:w="2608" w:type="dxa"/>
            <w:vAlign w:val="center"/>
          </w:tcPr>
          <w:p w14:paraId="0B069A2F"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327286" w:rsidRDefault="001D69E6" w:rsidP="00DA25BF">
            <w:pPr>
              <w:tabs>
                <w:tab w:val="left" w:pos="10065"/>
              </w:tabs>
              <w:spacing w:after="0"/>
              <w:ind w:right="79"/>
              <w:rPr>
                <w:rFonts w:eastAsia="Times New Roman" w:cs="Arial"/>
                <w:b/>
                <w:sz w:val="20"/>
              </w:rPr>
            </w:pPr>
          </w:p>
        </w:tc>
      </w:tr>
    </w:tbl>
    <w:p w14:paraId="18713C41" w14:textId="77777777" w:rsidR="00DC0B0F" w:rsidRPr="00327286" w:rsidRDefault="00DC0B0F" w:rsidP="00DC0B0F">
      <w:pPr>
        <w:spacing w:after="0" w:line="240" w:lineRule="auto"/>
        <w:jc w:val="center"/>
        <w:rPr>
          <w:lang w:eastAsia="es-CL"/>
        </w:rPr>
      </w:pPr>
      <w:r w:rsidRPr="00327286">
        <w:rPr>
          <w:noProof/>
          <w:lang w:eastAsia="es-CL"/>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109DCB87" w14:textId="64C15436" w:rsidR="00DA25BF" w:rsidRPr="00327286" w:rsidRDefault="00DA25BF">
      <w:pPr>
        <w:spacing w:after="0" w:line="240" w:lineRule="auto"/>
        <w:rPr>
          <w:rFonts w:ascii="Estandar" w:eastAsia="Times New Roman" w:hAnsi="Estandar"/>
          <w:b/>
          <w:color w:val="000000"/>
          <w:sz w:val="20"/>
          <w:szCs w:val="20"/>
        </w:rPr>
      </w:pPr>
      <w:r w:rsidRPr="00327286">
        <w:rPr>
          <w:rFonts w:ascii="Estandar" w:eastAsia="Times New Roman" w:hAnsi="Estandar"/>
          <w:b/>
          <w:color w:val="000000"/>
          <w:sz w:val="20"/>
          <w:szCs w:val="20"/>
        </w:rPr>
        <w:br w:type="page"/>
      </w:r>
    </w:p>
    <w:p w14:paraId="4135244A" w14:textId="77777777"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48413BFA" wp14:editId="1C3573E3">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67C89AC5" w14:textId="77777777" w:rsidR="00DA25BF" w:rsidRPr="00327286" w:rsidRDefault="00DA25BF" w:rsidP="00DA25BF">
      <w:pPr>
        <w:rPr>
          <w:sz w:val="10"/>
          <w:szCs w:val="10"/>
        </w:rPr>
      </w:pPr>
    </w:p>
    <w:p w14:paraId="724F8AAF" w14:textId="3B93DFC7" w:rsidR="001D69E6" w:rsidRPr="00327286" w:rsidRDefault="00DA25BF" w:rsidP="001D69E6">
      <w:pPr>
        <w:pStyle w:val="TEXTOS"/>
        <w:jc w:val="right"/>
        <w:rPr>
          <w:rFonts w:ascii="Arial" w:hAnsi="Arial"/>
          <w:b/>
          <w:color w:val="009BCF" w:themeColor="accent2"/>
          <w:sz w:val="22"/>
          <w:szCs w:val="22"/>
          <w:lang w:val="es-CL" w:eastAsia="es-ES"/>
        </w:rPr>
      </w:pPr>
      <w:r w:rsidRPr="00327286">
        <w:rPr>
          <w:rFonts w:ascii="Arial" w:hAnsi="Arial"/>
          <w:b/>
          <w:color w:val="13C045"/>
          <w:sz w:val="22"/>
          <w:szCs w:val="22"/>
          <w:lang w:val="es-CL" w:eastAsia="es-ES"/>
        </w:rPr>
        <w:t>[</w:t>
      </w:r>
      <w:r w:rsidR="001D69E6" w:rsidRPr="00327286">
        <w:rPr>
          <w:rFonts w:ascii="Arial" w:hAnsi="Arial"/>
          <w:b/>
          <w:color w:val="13C045"/>
          <w:sz w:val="22"/>
          <w:szCs w:val="22"/>
          <w:lang w:val="es-CL" w:eastAsia="es-ES"/>
        </w:rPr>
        <w:t>Añadir día, mes y año</w:t>
      </w:r>
      <w:r w:rsidRPr="00327286">
        <w:rPr>
          <w:rFonts w:ascii="Arial" w:hAnsi="Arial"/>
          <w:b/>
          <w:color w:val="13C045"/>
          <w:sz w:val="22"/>
          <w:szCs w:val="22"/>
          <w:lang w:val="es-CL" w:eastAsia="es-ES"/>
        </w:rPr>
        <w:t>]</w:t>
      </w:r>
    </w:p>
    <w:p w14:paraId="37A090C9" w14:textId="77777777" w:rsidR="001D69E6" w:rsidRPr="00327286" w:rsidRDefault="001D69E6" w:rsidP="001D69E6">
      <w:pPr>
        <w:pStyle w:val="TEXTOS"/>
        <w:rPr>
          <w:rFonts w:ascii="Arial" w:hAnsi="Arial"/>
          <w:color w:val="323232"/>
          <w:sz w:val="22"/>
          <w:szCs w:val="22"/>
          <w:lang w:val="es-CL" w:eastAsia="es-ES"/>
        </w:rPr>
      </w:pPr>
    </w:p>
    <w:p w14:paraId="0148B99E"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Señores</w:t>
      </w:r>
    </w:p>
    <w:p w14:paraId="5E058863"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Inspección del Trabajo.</w:t>
      </w:r>
    </w:p>
    <w:p w14:paraId="154E1B54"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Presente</w:t>
      </w:r>
    </w:p>
    <w:p w14:paraId="707B30E4" w14:textId="77777777" w:rsidR="001D69E6" w:rsidRPr="00327286" w:rsidRDefault="001D69E6" w:rsidP="001D69E6">
      <w:pPr>
        <w:pStyle w:val="TEXTOS"/>
        <w:rPr>
          <w:rFonts w:ascii="Arial" w:hAnsi="Arial"/>
          <w:color w:val="323232"/>
          <w:sz w:val="24"/>
          <w:szCs w:val="22"/>
          <w:lang w:val="es-CL" w:eastAsia="es-ES"/>
        </w:rPr>
      </w:pPr>
    </w:p>
    <w:p w14:paraId="410F90B1"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De nuestra consideración:</w:t>
      </w:r>
    </w:p>
    <w:p w14:paraId="0D2EA581" w14:textId="77777777" w:rsidR="001D69E6" w:rsidRPr="00327286" w:rsidRDefault="001D69E6" w:rsidP="001D69E6">
      <w:pPr>
        <w:pStyle w:val="TEXTOS"/>
        <w:rPr>
          <w:rFonts w:ascii="Arial" w:hAnsi="Arial"/>
          <w:color w:val="323232"/>
          <w:sz w:val="24"/>
          <w:szCs w:val="22"/>
          <w:lang w:val="es-CL" w:eastAsia="es-ES"/>
        </w:rPr>
      </w:pPr>
    </w:p>
    <w:p w14:paraId="518FF91D" w14:textId="0FC12750" w:rsidR="001D69E6" w:rsidRPr="00327286" w:rsidRDefault="001D69E6" w:rsidP="73B1010E">
      <w:pPr>
        <w:pStyle w:val="TEXTOS"/>
        <w:rPr>
          <w:rFonts w:ascii="Arial" w:hAnsi="Arial"/>
          <w:color w:val="323232"/>
          <w:sz w:val="24"/>
          <w:lang w:val="es-CL" w:eastAsia="es-ES"/>
        </w:rPr>
      </w:pPr>
      <w:r w:rsidRPr="00327286">
        <w:rPr>
          <w:rFonts w:ascii="Arial" w:hAnsi="Arial"/>
          <w:color w:val="323232"/>
          <w:sz w:val="24"/>
          <w:lang w:val="es-CL" w:eastAsia="es-ES"/>
        </w:rPr>
        <w:t xml:space="preserve">Por intermedio de la presente, adjuntamos copia del Reglamento Interno de Orden, Higiene y Seguridad de la </w:t>
      </w:r>
      <w:sdt>
        <w:sdtPr>
          <w:rPr>
            <w:rFonts w:ascii="Arial" w:hAnsi="Arial"/>
            <w:b/>
            <w:bCs/>
            <w:color w:val="13C045" w:themeColor="accent1"/>
            <w:spacing w:val="30"/>
            <w:sz w:val="24"/>
            <w:lang w:val="es-CL"/>
          </w:rPr>
          <w:alias w:val="Empresa/Organización"/>
          <w:tag w:val=""/>
          <w:id w:val="-525798105"/>
          <w:placeholder>
            <w:docPart w:val="4DFC20D42191439B80A41646BE0481CD"/>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lang w:val="es-CL"/>
            </w:rPr>
            <w:t>[Compañía]</w:t>
          </w:r>
        </w:sdtContent>
      </w:sdt>
      <w:r w:rsidR="00DA25BF" w:rsidRPr="00327286">
        <w:rPr>
          <w:rFonts w:ascii="Arial" w:hAnsi="Arial"/>
          <w:color w:val="323232"/>
          <w:sz w:val="24"/>
          <w:lang w:val="es-CL" w:eastAsia="es-ES"/>
        </w:rPr>
        <w:t xml:space="preserve"> </w:t>
      </w:r>
      <w:proofErr w:type="gramStart"/>
      <w:r w:rsidRPr="00327286">
        <w:rPr>
          <w:rFonts w:ascii="Arial" w:hAnsi="Arial"/>
          <w:color w:val="323232"/>
          <w:sz w:val="24"/>
          <w:lang w:val="es-CL" w:eastAsia="es-ES"/>
        </w:rPr>
        <w:t>de acuerdo a</w:t>
      </w:r>
      <w:proofErr w:type="gramEnd"/>
      <w:r w:rsidRPr="00327286">
        <w:rPr>
          <w:rFonts w:ascii="Arial" w:hAnsi="Arial"/>
          <w:color w:val="323232"/>
          <w:sz w:val="24"/>
          <w:lang w:val="es-CL" w:eastAsia="es-ES"/>
        </w:rPr>
        <w:t xml:space="preserve"> lo preceptuado en el Art. N° 153 del Código del Trabajo.</w:t>
      </w:r>
    </w:p>
    <w:p w14:paraId="1B54B0AB" w14:textId="77777777" w:rsidR="001D69E6" w:rsidRPr="00327286" w:rsidRDefault="001D69E6" w:rsidP="001D69E6">
      <w:pPr>
        <w:pStyle w:val="TEXTOS"/>
        <w:rPr>
          <w:rFonts w:ascii="Arial" w:hAnsi="Arial"/>
          <w:color w:val="323232"/>
          <w:sz w:val="24"/>
          <w:szCs w:val="22"/>
          <w:lang w:val="es-CL" w:eastAsia="es-ES"/>
        </w:rPr>
      </w:pPr>
    </w:p>
    <w:p w14:paraId="1B0A4F83"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Saluda atentamente,</w:t>
      </w:r>
    </w:p>
    <w:p w14:paraId="759921B0" w14:textId="74DD8F9B" w:rsidR="001D69E6" w:rsidRPr="00327286" w:rsidRDefault="001D69E6" w:rsidP="001D69E6">
      <w:pPr>
        <w:pStyle w:val="TEXTOS"/>
        <w:rPr>
          <w:rFonts w:ascii="Arial" w:hAnsi="Arial"/>
          <w:color w:val="323232"/>
          <w:sz w:val="24"/>
          <w:szCs w:val="22"/>
          <w:lang w:val="es-CL" w:eastAsia="es-ES"/>
        </w:rPr>
      </w:pPr>
    </w:p>
    <w:p w14:paraId="72DB1CB9" w14:textId="77777777" w:rsidR="00DA25BF" w:rsidRPr="00327286" w:rsidRDefault="00DA25BF" w:rsidP="001D69E6">
      <w:pPr>
        <w:pStyle w:val="TEXTOS"/>
        <w:rPr>
          <w:rFonts w:ascii="Arial" w:hAnsi="Arial"/>
          <w:color w:val="323232"/>
          <w:sz w:val="24"/>
          <w:szCs w:val="22"/>
          <w:lang w:val="es-CL" w:eastAsia="es-ES"/>
        </w:rPr>
      </w:pPr>
    </w:p>
    <w:p w14:paraId="51B0E5D4" w14:textId="7CC58118" w:rsidR="001D69E6"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w:t>
      </w:r>
      <w:r w:rsidR="001D69E6" w:rsidRPr="00327286">
        <w:rPr>
          <w:rFonts w:ascii="Arial" w:hAnsi="Arial"/>
          <w:b/>
          <w:color w:val="13C045"/>
          <w:sz w:val="24"/>
          <w:szCs w:val="22"/>
          <w:lang w:val="es-CL" w:eastAsia="es-ES"/>
        </w:rPr>
        <w:t xml:space="preserve">Añadir nombre </w:t>
      </w:r>
      <w:proofErr w:type="gramStart"/>
      <w:r w:rsidR="001D69E6" w:rsidRPr="00327286">
        <w:rPr>
          <w:rFonts w:ascii="Arial" w:hAnsi="Arial"/>
          <w:b/>
          <w:color w:val="13C045"/>
          <w:sz w:val="24"/>
          <w:szCs w:val="22"/>
          <w:lang w:val="es-CL" w:eastAsia="es-ES"/>
        </w:rPr>
        <w:t>Jefe</w:t>
      </w:r>
      <w:proofErr w:type="gramEnd"/>
      <w:r w:rsidR="001D69E6" w:rsidRPr="00327286">
        <w:rPr>
          <w:rFonts w:ascii="Arial" w:hAnsi="Arial"/>
          <w:b/>
          <w:color w:val="13C045"/>
          <w:sz w:val="24"/>
          <w:szCs w:val="22"/>
          <w:lang w:val="es-CL" w:eastAsia="es-ES"/>
        </w:rPr>
        <w:t xml:space="preserve"> Área Personal</w:t>
      </w:r>
      <w:r w:rsidRPr="00327286">
        <w:rPr>
          <w:rFonts w:ascii="Arial" w:hAnsi="Arial"/>
          <w:b/>
          <w:color w:val="13C045"/>
          <w:sz w:val="24"/>
          <w:szCs w:val="22"/>
          <w:lang w:val="es-CL" w:eastAsia="es-ES"/>
        </w:rPr>
        <w:t>]</w:t>
      </w:r>
    </w:p>
    <w:p w14:paraId="23204ABF" w14:textId="05D54C46" w:rsidR="001D69E6"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w:t>
      </w:r>
      <w:r w:rsidR="001D69E6" w:rsidRPr="00327286">
        <w:rPr>
          <w:rFonts w:ascii="Arial" w:hAnsi="Arial"/>
          <w:b/>
          <w:color w:val="13C045"/>
          <w:sz w:val="24"/>
          <w:szCs w:val="22"/>
          <w:lang w:val="es-CL" w:eastAsia="es-ES"/>
        </w:rPr>
        <w:t xml:space="preserve">Añadir nombre </w:t>
      </w:r>
      <w:r w:rsidR="00561E1C" w:rsidRPr="00327286">
        <w:rPr>
          <w:rFonts w:ascii="Arial" w:hAnsi="Arial"/>
          <w:b/>
          <w:color w:val="13C045"/>
          <w:sz w:val="24"/>
          <w:szCs w:val="22"/>
          <w:lang w:val="es-CL" w:eastAsia="es-ES"/>
        </w:rPr>
        <w:t>Entidad</w:t>
      </w:r>
      <w:r w:rsidR="00A859D4" w:rsidRPr="00327286">
        <w:rPr>
          <w:rFonts w:ascii="Arial" w:hAnsi="Arial"/>
          <w:b/>
          <w:color w:val="13C045"/>
          <w:sz w:val="24"/>
          <w:szCs w:val="22"/>
          <w:lang w:val="es-CL" w:eastAsia="es-ES"/>
        </w:rPr>
        <w:t xml:space="preserve"> empleadora</w:t>
      </w:r>
      <w:r w:rsidRPr="00327286">
        <w:rPr>
          <w:rFonts w:ascii="Arial" w:hAnsi="Arial"/>
          <w:b/>
          <w:color w:val="13C045"/>
          <w:sz w:val="24"/>
          <w:szCs w:val="22"/>
          <w:lang w:val="es-CL" w:eastAsia="es-ES"/>
        </w:rPr>
        <w:t>]</w:t>
      </w:r>
    </w:p>
    <w:p w14:paraId="28E056BB" w14:textId="77777777" w:rsidR="001D69E6" w:rsidRPr="00327286" w:rsidRDefault="001D69E6" w:rsidP="001D69E6">
      <w:pPr>
        <w:pStyle w:val="TEXTOS"/>
        <w:rPr>
          <w:rFonts w:ascii="Arial" w:hAnsi="Arial"/>
          <w:b/>
          <w:color w:val="323232"/>
          <w:sz w:val="24"/>
          <w:szCs w:val="22"/>
          <w:lang w:val="es-CL" w:eastAsia="es-ES"/>
        </w:rPr>
      </w:pPr>
    </w:p>
    <w:p w14:paraId="4932DC43" w14:textId="77777777"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7FC59B54" wp14:editId="49AB82D6">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01195FD7" w14:textId="77777777" w:rsidR="00DA25BF" w:rsidRPr="00327286" w:rsidRDefault="00DA25BF" w:rsidP="00DA25BF">
      <w:pPr>
        <w:rPr>
          <w:sz w:val="10"/>
          <w:szCs w:val="10"/>
        </w:rPr>
      </w:pPr>
    </w:p>
    <w:p w14:paraId="457E66CA" w14:textId="77777777" w:rsidR="00DA25BF" w:rsidRPr="00327286" w:rsidRDefault="00DA25BF" w:rsidP="00DA25BF">
      <w:pPr>
        <w:pStyle w:val="TEXTOS"/>
        <w:jc w:val="right"/>
        <w:rPr>
          <w:rFonts w:ascii="Arial" w:hAnsi="Arial"/>
          <w:b/>
          <w:color w:val="13C045"/>
          <w:sz w:val="22"/>
          <w:szCs w:val="22"/>
          <w:lang w:val="es-CL" w:eastAsia="es-ES"/>
        </w:rPr>
      </w:pPr>
      <w:r w:rsidRPr="00327286">
        <w:rPr>
          <w:rFonts w:ascii="Arial" w:hAnsi="Arial"/>
          <w:b/>
          <w:color w:val="13C045"/>
          <w:sz w:val="22"/>
          <w:szCs w:val="22"/>
          <w:lang w:val="es-CL" w:eastAsia="es-ES"/>
        </w:rPr>
        <w:t>[Añadir día, mes y año]</w:t>
      </w:r>
    </w:p>
    <w:p w14:paraId="5B4D67B2" w14:textId="77777777" w:rsidR="00DA25BF" w:rsidRPr="00327286" w:rsidRDefault="00DA25BF" w:rsidP="00DA25BF">
      <w:pPr>
        <w:pStyle w:val="TEXTOS"/>
        <w:rPr>
          <w:rFonts w:ascii="Arial" w:hAnsi="Arial"/>
          <w:color w:val="323232"/>
          <w:sz w:val="22"/>
          <w:szCs w:val="22"/>
          <w:lang w:val="es-CL" w:eastAsia="es-ES"/>
        </w:rPr>
      </w:pPr>
    </w:p>
    <w:p w14:paraId="439003A3" w14:textId="77777777" w:rsidR="00DA25BF" w:rsidRPr="00327286" w:rsidRDefault="00DA25BF" w:rsidP="00DA25BF">
      <w:pPr>
        <w:pStyle w:val="TEXTOS"/>
        <w:rPr>
          <w:rFonts w:ascii="Arial" w:hAnsi="Arial"/>
          <w:color w:val="323232"/>
          <w:sz w:val="22"/>
          <w:szCs w:val="22"/>
          <w:lang w:val="es-CL" w:eastAsia="es-ES"/>
        </w:rPr>
      </w:pPr>
    </w:p>
    <w:p w14:paraId="06E8543E"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Señores</w:t>
      </w:r>
    </w:p>
    <w:p w14:paraId="19F481B4" w14:textId="43ACEDEF"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SEREMI de Salud.</w:t>
      </w:r>
    </w:p>
    <w:p w14:paraId="54208C30"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Presente</w:t>
      </w:r>
    </w:p>
    <w:p w14:paraId="7FAEF74F" w14:textId="77777777" w:rsidR="00DA25BF" w:rsidRPr="00327286" w:rsidRDefault="00DA25BF" w:rsidP="00DA25BF">
      <w:pPr>
        <w:pStyle w:val="TEXTOS"/>
        <w:rPr>
          <w:rFonts w:ascii="Arial" w:hAnsi="Arial"/>
          <w:color w:val="323232"/>
          <w:sz w:val="24"/>
          <w:szCs w:val="22"/>
          <w:lang w:val="es-CL" w:eastAsia="es-ES"/>
        </w:rPr>
      </w:pPr>
    </w:p>
    <w:p w14:paraId="765284C9"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De nuestra consideración:</w:t>
      </w:r>
    </w:p>
    <w:p w14:paraId="56BD1339" w14:textId="77777777" w:rsidR="00DA25BF" w:rsidRPr="00327286" w:rsidRDefault="00DA25BF" w:rsidP="00DA25BF">
      <w:pPr>
        <w:pStyle w:val="TEXTOS"/>
        <w:rPr>
          <w:rFonts w:ascii="Arial" w:hAnsi="Arial"/>
          <w:color w:val="323232"/>
          <w:sz w:val="24"/>
          <w:szCs w:val="22"/>
          <w:lang w:val="es-CL" w:eastAsia="es-ES"/>
        </w:rPr>
      </w:pPr>
    </w:p>
    <w:p w14:paraId="2E974375" w14:textId="68C8E8E8" w:rsidR="00DA25BF" w:rsidRPr="00327286" w:rsidRDefault="00DA25BF" w:rsidP="73B1010E">
      <w:pPr>
        <w:pStyle w:val="TEXTOS"/>
        <w:rPr>
          <w:rFonts w:ascii="Arial" w:hAnsi="Arial"/>
          <w:color w:val="323232"/>
          <w:sz w:val="24"/>
          <w:lang w:val="es-CL" w:eastAsia="es-ES"/>
        </w:rPr>
      </w:pPr>
      <w:r w:rsidRPr="00327286">
        <w:rPr>
          <w:rFonts w:ascii="Arial" w:hAnsi="Arial"/>
          <w:color w:val="323232"/>
          <w:sz w:val="24"/>
          <w:lang w:val="es-CL" w:eastAsia="es-ES"/>
        </w:rPr>
        <w:t xml:space="preserve">Por intermedio de la presente, adjuntamos copia del Reglamento Interno de Orden, Higiene y Seguridad de la </w:t>
      </w:r>
      <w:sdt>
        <w:sdtPr>
          <w:rPr>
            <w:rFonts w:ascii="Arial" w:hAnsi="Arial"/>
            <w:b/>
            <w:bCs/>
            <w:color w:val="13C045" w:themeColor="accent1"/>
            <w:spacing w:val="30"/>
            <w:sz w:val="24"/>
            <w:lang w:val="es-CL"/>
          </w:rPr>
          <w:alias w:val="Empresa/Organización"/>
          <w:tag w:val=""/>
          <w:id w:val="1246294239"/>
          <w:placeholder>
            <w:docPart w:val="3B2F7F116791472EA36A2FE49CE6358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lang w:val="es-CL"/>
            </w:rPr>
            <w:t>[Compañía]</w:t>
          </w:r>
        </w:sdtContent>
      </w:sdt>
      <w:r w:rsidRPr="00327286">
        <w:rPr>
          <w:rFonts w:ascii="Arial" w:hAnsi="Arial"/>
          <w:color w:val="323232"/>
          <w:sz w:val="24"/>
          <w:lang w:val="es-CL" w:eastAsia="es-ES"/>
        </w:rPr>
        <w:t xml:space="preserve"> </w:t>
      </w:r>
      <w:proofErr w:type="gramStart"/>
      <w:r w:rsidRPr="00327286">
        <w:rPr>
          <w:rFonts w:ascii="Arial" w:hAnsi="Arial"/>
          <w:color w:val="323232"/>
          <w:sz w:val="24"/>
          <w:lang w:val="es-CL" w:eastAsia="es-ES"/>
        </w:rPr>
        <w:t>de acuerdo a</w:t>
      </w:r>
      <w:proofErr w:type="gramEnd"/>
      <w:r w:rsidRPr="00327286">
        <w:rPr>
          <w:rFonts w:ascii="Arial" w:hAnsi="Arial"/>
          <w:color w:val="323232"/>
          <w:sz w:val="24"/>
          <w:lang w:val="es-CL" w:eastAsia="es-ES"/>
        </w:rPr>
        <w:t xml:space="preserve"> lo preceptuado en el Art. N° 153 del Código del Trabajo.</w:t>
      </w:r>
    </w:p>
    <w:p w14:paraId="7C03997F" w14:textId="77777777" w:rsidR="00DA25BF" w:rsidRPr="00327286" w:rsidRDefault="00DA25BF" w:rsidP="00DA25BF">
      <w:pPr>
        <w:pStyle w:val="TEXTOS"/>
        <w:rPr>
          <w:rFonts w:ascii="Arial" w:hAnsi="Arial"/>
          <w:color w:val="323232"/>
          <w:sz w:val="24"/>
          <w:szCs w:val="22"/>
          <w:lang w:val="es-CL" w:eastAsia="es-ES"/>
        </w:rPr>
      </w:pPr>
    </w:p>
    <w:p w14:paraId="31248D9B"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Saluda atentamente,</w:t>
      </w:r>
    </w:p>
    <w:p w14:paraId="62593F82" w14:textId="77777777" w:rsidR="00DA25BF" w:rsidRPr="00327286" w:rsidRDefault="00DA25BF" w:rsidP="00DA25BF">
      <w:pPr>
        <w:pStyle w:val="TEXTOS"/>
        <w:rPr>
          <w:rFonts w:ascii="Arial" w:hAnsi="Arial"/>
          <w:color w:val="323232"/>
          <w:sz w:val="24"/>
          <w:szCs w:val="22"/>
          <w:lang w:val="es-CL" w:eastAsia="es-ES"/>
        </w:rPr>
      </w:pPr>
    </w:p>
    <w:p w14:paraId="14E65404" w14:textId="77777777" w:rsidR="00DA25BF" w:rsidRPr="00327286" w:rsidRDefault="00DA25BF" w:rsidP="00DA25BF">
      <w:pPr>
        <w:pStyle w:val="TEXTOS"/>
        <w:rPr>
          <w:rFonts w:ascii="Arial" w:hAnsi="Arial"/>
          <w:color w:val="323232"/>
          <w:sz w:val="24"/>
          <w:szCs w:val="22"/>
          <w:lang w:val="es-CL" w:eastAsia="es-ES"/>
        </w:rPr>
      </w:pPr>
    </w:p>
    <w:p w14:paraId="6331E59B" w14:textId="77777777" w:rsidR="00DA25BF"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 xml:space="preserve">[Añadir nombre </w:t>
      </w:r>
      <w:proofErr w:type="gramStart"/>
      <w:r w:rsidRPr="00327286">
        <w:rPr>
          <w:rFonts w:ascii="Arial" w:hAnsi="Arial"/>
          <w:b/>
          <w:color w:val="13C045"/>
          <w:sz w:val="24"/>
          <w:szCs w:val="22"/>
          <w:lang w:val="es-CL" w:eastAsia="es-ES"/>
        </w:rPr>
        <w:t>Jefe</w:t>
      </w:r>
      <w:proofErr w:type="gramEnd"/>
      <w:r w:rsidRPr="00327286">
        <w:rPr>
          <w:rFonts w:ascii="Arial" w:hAnsi="Arial"/>
          <w:b/>
          <w:color w:val="13C045"/>
          <w:sz w:val="24"/>
          <w:szCs w:val="22"/>
          <w:lang w:val="es-CL" w:eastAsia="es-ES"/>
        </w:rPr>
        <w:t xml:space="preserve"> Área Personal]</w:t>
      </w:r>
    </w:p>
    <w:p w14:paraId="0C426871" w14:textId="0B0078E4" w:rsidR="00DA25BF"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 xml:space="preserve">[Añadir nombre </w:t>
      </w:r>
      <w:r w:rsidR="00561E1C" w:rsidRPr="00327286">
        <w:rPr>
          <w:rFonts w:ascii="Arial" w:hAnsi="Arial"/>
          <w:b/>
          <w:color w:val="13C045"/>
          <w:sz w:val="24"/>
          <w:szCs w:val="22"/>
          <w:lang w:val="es-CL" w:eastAsia="es-ES"/>
        </w:rPr>
        <w:t>Entidad</w:t>
      </w:r>
      <w:r w:rsidR="00A859D4" w:rsidRPr="00327286">
        <w:rPr>
          <w:rFonts w:ascii="Arial" w:hAnsi="Arial"/>
          <w:b/>
          <w:color w:val="13C045"/>
          <w:sz w:val="24"/>
          <w:szCs w:val="22"/>
          <w:lang w:val="es-CL" w:eastAsia="es-ES"/>
        </w:rPr>
        <w:t xml:space="preserve"> empleadora</w:t>
      </w:r>
      <w:r w:rsidRPr="00327286">
        <w:rPr>
          <w:rFonts w:ascii="Arial" w:hAnsi="Arial"/>
          <w:b/>
          <w:color w:val="13C045"/>
          <w:sz w:val="24"/>
          <w:szCs w:val="22"/>
          <w:lang w:val="es-CL" w:eastAsia="es-ES"/>
        </w:rPr>
        <w:t>]</w:t>
      </w:r>
    </w:p>
    <w:p w14:paraId="6AAD7790" w14:textId="77777777" w:rsidR="00DA25BF" w:rsidRPr="00327286" w:rsidRDefault="00DA25BF" w:rsidP="00DA25BF">
      <w:pPr>
        <w:pStyle w:val="TEXTOS"/>
        <w:rPr>
          <w:rFonts w:ascii="Arial" w:hAnsi="Arial"/>
          <w:b/>
          <w:color w:val="323232"/>
          <w:sz w:val="24"/>
          <w:szCs w:val="22"/>
          <w:lang w:val="es-CL" w:eastAsia="es-ES"/>
        </w:rPr>
      </w:pPr>
    </w:p>
    <w:p w14:paraId="0E10CB33" w14:textId="77777777" w:rsidR="00DA25BF" w:rsidRPr="00327286" w:rsidRDefault="00DA25BF" w:rsidP="00DA25BF">
      <w:pPr>
        <w:spacing w:after="0" w:line="240" w:lineRule="auto"/>
        <w:rPr>
          <w:lang w:eastAsia="es-CL"/>
        </w:rPr>
      </w:pPr>
    </w:p>
    <w:p w14:paraId="21BA1CCE" w14:textId="7BEFD889"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1511D3D6" wp14:editId="53C72E7F">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r w:rsidRPr="00327286">
        <w:rPr>
          <w:lang w:eastAsia="es-CL"/>
        </w:rPr>
        <w:br w:type="page"/>
      </w:r>
    </w:p>
    <w:p w14:paraId="5BF675E1" w14:textId="77777777" w:rsidR="001D69E6" w:rsidRPr="00327286" w:rsidRDefault="001D69E6" w:rsidP="00DA25BF">
      <w:pPr>
        <w:jc w:val="center"/>
        <w:rPr>
          <w:b/>
          <w:snapToGrid w:val="0"/>
        </w:rPr>
      </w:pPr>
      <w:r w:rsidRPr="00327286">
        <w:rPr>
          <w:b/>
          <w:snapToGrid w:val="0"/>
        </w:rPr>
        <w:t>FORMULARIO DE ENTREGA DE ELEMENTOS DE PROTECCIÓN PERSONAL</w:t>
      </w:r>
    </w:p>
    <w:p w14:paraId="21013140" w14:textId="77777777" w:rsidR="001D69E6" w:rsidRPr="00327286" w:rsidRDefault="001D69E6" w:rsidP="001D69E6">
      <w:pPr>
        <w:adjustRightInd w:val="0"/>
        <w:rPr>
          <w:rFonts w:ascii="Estandar" w:eastAsia="DINNextLTPro-Light" w:hAnsi="Estandar" w:cs="Arial"/>
          <w:color w:val="525252" w:themeColor="text1" w:themeTint="BF"/>
        </w:rPr>
      </w:pPr>
      <w:r w:rsidRPr="00327286">
        <w:rPr>
          <w:rFonts w:ascii="Estandar" w:eastAsia="DINNextLTPro-Light" w:hAnsi="Estandar" w:cs="Arial"/>
          <w:noProof/>
          <w:color w:val="525252" w:themeColor="text1" w:themeTint="BF"/>
          <w:lang w:eastAsia="es-CL"/>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7"/>
                    <a:stretch>
                      <a:fillRect/>
                    </a:stretch>
                  </pic:blipFill>
                  <pic:spPr>
                    <a:xfrm>
                      <a:off x="0" y="0"/>
                      <a:ext cx="6300000" cy="4588381"/>
                    </a:xfrm>
                    <a:prstGeom prst="rect">
                      <a:avLst/>
                    </a:prstGeom>
                  </pic:spPr>
                </pic:pic>
              </a:graphicData>
            </a:graphic>
          </wp:inline>
        </w:drawing>
      </w:r>
    </w:p>
    <w:p w14:paraId="45CB1EC5" w14:textId="77777777" w:rsidR="001D69E6" w:rsidRPr="00327286" w:rsidRDefault="001D69E6" w:rsidP="001D69E6">
      <w:pPr>
        <w:adjustRightInd w:val="0"/>
        <w:rPr>
          <w:rFonts w:ascii="Estandar" w:eastAsia="DINNextLTPro-Light" w:hAnsi="Estandar" w:cs="Arial"/>
          <w:color w:val="525252" w:themeColor="text1" w:themeTint="BF"/>
        </w:rPr>
      </w:pPr>
    </w:p>
    <w:p w14:paraId="0C40761B" w14:textId="77777777" w:rsidR="002213E8" w:rsidRPr="00327286" w:rsidRDefault="002213E8" w:rsidP="001D69E6">
      <w:pPr>
        <w:adjustRightInd w:val="0"/>
        <w:rPr>
          <w:rFonts w:ascii="Estandar" w:eastAsia="DINNextLTPro-Light" w:hAnsi="Estandar" w:cs="Arial"/>
          <w:color w:val="525252" w:themeColor="text1" w:themeTint="BF"/>
        </w:rPr>
      </w:pPr>
    </w:p>
    <w:p w14:paraId="2FB7235C" w14:textId="77777777" w:rsidR="002213E8" w:rsidRPr="00327286" w:rsidRDefault="002213E8" w:rsidP="001D69E6">
      <w:pPr>
        <w:adjustRightInd w:val="0"/>
        <w:rPr>
          <w:rFonts w:ascii="Estandar" w:eastAsia="DINNextLTPro-Light" w:hAnsi="Estandar" w:cs="Arial"/>
          <w:color w:val="525252" w:themeColor="text1" w:themeTint="BF"/>
        </w:rPr>
      </w:pPr>
    </w:p>
    <w:p w14:paraId="3007D47B" w14:textId="77777777" w:rsidR="002213E8" w:rsidRPr="00327286" w:rsidRDefault="002213E8" w:rsidP="001D69E6">
      <w:pPr>
        <w:adjustRightInd w:val="0"/>
        <w:rPr>
          <w:rFonts w:ascii="Estandar" w:eastAsia="DINNextLTPro-Light" w:hAnsi="Estandar" w:cs="Arial"/>
          <w:color w:val="525252" w:themeColor="text1" w:themeTint="BF"/>
        </w:rPr>
      </w:pPr>
    </w:p>
    <w:p w14:paraId="4028ACC5" w14:textId="77777777" w:rsidR="002213E8" w:rsidRPr="00327286" w:rsidRDefault="002213E8" w:rsidP="001D69E6">
      <w:pPr>
        <w:adjustRightInd w:val="0"/>
        <w:rPr>
          <w:rFonts w:ascii="Estandar" w:eastAsia="DINNextLTPro-Light" w:hAnsi="Estandar" w:cs="Arial"/>
          <w:color w:val="525252" w:themeColor="text1" w:themeTint="BF"/>
        </w:rPr>
      </w:pPr>
    </w:p>
    <w:p w14:paraId="7FCDA7B5" w14:textId="77777777" w:rsidR="002213E8" w:rsidRPr="00327286" w:rsidRDefault="002213E8" w:rsidP="001D69E6">
      <w:pPr>
        <w:adjustRightInd w:val="0"/>
        <w:rPr>
          <w:rFonts w:ascii="Estandar" w:eastAsia="DINNextLTPro-Light" w:hAnsi="Estandar" w:cs="Arial"/>
          <w:color w:val="525252" w:themeColor="text1" w:themeTint="BF"/>
        </w:rPr>
      </w:pPr>
    </w:p>
    <w:p w14:paraId="31A67BD3" w14:textId="77777777" w:rsidR="002213E8" w:rsidRPr="00327286" w:rsidRDefault="002213E8" w:rsidP="001D69E6">
      <w:pPr>
        <w:adjustRightInd w:val="0"/>
        <w:rPr>
          <w:rFonts w:ascii="Estandar" w:eastAsia="DINNextLTPro-Light" w:hAnsi="Estandar" w:cs="Arial"/>
          <w:color w:val="525252" w:themeColor="text1" w:themeTint="BF"/>
        </w:rPr>
      </w:pPr>
    </w:p>
    <w:p w14:paraId="7A0E2433" w14:textId="77777777" w:rsidR="008729C8" w:rsidRPr="00327286" w:rsidRDefault="008729C8" w:rsidP="001D69E6">
      <w:pPr>
        <w:adjustRightInd w:val="0"/>
        <w:rPr>
          <w:rFonts w:ascii="Estandar" w:eastAsia="DINNextLTPro-Light" w:hAnsi="Estandar" w:cs="Arial"/>
          <w:color w:val="525252" w:themeColor="text1" w:themeTint="BF"/>
        </w:rPr>
      </w:pPr>
    </w:p>
    <w:p w14:paraId="39DFA983" w14:textId="77777777" w:rsidR="002213E8" w:rsidRPr="00327286" w:rsidRDefault="002213E8" w:rsidP="001D69E6">
      <w:pPr>
        <w:adjustRightInd w:val="0"/>
        <w:rPr>
          <w:rFonts w:ascii="Estandar" w:eastAsia="DINNextLTPro-Light" w:hAnsi="Estandar" w:cs="Arial"/>
          <w:color w:val="525252" w:themeColor="text1" w:themeTint="BF"/>
        </w:rPr>
      </w:pPr>
    </w:p>
    <w:p w14:paraId="1816CAAE" w14:textId="77777777" w:rsidR="00976DB8" w:rsidRPr="00327286" w:rsidRDefault="00976DB8" w:rsidP="001D69E6">
      <w:pPr>
        <w:adjustRightInd w:val="0"/>
        <w:rPr>
          <w:rFonts w:ascii="Estandar" w:eastAsia="DINNextLTPro-Light" w:hAnsi="Estandar" w:cs="Arial"/>
          <w:color w:val="525252" w:themeColor="text1" w:themeTint="BF"/>
        </w:rPr>
      </w:pPr>
    </w:p>
    <w:p w14:paraId="4167DD41" w14:textId="3DEC2AC1" w:rsidR="002A4025" w:rsidRPr="00327286" w:rsidRDefault="002A4025" w:rsidP="002A4025">
      <w:pPr>
        <w:pStyle w:val="Ttulo2"/>
      </w:pPr>
      <w:bookmarkStart w:id="208" w:name="_Toc188579966"/>
      <w:r w:rsidRPr="00327286">
        <w:t xml:space="preserve">Anexo 6 </w:t>
      </w:r>
      <w:r w:rsidR="00AC7ECC" w:rsidRPr="00327286">
        <w:t>–</w:t>
      </w:r>
      <w:r w:rsidRPr="00327286">
        <w:t xml:space="preserve"> P</w:t>
      </w:r>
      <w:r w:rsidR="00AC7ECC" w:rsidRPr="00327286">
        <w:t>rotocolo de prevención del acoso l</w:t>
      </w:r>
      <w:r w:rsidR="008729C8" w:rsidRPr="00327286">
        <w:t>aboral</w:t>
      </w:r>
      <w:r w:rsidR="00AC7ECC" w:rsidRPr="00327286">
        <w:t xml:space="preserve">, </w:t>
      </w:r>
      <w:r w:rsidR="008729C8" w:rsidRPr="00327286">
        <w:t>sexual</w:t>
      </w:r>
      <w:r w:rsidR="00AC7ECC" w:rsidRPr="00327286">
        <w:t xml:space="preserve"> y violencia en el trabajo</w:t>
      </w:r>
      <w:bookmarkEnd w:id="208"/>
      <w:r w:rsidRPr="00327286">
        <w:t xml:space="preserve"> </w:t>
      </w:r>
    </w:p>
    <w:p w14:paraId="68693121" w14:textId="77777777" w:rsidR="002213E8" w:rsidRPr="00327286" w:rsidRDefault="002213E8" w:rsidP="001D69E6">
      <w:pPr>
        <w:adjustRightInd w:val="0"/>
        <w:rPr>
          <w:rFonts w:ascii="Estandar" w:eastAsia="DINNextLTPro-Light" w:hAnsi="Estandar" w:cs="Arial"/>
          <w:color w:val="525252" w:themeColor="text1" w:themeTint="BF"/>
        </w:rPr>
      </w:pPr>
    </w:p>
    <w:p w14:paraId="1C684017" w14:textId="77777777" w:rsidR="001D69E6" w:rsidRPr="00327286" w:rsidRDefault="001D69E6" w:rsidP="001D69E6">
      <w:pPr>
        <w:adjustRightInd w:val="0"/>
        <w:rPr>
          <w:rFonts w:ascii="Estandar" w:eastAsia="DINNextLTPro-Light" w:hAnsi="Estandar" w:cs="Arial"/>
          <w:color w:val="525252" w:themeColor="text1" w:themeTint="BF"/>
        </w:rPr>
      </w:pPr>
    </w:p>
    <w:p w14:paraId="6FF7D1A1"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749ED948"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El protocolo propuesto</w:t>
      </w:r>
      <w:r w:rsidR="005071C9" w:rsidRPr="00327286">
        <w:rPr>
          <w:rFonts w:cs="Arial"/>
          <w:color w:val="595054"/>
          <w:sz w:val="20"/>
        </w:rPr>
        <w:t xml:space="preserve"> considera elementos mínimos, por lo que la </w:t>
      </w:r>
      <w:r w:rsidR="00561E1C" w:rsidRPr="00327286">
        <w:rPr>
          <w:rFonts w:cs="Arial"/>
          <w:color w:val="595054"/>
          <w:sz w:val="20"/>
        </w:rPr>
        <w:t>entidad</w:t>
      </w:r>
      <w:r w:rsidR="005071C9" w:rsidRPr="00327286">
        <w:rPr>
          <w:rFonts w:cs="Arial"/>
          <w:color w:val="595054"/>
          <w:sz w:val="20"/>
        </w:rPr>
        <w:t xml:space="preserve"> empleadora puede incorporar otros aspectos pertinentes y, en caso de</w:t>
      </w:r>
      <w:r w:rsidR="003A486F" w:rsidRPr="00327286">
        <w:rPr>
          <w:rFonts w:cs="Arial"/>
          <w:color w:val="595054"/>
          <w:sz w:val="20"/>
        </w:rPr>
        <w:t xml:space="preserve"> contar con un protocolo propio</w:t>
      </w:r>
      <w:r w:rsidR="005071C9" w:rsidRPr="00327286">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sidRPr="00327286">
        <w:rPr>
          <w:rFonts w:cs="Arial"/>
          <w:color w:val="595054"/>
          <w:sz w:val="20"/>
        </w:rPr>
        <w:t>C</w:t>
      </w:r>
      <w:r w:rsidR="005071C9" w:rsidRPr="00327286">
        <w:rPr>
          <w:rFonts w:cs="Arial"/>
          <w:color w:val="595054"/>
          <w:sz w:val="20"/>
        </w:rPr>
        <w:t xml:space="preserve">ircular </w:t>
      </w:r>
      <w:r w:rsidR="000B4B1E" w:rsidRPr="00327286">
        <w:rPr>
          <w:rFonts w:cs="Arial"/>
          <w:color w:val="595054"/>
          <w:sz w:val="20"/>
        </w:rPr>
        <w:t xml:space="preserve">N°3813 </w:t>
      </w:r>
      <w:r w:rsidR="005071C9" w:rsidRPr="00327286">
        <w:rPr>
          <w:rFonts w:cs="Arial"/>
          <w:color w:val="595054"/>
          <w:sz w:val="20"/>
        </w:rPr>
        <w:t>emitida por la Superintendencia de Seguridad Social.</w:t>
      </w:r>
    </w:p>
    <w:p w14:paraId="4B5E4996" w14:textId="04A42C95" w:rsidR="00A2060D" w:rsidRPr="009B39A7" w:rsidRDefault="009B39A7"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Pr>
          <w:rFonts w:cs="Arial"/>
          <w:b/>
          <w:bCs/>
          <w:color w:val="595054"/>
          <w:sz w:val="20"/>
          <w:highlight w:val="yellow"/>
        </w:rPr>
        <w:t xml:space="preserve">IMPORTANTE:  </w:t>
      </w:r>
      <w:r w:rsidR="00A2060D" w:rsidRPr="009B39A7">
        <w:rPr>
          <w:rFonts w:cs="Arial"/>
          <w:b/>
          <w:bCs/>
          <w:color w:val="595054"/>
          <w:sz w:val="20"/>
          <w:highlight w:val="yellow"/>
        </w:rPr>
        <w:t>Solicita el template que dispone Achs para ti</w:t>
      </w:r>
      <w:r>
        <w:rPr>
          <w:rFonts w:cs="Arial"/>
          <w:b/>
          <w:bCs/>
          <w:color w:val="595054"/>
          <w:sz w:val="20"/>
          <w:highlight w:val="yellow"/>
        </w:rPr>
        <w:t xml:space="preserve"> para confeccionar tu propio Protocolo, </w:t>
      </w:r>
      <w:r w:rsidR="00160D32">
        <w:rPr>
          <w:rFonts w:cs="Arial"/>
          <w:b/>
          <w:bCs/>
          <w:color w:val="595054"/>
          <w:sz w:val="20"/>
          <w:highlight w:val="yellow"/>
        </w:rPr>
        <w:t>consíguelo con</w:t>
      </w:r>
      <w:r w:rsidR="00A2060D" w:rsidRPr="009B39A7">
        <w:rPr>
          <w:rFonts w:cs="Arial"/>
          <w:b/>
          <w:bCs/>
          <w:color w:val="595054"/>
          <w:sz w:val="20"/>
          <w:highlight w:val="yellow"/>
        </w:rPr>
        <w:t xml:space="preserve"> tu experto asesor Achs</w:t>
      </w:r>
      <w:r w:rsidR="00226FA3" w:rsidRPr="009B39A7">
        <w:rPr>
          <w:rFonts w:cs="Arial"/>
          <w:b/>
          <w:bCs/>
          <w:color w:val="595054"/>
          <w:sz w:val="20"/>
          <w:highlight w:val="yellow"/>
        </w:rPr>
        <w:t xml:space="preserve"> e incorpora temas particulares de tu entidad empleadora.</w:t>
      </w:r>
      <w:r w:rsidR="00226FA3" w:rsidRPr="009B39A7">
        <w:rPr>
          <w:rFonts w:cs="Arial"/>
          <w:b/>
          <w:bCs/>
          <w:color w:val="595054"/>
          <w:sz w:val="20"/>
        </w:rPr>
        <w:t xml:space="preserve"> </w:t>
      </w:r>
    </w:p>
    <w:p w14:paraId="47EDD4ED" w14:textId="172AF2AA"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542583F" w14:textId="77777777" w:rsidR="00C3748F" w:rsidRPr="00327286" w:rsidRDefault="00C3748F" w:rsidP="001D69E6">
      <w:pPr>
        <w:adjustRightInd w:val="0"/>
        <w:rPr>
          <w:rFonts w:ascii="Estandar" w:eastAsia="DINNextLTPro-Light" w:hAnsi="Estandar" w:cs="Arial"/>
          <w:color w:val="525252" w:themeColor="text1" w:themeTint="BF"/>
        </w:rPr>
      </w:pPr>
    </w:p>
    <w:p w14:paraId="106A282C" w14:textId="77777777" w:rsidR="00982D7F" w:rsidRPr="00327286" w:rsidRDefault="00982D7F" w:rsidP="001D69E6">
      <w:pPr>
        <w:adjustRightInd w:val="0"/>
        <w:rPr>
          <w:rFonts w:ascii="Estandar" w:eastAsia="DINNextLTPro-Light" w:hAnsi="Estandar" w:cs="Arial"/>
          <w:color w:val="525252" w:themeColor="text1" w:themeTint="BF"/>
        </w:rPr>
        <w:sectPr w:rsidR="00982D7F" w:rsidRPr="00327286" w:rsidSect="00113E96">
          <w:footerReference w:type="default" r:id="rId48"/>
          <w:footerReference w:type="first" r:id="rId49"/>
          <w:type w:val="continuous"/>
          <w:pgSz w:w="12240" w:h="15840"/>
          <w:pgMar w:top="1418" w:right="1134" w:bottom="1588" w:left="1134" w:header="720" w:footer="0" w:gutter="0"/>
          <w:cols w:space="720"/>
          <w:docGrid w:linePitch="326"/>
        </w:sectPr>
      </w:pPr>
    </w:p>
    <w:p w14:paraId="00DFAC90" w14:textId="77777777" w:rsidR="00B974EA" w:rsidRPr="00327286" w:rsidRDefault="00B974EA" w:rsidP="00B974EA">
      <w:pPr>
        <w:sectPr w:rsidR="00B974EA" w:rsidRPr="00327286" w:rsidSect="00B974EA">
          <w:headerReference w:type="default" r:id="rId50"/>
          <w:footerReference w:type="default" r:id="rId51"/>
          <w:type w:val="continuous"/>
          <w:pgSz w:w="12240" w:h="15840"/>
          <w:pgMar w:top="1180" w:right="440" w:bottom="280" w:left="440" w:header="531" w:footer="1153" w:gutter="0"/>
          <w:cols w:num="2" w:space="720" w:equalWidth="0">
            <w:col w:w="3132" w:space="667"/>
            <w:col w:w="7561"/>
          </w:cols>
        </w:sectPr>
      </w:pPr>
    </w:p>
    <w:p w14:paraId="13C81EAE" w14:textId="3DD12F56" w:rsidR="00AC7ECC" w:rsidRPr="00327286" w:rsidRDefault="00CE0ABF" w:rsidP="00AC7ECC">
      <w:pPr>
        <w:pStyle w:val="Ttulo2"/>
      </w:pPr>
      <w:bookmarkStart w:id="209" w:name="_Toc188579967"/>
      <w:r w:rsidRPr="00327286">
        <w:t>An</w:t>
      </w:r>
      <w:r w:rsidR="00AC7ECC" w:rsidRPr="00327286">
        <w:t>exo 7 – Procedimiento</w:t>
      </w:r>
      <w:r w:rsidR="00C3748F" w:rsidRPr="00327286">
        <w:t xml:space="preserve"> de investigación y sanción del acoso laboral</w:t>
      </w:r>
      <w:r w:rsidR="008729C8" w:rsidRPr="00327286">
        <w:t>, sexual</w:t>
      </w:r>
      <w:r w:rsidR="00C3748F" w:rsidRPr="00327286">
        <w:t xml:space="preserve"> y violencia en el trabajo</w:t>
      </w:r>
      <w:bookmarkEnd w:id="209"/>
      <w:r w:rsidR="00AC7ECC" w:rsidRPr="00327286">
        <w:t xml:space="preserve"> </w:t>
      </w:r>
    </w:p>
    <w:p w14:paraId="4AB25E2C" w14:textId="77777777" w:rsidR="00311D4B" w:rsidRPr="00327286" w:rsidRDefault="00311D4B" w:rsidP="00311D4B"/>
    <w:p w14:paraId="7EDA3A3D"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6C16D5C6" w:rsidR="00311D4B" w:rsidRPr="00327286" w:rsidRDefault="00FF6716" w:rsidP="0091482D">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 adjuntar </w:t>
      </w:r>
      <w:r w:rsidR="0091482D">
        <w:rPr>
          <w:rFonts w:cs="Arial"/>
          <w:color w:val="595054"/>
          <w:sz w:val="20"/>
        </w:rPr>
        <w:t xml:space="preserve">como anexo </w:t>
      </w:r>
      <w:r w:rsidR="00814262" w:rsidRPr="00327286">
        <w:rPr>
          <w:rFonts w:cs="Arial"/>
          <w:color w:val="595054"/>
          <w:sz w:val="20"/>
        </w:rPr>
        <w:t xml:space="preserve">el Procedimiento de investigación y sanción, el cual debe considerar </w:t>
      </w:r>
      <w:r w:rsidR="00F82F2D" w:rsidRPr="00327286">
        <w:rPr>
          <w:rFonts w:cs="Arial"/>
          <w:color w:val="595054"/>
          <w:sz w:val="20"/>
        </w:rPr>
        <w:t>los lineamientos del reglamento emitido por el Ministerio del trabajo y prevención socia</w:t>
      </w:r>
      <w:r w:rsidR="00CB7B48" w:rsidRPr="00327286">
        <w:rPr>
          <w:rFonts w:cs="Arial"/>
          <w:color w:val="595054"/>
          <w:sz w:val="20"/>
        </w:rPr>
        <w:t>l</w:t>
      </w:r>
      <w:r w:rsidR="0091482D">
        <w:rPr>
          <w:rFonts w:cs="Arial"/>
          <w:color w:val="595054"/>
          <w:sz w:val="20"/>
        </w:rPr>
        <w:t xml:space="preserve"> (DS 21)</w:t>
      </w:r>
    </w:p>
    <w:p w14:paraId="6A59B42D" w14:textId="47FFB2FC" w:rsidR="0009034A" w:rsidRPr="00327286" w:rsidRDefault="00C57101"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El cuerpo legal que establece las directrices es el DTO 2</w:t>
      </w:r>
      <w:r w:rsidR="00B46B7B" w:rsidRPr="00327286">
        <w:rPr>
          <w:rFonts w:cs="Arial"/>
          <w:color w:val="595054"/>
          <w:sz w:val="20"/>
        </w:rPr>
        <w:t xml:space="preserve">1: </w:t>
      </w:r>
      <w:r w:rsidR="00DB697A" w:rsidRPr="00327286">
        <w:rPr>
          <w:rFonts w:cs="Arial"/>
          <w:color w:val="595054"/>
          <w:sz w:val="20"/>
        </w:rPr>
        <w:t>APRUEBA REGLAMENTO QUE ESTABLECE LAS DIRECTRICES A LAS CUALES DEBERÁN AJUSTARSE LOS PROCEDIMIENTOS DE INVESTIGACIÓN DE ACOSO SEXUAL, LABORAL O DE VIOLENCIA EN EL TRABAJO</w:t>
      </w:r>
      <w:r w:rsidR="0009034A">
        <w:rPr>
          <w:rFonts w:cs="Arial"/>
          <w:color w:val="595054"/>
          <w:sz w:val="20"/>
        </w:rPr>
        <w:t xml:space="preserve"> </w:t>
      </w:r>
      <w:r w:rsidR="0009034A" w:rsidRPr="0009034A">
        <w:rPr>
          <w:rFonts w:cs="Arial"/>
          <w:color w:val="595054"/>
          <w:sz w:val="20"/>
        </w:rPr>
        <w:sym w:font="Wingdings" w:char="F0E0"/>
      </w:r>
      <w:r w:rsidR="0009034A">
        <w:rPr>
          <w:rFonts w:cs="Arial"/>
          <w:color w:val="595054"/>
          <w:sz w:val="20"/>
        </w:rPr>
        <w:t xml:space="preserve"> </w:t>
      </w:r>
      <w:r w:rsidR="0009034A" w:rsidRPr="0009034A">
        <w:rPr>
          <w:rFonts w:cs="Arial"/>
          <w:color w:val="595054"/>
          <w:sz w:val="20"/>
        </w:rPr>
        <w:t xml:space="preserve"> </w:t>
      </w:r>
      <w:r w:rsidR="0009034A" w:rsidRPr="00327286">
        <w:rPr>
          <w:rFonts w:cs="Arial"/>
          <w:color w:val="595054"/>
          <w:sz w:val="20"/>
        </w:rPr>
        <w:t xml:space="preserve">Léelo en este </w:t>
      </w:r>
      <w:proofErr w:type="gramStart"/>
      <w:r w:rsidR="0009034A" w:rsidRPr="00327286">
        <w:rPr>
          <w:rFonts w:cs="Arial"/>
          <w:color w:val="595054"/>
          <w:sz w:val="20"/>
        </w:rPr>
        <w:t>link</w:t>
      </w:r>
      <w:proofErr w:type="gramEnd"/>
      <w:r w:rsidR="0009034A" w:rsidRPr="00327286">
        <w:rPr>
          <w:rFonts w:cs="Arial"/>
          <w:color w:val="595054"/>
          <w:sz w:val="20"/>
        </w:rPr>
        <w:t xml:space="preserve">:  </w:t>
      </w:r>
      <w:hyperlink r:id="rId52" w:history="1">
        <w:r w:rsidR="0009034A" w:rsidRPr="00327286">
          <w:rPr>
            <w:rStyle w:val="Hipervnculo"/>
            <w:rFonts w:cs="Arial"/>
            <w:sz w:val="20"/>
          </w:rPr>
          <w:t>https://www.bcn.cl/leychile/navegar?idNorma=1204689</w:t>
        </w:r>
      </w:hyperlink>
    </w:p>
    <w:p w14:paraId="1DB6F6C7" w14:textId="3840A885" w:rsidR="00B46B7B" w:rsidRPr="00B51BC7" w:rsidRDefault="0009034A"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09034A">
        <w:rPr>
          <w:rFonts w:cs="Arial"/>
          <w:b/>
          <w:bCs/>
          <w:color w:val="595054"/>
          <w:sz w:val="20"/>
          <w:highlight w:val="yellow"/>
        </w:rPr>
        <w:t xml:space="preserve">IMPORTANTE:  </w:t>
      </w:r>
      <w:r w:rsidR="00B51BC7" w:rsidRPr="0009034A">
        <w:rPr>
          <w:rFonts w:cs="Arial"/>
          <w:b/>
          <w:bCs/>
          <w:color w:val="595054"/>
          <w:sz w:val="20"/>
          <w:highlight w:val="yellow"/>
        </w:rPr>
        <w:t>Solicita el template que dispone Achs para ti</w:t>
      </w:r>
      <w:r w:rsidRPr="0009034A">
        <w:rPr>
          <w:rFonts w:cs="Arial"/>
          <w:b/>
          <w:bCs/>
          <w:color w:val="595054"/>
          <w:sz w:val="20"/>
          <w:highlight w:val="yellow"/>
        </w:rPr>
        <w:t xml:space="preserve"> sobre este Procedimiento</w:t>
      </w:r>
      <w:r w:rsidR="00B51BC7" w:rsidRPr="0009034A">
        <w:rPr>
          <w:rFonts w:cs="Arial"/>
          <w:b/>
          <w:bCs/>
          <w:color w:val="595054"/>
          <w:sz w:val="20"/>
          <w:highlight w:val="yellow"/>
        </w:rPr>
        <w:t>, solicítalo a tu experto asesor</w:t>
      </w:r>
      <w:r w:rsidR="00A2060D" w:rsidRPr="0009034A">
        <w:rPr>
          <w:rFonts w:cs="Arial"/>
          <w:b/>
          <w:bCs/>
          <w:color w:val="595054"/>
          <w:sz w:val="20"/>
          <w:highlight w:val="yellow"/>
        </w:rPr>
        <w:t xml:space="preserve"> Achs.</w:t>
      </w:r>
    </w:p>
    <w:p w14:paraId="5BD33963"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8D1F921" w14:textId="2CB13677" w:rsidR="0080663C" w:rsidRPr="00327286" w:rsidRDefault="008B386D" w:rsidP="006F4F26">
      <w:pPr>
        <w:spacing w:after="0" w:line="240" w:lineRule="auto"/>
      </w:pPr>
      <w:r w:rsidRPr="00327286">
        <w:rPr>
          <w:rFonts w:ascii="Estandar" w:eastAsia="DINNextLTPro-Light" w:hAnsi="Estandar" w:cs="Arial"/>
          <w:color w:val="525252" w:themeColor="text1" w:themeTint="BF"/>
        </w:rPr>
        <w:br w:type="page"/>
      </w:r>
    </w:p>
    <w:p w14:paraId="78DD2B7E" w14:textId="138F8A98" w:rsidR="001D69E6" w:rsidRPr="00327286" w:rsidRDefault="00FB131C" w:rsidP="006F4F26">
      <w:pPr>
        <w:pStyle w:val="Ttulo2"/>
      </w:pPr>
      <w:bookmarkStart w:id="210" w:name="_Toc9896535"/>
      <w:bookmarkStart w:id="211" w:name="_Toc188579968"/>
      <w:bookmarkStart w:id="212" w:name="_Toc7476352"/>
      <w:r w:rsidRPr="00327286">
        <w:t xml:space="preserve">Anexo </w:t>
      </w:r>
      <w:r w:rsidR="00AC7ECC" w:rsidRPr="00327286">
        <w:t>8</w:t>
      </w:r>
      <w:r w:rsidRPr="00327286">
        <w:t xml:space="preserve"> - Legislación aplicable</w:t>
      </w:r>
      <w:bookmarkEnd w:id="210"/>
      <w:bookmarkEnd w:id="211"/>
      <w:r w:rsidRPr="00327286">
        <w:t xml:space="preserve"> </w:t>
      </w:r>
      <w:bookmarkEnd w:id="212"/>
    </w:p>
    <w:p w14:paraId="3D6CD761" w14:textId="77777777" w:rsidR="006F4F26" w:rsidRPr="00327286" w:rsidRDefault="006F4F26" w:rsidP="006F4F26"/>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327286"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327286" w:rsidRDefault="001D69E6" w:rsidP="00DA25BF">
            <w:pPr>
              <w:spacing w:after="0"/>
              <w:jc w:val="center"/>
              <w:rPr>
                <w:rFonts w:eastAsia="DINNextLTPro-Light" w:cs="Arial"/>
                <w:b/>
                <w:color w:val="FFFFFF" w:themeColor="background1"/>
                <w:sz w:val="20"/>
                <w:szCs w:val="20"/>
              </w:rPr>
            </w:pPr>
            <w:proofErr w:type="gramStart"/>
            <w:r w:rsidRPr="00327286">
              <w:rPr>
                <w:rFonts w:eastAsia="DINNextLTPro-Light" w:cs="Arial"/>
                <w:b/>
                <w:color w:val="FFFFFF" w:themeColor="background1"/>
                <w:sz w:val="20"/>
                <w:szCs w:val="20"/>
              </w:rPr>
              <w:t>LINK</w:t>
            </w:r>
            <w:proofErr w:type="gramEnd"/>
          </w:p>
        </w:tc>
      </w:tr>
      <w:tr w:rsidR="00E86AFB" w:rsidRPr="00327286"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21.155</w:t>
            </w:r>
          </w:p>
        </w:tc>
        <w:tc>
          <w:tcPr>
            <w:tcW w:w="1928" w:type="pct"/>
            <w:shd w:val="clear" w:color="auto" w:fill="auto"/>
            <w:vAlign w:val="center"/>
            <w:hideMark/>
          </w:tcPr>
          <w:p w14:paraId="13EAF2D4" w14:textId="6F86DED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de protección a la lactancia materna y su ejercicio</w:t>
            </w:r>
          </w:p>
        </w:tc>
        <w:tc>
          <w:tcPr>
            <w:tcW w:w="2107" w:type="pct"/>
            <w:shd w:val="clear" w:color="auto" w:fill="auto"/>
            <w:vAlign w:val="center"/>
            <w:hideMark/>
          </w:tcPr>
          <w:p w14:paraId="377273E0" w14:textId="77777777" w:rsidR="001D69E6" w:rsidRPr="00327286" w:rsidRDefault="001D69E6" w:rsidP="00E86AFB">
            <w:pPr>
              <w:spacing w:after="0"/>
              <w:rPr>
                <w:rFonts w:eastAsia="DINNextLTPro-Light" w:cs="Arial"/>
                <w:sz w:val="18"/>
                <w:szCs w:val="18"/>
              </w:rPr>
            </w:pPr>
            <w:hyperlink r:id="rId53" w:history="1">
              <w:r w:rsidRPr="00327286">
                <w:rPr>
                  <w:rFonts w:eastAsia="Times New Roman" w:cs="Arial"/>
                  <w:sz w:val="18"/>
                  <w:szCs w:val="18"/>
                  <w:u w:val="single"/>
                </w:rPr>
                <w:t>https://www.diariooficial.interior.gob.cl/publicaciones/2019/05/02/42343/01/1584807.pdf</w:t>
              </w:r>
            </w:hyperlink>
          </w:p>
        </w:tc>
      </w:tr>
      <w:tr w:rsidR="00E86AFB" w:rsidRPr="00327286"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327286" w:rsidRDefault="001D69E6" w:rsidP="00E86AFB">
            <w:pPr>
              <w:spacing w:after="0"/>
              <w:rPr>
                <w:rFonts w:eastAsia="DINNextLTPro-Light" w:cs="Arial"/>
                <w:sz w:val="18"/>
                <w:szCs w:val="18"/>
              </w:rPr>
            </w:pPr>
            <w:hyperlink r:id="rId54" w:history="1">
              <w:r w:rsidRPr="00327286">
                <w:rPr>
                  <w:rFonts w:eastAsia="DINNextLTPro-Light" w:cs="Arial"/>
                  <w:sz w:val="18"/>
                  <w:szCs w:val="18"/>
                </w:rPr>
                <w:t>Ley Nº 21.122</w:t>
              </w:r>
            </w:hyperlink>
          </w:p>
        </w:tc>
        <w:tc>
          <w:tcPr>
            <w:tcW w:w="1928" w:type="pct"/>
            <w:shd w:val="clear" w:color="auto" w:fill="auto"/>
            <w:vAlign w:val="center"/>
            <w:hideMark/>
          </w:tcPr>
          <w:p w14:paraId="5B5E471A" w14:textId="15E2D1E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14:paraId="4ADA972C" w14:textId="77777777" w:rsidR="001D69E6" w:rsidRPr="00327286" w:rsidRDefault="001D69E6" w:rsidP="00E86AFB">
            <w:pPr>
              <w:spacing w:after="0"/>
              <w:rPr>
                <w:rFonts w:eastAsia="Times New Roman" w:cs="Arial"/>
                <w:sz w:val="18"/>
                <w:szCs w:val="18"/>
                <w:u w:val="single"/>
              </w:rPr>
            </w:pPr>
            <w:hyperlink r:id="rId55" w:history="1">
              <w:r w:rsidRPr="00327286">
                <w:rPr>
                  <w:rFonts w:eastAsia="Times New Roman" w:cs="Arial"/>
                  <w:sz w:val="18"/>
                  <w:szCs w:val="18"/>
                  <w:u w:val="single"/>
                </w:rPr>
                <w:t>Https://Www.Leychile.Cl/Navegar?Idnorma=1125900&amp;Idparte=9971034&amp;Idversion=2018-11-28</w:t>
              </w:r>
            </w:hyperlink>
          </w:p>
        </w:tc>
      </w:tr>
      <w:tr w:rsidR="00E86AFB" w:rsidRPr="00327286"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21.063</w:t>
            </w:r>
          </w:p>
        </w:tc>
        <w:tc>
          <w:tcPr>
            <w:tcW w:w="1928" w:type="pct"/>
            <w:shd w:val="clear" w:color="auto" w:fill="auto"/>
            <w:vAlign w:val="center"/>
            <w:hideMark/>
          </w:tcPr>
          <w:p w14:paraId="25EBD9E7" w14:textId="5BF8C3F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Crea un seguro para el acompañamiento de </w:t>
            </w:r>
            <w:proofErr w:type="gramStart"/>
            <w:r w:rsidRPr="00327286">
              <w:rPr>
                <w:rFonts w:eastAsia="DINNextLTPro-Light" w:cs="Arial"/>
                <w:sz w:val="18"/>
                <w:szCs w:val="18"/>
              </w:rPr>
              <w:t>niños y niñas</w:t>
            </w:r>
            <w:proofErr w:type="gramEnd"/>
            <w:r w:rsidRPr="00327286">
              <w:rPr>
                <w:rFonts w:eastAsia="DINNextLTPro-Light" w:cs="Arial"/>
                <w:sz w:val="18"/>
                <w:szCs w:val="18"/>
              </w:rPr>
              <w:t xml:space="preserve"> que padezcan las enfermedades que indica, y modifica el código del trabajo para estos efectos</w:t>
            </w:r>
          </w:p>
        </w:tc>
        <w:tc>
          <w:tcPr>
            <w:tcW w:w="2107" w:type="pct"/>
            <w:shd w:val="clear" w:color="auto" w:fill="auto"/>
            <w:vAlign w:val="center"/>
            <w:hideMark/>
          </w:tcPr>
          <w:p w14:paraId="641346C3" w14:textId="77777777" w:rsidR="001D69E6" w:rsidRPr="00327286" w:rsidRDefault="001D69E6" w:rsidP="00E86AFB">
            <w:pPr>
              <w:spacing w:after="0"/>
              <w:rPr>
                <w:rFonts w:eastAsia="Times New Roman" w:cs="Arial"/>
                <w:sz w:val="18"/>
                <w:szCs w:val="18"/>
                <w:u w:val="single"/>
              </w:rPr>
            </w:pPr>
            <w:hyperlink r:id="rId56" w:history="1">
              <w:r w:rsidRPr="00327286">
                <w:rPr>
                  <w:rFonts w:eastAsia="Times New Roman" w:cs="Arial"/>
                  <w:sz w:val="18"/>
                  <w:szCs w:val="18"/>
                  <w:u w:val="single"/>
                </w:rPr>
                <w:t>https://www.leychile.cl/Navegar?idNorma=1113014</w:t>
              </w:r>
            </w:hyperlink>
          </w:p>
        </w:tc>
      </w:tr>
      <w:tr w:rsidR="00E86AFB" w:rsidRPr="00327286"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21.015</w:t>
            </w:r>
          </w:p>
        </w:tc>
        <w:tc>
          <w:tcPr>
            <w:tcW w:w="1928" w:type="pct"/>
            <w:shd w:val="clear" w:color="auto" w:fill="auto"/>
            <w:vAlign w:val="center"/>
            <w:hideMark/>
          </w:tcPr>
          <w:p w14:paraId="32923B2B" w14:textId="5AD2E4C8" w:rsidR="001D69E6" w:rsidRPr="00327286" w:rsidRDefault="00E86AFB" w:rsidP="00E86AFB">
            <w:pPr>
              <w:spacing w:after="0"/>
              <w:rPr>
                <w:rFonts w:eastAsia="DINNextLTPro-Light" w:cs="Arial"/>
                <w:sz w:val="18"/>
                <w:szCs w:val="18"/>
              </w:rPr>
            </w:pPr>
            <w:r w:rsidRPr="00327286">
              <w:rPr>
                <w:rFonts w:eastAsia="DINNextLTPro-Light" w:cs="Arial"/>
                <w:sz w:val="18"/>
                <w:szCs w:val="18"/>
              </w:rPr>
              <w:t>Incentiva la inclusión de personas con discapacidad al mundo laboral</w:t>
            </w:r>
          </w:p>
        </w:tc>
        <w:tc>
          <w:tcPr>
            <w:tcW w:w="2107" w:type="pct"/>
            <w:shd w:val="clear" w:color="auto" w:fill="auto"/>
            <w:vAlign w:val="center"/>
            <w:hideMark/>
          </w:tcPr>
          <w:p w14:paraId="2EF4B990" w14:textId="77777777" w:rsidR="001D69E6" w:rsidRPr="00327286" w:rsidRDefault="001D69E6" w:rsidP="00E86AFB">
            <w:pPr>
              <w:spacing w:after="0"/>
              <w:rPr>
                <w:rFonts w:eastAsia="Times New Roman" w:cs="Arial"/>
                <w:sz w:val="18"/>
                <w:szCs w:val="18"/>
                <w:u w:val="single"/>
              </w:rPr>
            </w:pPr>
            <w:hyperlink r:id="rId57" w:history="1">
              <w:r w:rsidRPr="00327286">
                <w:rPr>
                  <w:rFonts w:eastAsia="Times New Roman" w:cs="Arial"/>
                  <w:sz w:val="18"/>
                  <w:szCs w:val="18"/>
                  <w:u w:val="single"/>
                </w:rPr>
                <w:t>Https://Www.Leychile.Cl/Navegar?Idnorma=1103997</w:t>
              </w:r>
            </w:hyperlink>
          </w:p>
        </w:tc>
      </w:tr>
      <w:tr w:rsidR="00E86AFB" w:rsidRPr="00327286"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 012</w:t>
            </w:r>
          </w:p>
        </w:tc>
        <w:tc>
          <w:tcPr>
            <w:tcW w:w="1928" w:type="pct"/>
            <w:shd w:val="clear" w:color="auto" w:fill="auto"/>
            <w:vAlign w:val="center"/>
            <w:hideMark/>
          </w:tcPr>
          <w:p w14:paraId="024F4D8D" w14:textId="64BEE293"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Garantiza seguridad de </w:t>
            </w:r>
            <w:r w:rsidR="00A859D4" w:rsidRPr="00327286">
              <w:rPr>
                <w:rFonts w:eastAsia="DINNextLTPro-Light" w:cs="Arial"/>
                <w:sz w:val="18"/>
                <w:szCs w:val="18"/>
              </w:rPr>
              <w:t>Las personas trabajadoras</w:t>
            </w:r>
            <w:r w:rsidRPr="00327286">
              <w:rPr>
                <w:rFonts w:eastAsia="DINNextLTPro-Light" w:cs="Arial"/>
                <w:sz w:val="18"/>
                <w:szCs w:val="18"/>
              </w:rPr>
              <w:t xml:space="preserve"> en situaciones de riesgo y emergencia</w:t>
            </w:r>
          </w:p>
        </w:tc>
        <w:tc>
          <w:tcPr>
            <w:tcW w:w="2107" w:type="pct"/>
            <w:shd w:val="clear" w:color="auto" w:fill="auto"/>
            <w:vAlign w:val="center"/>
            <w:hideMark/>
          </w:tcPr>
          <w:p w14:paraId="375ECA7A" w14:textId="77777777" w:rsidR="001D69E6" w:rsidRPr="00327286" w:rsidRDefault="001D69E6" w:rsidP="00E86AFB">
            <w:pPr>
              <w:spacing w:after="0"/>
              <w:rPr>
                <w:rFonts w:eastAsia="Times New Roman" w:cs="Arial"/>
                <w:sz w:val="18"/>
                <w:szCs w:val="18"/>
                <w:u w:val="single"/>
              </w:rPr>
            </w:pPr>
            <w:hyperlink r:id="rId58" w:history="1">
              <w:r w:rsidRPr="00327286">
                <w:rPr>
                  <w:rFonts w:eastAsia="Times New Roman" w:cs="Arial"/>
                  <w:sz w:val="18"/>
                  <w:szCs w:val="18"/>
                  <w:u w:val="single"/>
                </w:rPr>
                <w:t>https://www.leychile.cl/Navegar?idNorma=1103798&amp;idParte=9804633&amp;idVersion=2017-06-09</w:t>
              </w:r>
            </w:hyperlink>
          </w:p>
        </w:tc>
      </w:tr>
      <w:tr w:rsidR="00E86AFB" w:rsidRPr="00327286"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20.949</w:t>
            </w:r>
          </w:p>
        </w:tc>
        <w:tc>
          <w:tcPr>
            <w:tcW w:w="1928" w:type="pct"/>
            <w:shd w:val="clear" w:color="auto" w:fill="auto"/>
            <w:vAlign w:val="center"/>
            <w:hideMark/>
          </w:tcPr>
          <w:p w14:paraId="5FE517AC" w14:textId="3E78874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14:paraId="72CA1266" w14:textId="77777777" w:rsidR="001D69E6" w:rsidRPr="00327286" w:rsidRDefault="001D69E6" w:rsidP="00E86AFB">
            <w:pPr>
              <w:spacing w:after="0"/>
              <w:rPr>
                <w:rFonts w:eastAsia="Times New Roman" w:cs="Arial"/>
                <w:sz w:val="18"/>
                <w:szCs w:val="18"/>
                <w:u w:val="single"/>
              </w:rPr>
            </w:pPr>
            <w:hyperlink r:id="rId59" w:history="1">
              <w:r w:rsidRPr="00327286">
                <w:rPr>
                  <w:rFonts w:eastAsia="Times New Roman" w:cs="Arial"/>
                  <w:sz w:val="18"/>
                  <w:szCs w:val="18"/>
                  <w:u w:val="single"/>
                </w:rPr>
                <w:t>https://www.leychile.cl/Navegar?idNorma=1094899</w:t>
              </w:r>
            </w:hyperlink>
          </w:p>
        </w:tc>
      </w:tr>
      <w:tr w:rsidR="00E86AFB" w:rsidRPr="00327286"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20.940.</w:t>
            </w:r>
          </w:p>
        </w:tc>
        <w:tc>
          <w:tcPr>
            <w:tcW w:w="1928" w:type="pct"/>
            <w:shd w:val="clear" w:color="auto" w:fill="auto"/>
            <w:vAlign w:val="center"/>
            <w:hideMark/>
          </w:tcPr>
          <w:p w14:paraId="61B73A6A" w14:textId="42463430" w:rsidR="001D69E6" w:rsidRPr="00327286" w:rsidRDefault="001D69E6" w:rsidP="00E86AFB">
            <w:pPr>
              <w:spacing w:after="0"/>
              <w:rPr>
                <w:rFonts w:eastAsia="DINNextLTPro-Light" w:cs="Arial"/>
                <w:sz w:val="18"/>
                <w:szCs w:val="18"/>
              </w:rPr>
            </w:pPr>
            <w:r w:rsidRPr="00327286">
              <w:rPr>
                <w:rFonts w:eastAsia="DINNextLTPro-Light" w:cs="Arial"/>
                <w:sz w:val="18"/>
                <w:szCs w:val="18"/>
              </w:rPr>
              <w:t>Moder</w:t>
            </w:r>
            <w:r w:rsidR="00E86AFB" w:rsidRPr="00327286">
              <w:rPr>
                <w:rFonts w:eastAsia="DINNextLTPro-Light" w:cs="Arial"/>
                <w:sz w:val="18"/>
                <w:szCs w:val="18"/>
              </w:rPr>
              <w:t>niza el sistema de relaciones laborales</w:t>
            </w:r>
          </w:p>
        </w:tc>
        <w:tc>
          <w:tcPr>
            <w:tcW w:w="2107" w:type="pct"/>
            <w:shd w:val="clear" w:color="auto" w:fill="auto"/>
            <w:vAlign w:val="center"/>
            <w:hideMark/>
          </w:tcPr>
          <w:p w14:paraId="4D48D3E4" w14:textId="77777777" w:rsidR="001D69E6" w:rsidRPr="00327286" w:rsidRDefault="001D69E6" w:rsidP="00E86AFB">
            <w:pPr>
              <w:spacing w:after="0"/>
              <w:rPr>
                <w:rFonts w:eastAsia="Times New Roman" w:cs="Arial"/>
                <w:sz w:val="18"/>
                <w:szCs w:val="18"/>
                <w:u w:val="single"/>
              </w:rPr>
            </w:pPr>
            <w:hyperlink r:id="rId60" w:history="1">
              <w:r w:rsidRPr="00327286">
                <w:rPr>
                  <w:rFonts w:eastAsia="Times New Roman" w:cs="Arial"/>
                  <w:sz w:val="18"/>
                  <w:szCs w:val="18"/>
                  <w:u w:val="single"/>
                </w:rPr>
                <w:t>https://www.leychile.cl/Navegar?idNorma=1094436&amp;ep=True</w:t>
              </w:r>
            </w:hyperlink>
          </w:p>
        </w:tc>
      </w:tr>
      <w:tr w:rsidR="00E86AFB" w:rsidRPr="00327286"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327286" w:rsidRDefault="001D69E6" w:rsidP="00E86AFB">
            <w:pPr>
              <w:spacing w:after="0"/>
              <w:rPr>
                <w:rFonts w:eastAsia="DINNextLTPro-Light" w:cs="Arial"/>
                <w:sz w:val="18"/>
                <w:szCs w:val="18"/>
              </w:rPr>
            </w:pPr>
            <w:hyperlink r:id="rId61" w:history="1">
              <w:r w:rsidRPr="00327286">
                <w:rPr>
                  <w:rFonts w:eastAsia="DINNextLTPro-Light" w:cs="Arial"/>
                  <w:sz w:val="18"/>
                  <w:szCs w:val="18"/>
                </w:rPr>
                <w:t>Ley Nº 20918</w:t>
              </w:r>
            </w:hyperlink>
          </w:p>
        </w:tc>
        <w:tc>
          <w:tcPr>
            <w:tcW w:w="1928" w:type="pct"/>
            <w:shd w:val="clear" w:color="auto" w:fill="auto"/>
            <w:vAlign w:val="center"/>
            <w:hideMark/>
          </w:tcPr>
          <w:p w14:paraId="6D38FA6A" w14:textId="16057723" w:rsidR="001D69E6" w:rsidRPr="00327286" w:rsidRDefault="00E86AFB" w:rsidP="00E86AFB">
            <w:pPr>
              <w:spacing w:after="0"/>
              <w:rPr>
                <w:rFonts w:eastAsia="DINNextLTPro-Light" w:cs="Arial"/>
                <w:sz w:val="18"/>
                <w:szCs w:val="18"/>
              </w:rPr>
            </w:pPr>
            <w:r w:rsidRPr="00327286">
              <w:rPr>
                <w:rFonts w:eastAsia="DINNextLTPro-Light" w:cs="Arial"/>
                <w:sz w:val="18"/>
                <w:szCs w:val="18"/>
              </w:rPr>
              <w:t>Adapta normas laborales al rubro del tu</w:t>
            </w:r>
            <w:r w:rsidR="001D69E6" w:rsidRPr="00327286">
              <w:rPr>
                <w:rFonts w:eastAsia="DINNextLTPro-Light" w:cs="Arial"/>
                <w:sz w:val="18"/>
                <w:szCs w:val="18"/>
              </w:rPr>
              <w:t>rismo</w:t>
            </w:r>
          </w:p>
        </w:tc>
        <w:tc>
          <w:tcPr>
            <w:tcW w:w="2107" w:type="pct"/>
            <w:shd w:val="clear" w:color="auto" w:fill="auto"/>
            <w:vAlign w:val="center"/>
            <w:hideMark/>
          </w:tcPr>
          <w:p w14:paraId="3DEBB589" w14:textId="77777777" w:rsidR="001D69E6" w:rsidRPr="00327286" w:rsidRDefault="001D69E6" w:rsidP="00E86AFB">
            <w:pPr>
              <w:spacing w:after="0"/>
              <w:rPr>
                <w:rFonts w:eastAsia="Times New Roman" w:cs="Arial"/>
                <w:sz w:val="18"/>
                <w:szCs w:val="18"/>
                <w:u w:val="single"/>
              </w:rPr>
            </w:pPr>
            <w:hyperlink r:id="rId62" w:history="1">
              <w:r w:rsidRPr="00327286">
                <w:rPr>
                  <w:rFonts w:eastAsia="Times New Roman" w:cs="Arial"/>
                  <w:sz w:val="18"/>
                  <w:szCs w:val="18"/>
                  <w:u w:val="single"/>
                </w:rPr>
                <w:t>Https://Www.Leychile.Cl/Navegar?Idnorma=1090828&amp;Idparte=9704214&amp;Idversion=2016-05-30</w:t>
              </w:r>
            </w:hyperlink>
          </w:p>
        </w:tc>
      </w:tr>
      <w:tr w:rsidR="00E86AFB" w:rsidRPr="00327286"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20.907</w:t>
            </w:r>
          </w:p>
        </w:tc>
        <w:tc>
          <w:tcPr>
            <w:tcW w:w="1928" w:type="pct"/>
            <w:shd w:val="clear" w:color="auto" w:fill="auto"/>
            <w:vAlign w:val="center"/>
            <w:hideMark/>
          </w:tcPr>
          <w:p w14:paraId="2BCC392B" w14:textId="4516A333"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14:paraId="54B9F2BF" w14:textId="77777777" w:rsidR="001D69E6" w:rsidRPr="00327286" w:rsidRDefault="001D69E6" w:rsidP="00E86AFB">
            <w:pPr>
              <w:spacing w:after="0"/>
              <w:rPr>
                <w:rFonts w:eastAsia="Times New Roman" w:cs="Arial"/>
                <w:sz w:val="18"/>
                <w:szCs w:val="18"/>
                <w:u w:val="single"/>
              </w:rPr>
            </w:pPr>
            <w:hyperlink r:id="rId63" w:history="1">
              <w:r w:rsidRPr="00327286">
                <w:rPr>
                  <w:rFonts w:eastAsia="Times New Roman" w:cs="Arial"/>
                  <w:sz w:val="18"/>
                  <w:szCs w:val="18"/>
                  <w:u w:val="single"/>
                </w:rPr>
                <w:t>Https://Www.Leychile.Cl/Navegar?Idnorma=1089343&amp;Tipoversion=0</w:t>
              </w:r>
            </w:hyperlink>
          </w:p>
        </w:tc>
      </w:tr>
      <w:tr w:rsidR="00E86AFB" w:rsidRPr="00327286"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20.281</w:t>
            </w:r>
          </w:p>
        </w:tc>
        <w:tc>
          <w:tcPr>
            <w:tcW w:w="1928" w:type="pct"/>
            <w:shd w:val="clear" w:color="auto" w:fill="auto"/>
            <w:vAlign w:val="center"/>
            <w:hideMark/>
          </w:tcPr>
          <w:p w14:paraId="5BE018F2" w14:textId="051B5A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salarios base</w:t>
            </w:r>
          </w:p>
        </w:tc>
        <w:tc>
          <w:tcPr>
            <w:tcW w:w="2107" w:type="pct"/>
            <w:shd w:val="clear" w:color="auto" w:fill="auto"/>
            <w:vAlign w:val="center"/>
            <w:hideMark/>
          </w:tcPr>
          <w:p w14:paraId="3F29F453" w14:textId="77777777" w:rsidR="001D69E6" w:rsidRPr="00327286" w:rsidRDefault="001D69E6" w:rsidP="00E86AFB">
            <w:pPr>
              <w:spacing w:after="0"/>
              <w:rPr>
                <w:rFonts w:eastAsia="Times New Roman" w:cs="Arial"/>
                <w:sz w:val="18"/>
                <w:szCs w:val="18"/>
                <w:u w:val="single"/>
              </w:rPr>
            </w:pPr>
            <w:hyperlink r:id="rId64" w:history="1">
              <w:r w:rsidRPr="00327286">
                <w:rPr>
                  <w:rFonts w:eastAsia="Times New Roman" w:cs="Arial"/>
                  <w:sz w:val="18"/>
                  <w:szCs w:val="18"/>
                  <w:u w:val="single"/>
                </w:rPr>
                <w:t>https://www.leychile.cl/Navegar?idLey=20281</w:t>
              </w:r>
            </w:hyperlink>
          </w:p>
        </w:tc>
      </w:tr>
      <w:tr w:rsidR="00E86AFB" w:rsidRPr="00327286"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20.830</w:t>
            </w:r>
          </w:p>
        </w:tc>
        <w:tc>
          <w:tcPr>
            <w:tcW w:w="1928" w:type="pct"/>
            <w:shd w:val="clear" w:color="auto" w:fill="auto"/>
            <w:vAlign w:val="center"/>
            <w:hideMark/>
          </w:tcPr>
          <w:p w14:paraId="3CB00319" w14:textId="78BF4E20"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el acuerdo de unión civil</w:t>
            </w:r>
          </w:p>
        </w:tc>
        <w:tc>
          <w:tcPr>
            <w:tcW w:w="2107" w:type="pct"/>
            <w:shd w:val="clear" w:color="auto" w:fill="auto"/>
            <w:vAlign w:val="center"/>
            <w:hideMark/>
          </w:tcPr>
          <w:p w14:paraId="4773B6D0" w14:textId="77777777" w:rsidR="001D69E6" w:rsidRPr="00327286" w:rsidRDefault="001D69E6" w:rsidP="00E86AFB">
            <w:pPr>
              <w:spacing w:after="0"/>
              <w:rPr>
                <w:rFonts w:eastAsia="Times New Roman" w:cs="Arial"/>
                <w:sz w:val="18"/>
                <w:szCs w:val="18"/>
                <w:u w:val="single"/>
              </w:rPr>
            </w:pPr>
            <w:hyperlink r:id="rId65" w:history="1">
              <w:r w:rsidRPr="00327286">
                <w:rPr>
                  <w:rFonts w:eastAsia="Times New Roman" w:cs="Arial"/>
                  <w:sz w:val="18"/>
                  <w:szCs w:val="18"/>
                  <w:u w:val="single"/>
                </w:rPr>
                <w:t>https://www.leychile.cl/Navegar?idNorma=1075210</w:t>
              </w:r>
            </w:hyperlink>
          </w:p>
        </w:tc>
      </w:tr>
      <w:tr w:rsidR="00E86AFB" w:rsidRPr="00327286"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20.823</w:t>
            </w:r>
          </w:p>
        </w:tc>
        <w:tc>
          <w:tcPr>
            <w:tcW w:w="1928" w:type="pct"/>
            <w:shd w:val="clear" w:color="auto" w:fill="auto"/>
            <w:vAlign w:val="center"/>
            <w:hideMark/>
          </w:tcPr>
          <w:p w14:paraId="5BD0DDDD" w14:textId="4DCF7EF5"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jornada laboral</w:t>
            </w:r>
          </w:p>
        </w:tc>
        <w:tc>
          <w:tcPr>
            <w:tcW w:w="2107" w:type="pct"/>
            <w:shd w:val="clear" w:color="auto" w:fill="auto"/>
            <w:vAlign w:val="center"/>
            <w:hideMark/>
          </w:tcPr>
          <w:p w14:paraId="76DC4850" w14:textId="77777777" w:rsidR="001D69E6" w:rsidRPr="00327286" w:rsidRDefault="001D69E6" w:rsidP="00E86AFB">
            <w:pPr>
              <w:spacing w:after="0"/>
              <w:rPr>
                <w:rFonts w:eastAsia="Times New Roman" w:cs="Arial"/>
                <w:sz w:val="18"/>
                <w:szCs w:val="18"/>
                <w:u w:val="single"/>
              </w:rPr>
            </w:pPr>
            <w:hyperlink r:id="rId66" w:history="1">
              <w:r w:rsidRPr="00327286">
                <w:rPr>
                  <w:rFonts w:eastAsia="Times New Roman" w:cs="Arial"/>
                  <w:sz w:val="18"/>
                  <w:szCs w:val="18"/>
                  <w:u w:val="single"/>
                </w:rPr>
                <w:t>https://www.leychile.cl/Navegar?idNorma=1076001</w:t>
              </w:r>
            </w:hyperlink>
          </w:p>
        </w:tc>
      </w:tr>
      <w:tr w:rsidR="00E86AFB" w:rsidRPr="00327286"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20.769</w:t>
            </w:r>
          </w:p>
        </w:tc>
        <w:tc>
          <w:tcPr>
            <w:tcW w:w="1928" w:type="pct"/>
            <w:shd w:val="clear" w:color="auto" w:fill="auto"/>
            <w:vAlign w:val="center"/>
            <w:hideMark/>
          </w:tcPr>
          <w:p w14:paraId="255F5482" w14:textId="21C64AE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14:paraId="5539D0E6" w14:textId="77777777" w:rsidR="001D69E6" w:rsidRPr="00327286" w:rsidRDefault="001D69E6" w:rsidP="00E86AFB">
            <w:pPr>
              <w:spacing w:after="0"/>
              <w:rPr>
                <w:rFonts w:eastAsia="Times New Roman" w:cs="Arial"/>
                <w:sz w:val="18"/>
                <w:szCs w:val="18"/>
                <w:u w:val="single"/>
              </w:rPr>
            </w:pPr>
            <w:hyperlink r:id="rId67" w:history="1">
              <w:r w:rsidRPr="00327286">
                <w:rPr>
                  <w:rFonts w:eastAsia="Times New Roman" w:cs="Arial"/>
                  <w:sz w:val="18"/>
                  <w:szCs w:val="18"/>
                  <w:u w:val="single"/>
                </w:rPr>
                <w:t>https://www.leychile.cl/Navegar?idNorma=1066873&amp;idParte=9507085&amp;idVersion=2014-09-20</w:t>
              </w:r>
            </w:hyperlink>
          </w:p>
        </w:tc>
      </w:tr>
      <w:tr w:rsidR="00E86AFB" w:rsidRPr="00327286"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20.660</w:t>
            </w:r>
          </w:p>
        </w:tc>
        <w:tc>
          <w:tcPr>
            <w:tcW w:w="1928" w:type="pct"/>
            <w:shd w:val="clear" w:color="auto" w:fill="auto"/>
            <w:vAlign w:val="center"/>
            <w:hideMark/>
          </w:tcPr>
          <w:p w14:paraId="7F689AD4" w14:textId="627C6DC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ley Nº 19.419, en materia de ambientes libres de humo de tabaco</w:t>
            </w:r>
          </w:p>
        </w:tc>
        <w:tc>
          <w:tcPr>
            <w:tcW w:w="2107" w:type="pct"/>
            <w:shd w:val="clear" w:color="auto" w:fill="auto"/>
            <w:vAlign w:val="center"/>
            <w:hideMark/>
          </w:tcPr>
          <w:p w14:paraId="6B08A95B" w14:textId="77777777" w:rsidR="001D69E6" w:rsidRPr="00327286" w:rsidRDefault="001D69E6" w:rsidP="00E86AFB">
            <w:pPr>
              <w:spacing w:after="0"/>
              <w:rPr>
                <w:rFonts w:eastAsia="Times New Roman" w:cs="Arial"/>
                <w:sz w:val="18"/>
                <w:szCs w:val="18"/>
                <w:u w:val="single"/>
              </w:rPr>
            </w:pPr>
            <w:hyperlink r:id="rId68" w:history="1">
              <w:r w:rsidRPr="00327286">
                <w:rPr>
                  <w:rFonts w:eastAsia="Times New Roman" w:cs="Arial"/>
                  <w:sz w:val="18"/>
                  <w:szCs w:val="18"/>
                  <w:u w:val="single"/>
                </w:rPr>
                <w:t>https://www.leychile.cl/Navegar?idNorma=1047848</w:t>
              </w:r>
            </w:hyperlink>
          </w:p>
        </w:tc>
      </w:tr>
      <w:tr w:rsidR="00E86AFB" w:rsidRPr="00327286"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20.609</w:t>
            </w:r>
          </w:p>
        </w:tc>
        <w:tc>
          <w:tcPr>
            <w:tcW w:w="1928" w:type="pct"/>
            <w:shd w:val="clear" w:color="auto" w:fill="auto"/>
            <w:vAlign w:val="center"/>
            <w:hideMark/>
          </w:tcPr>
          <w:p w14:paraId="5A0E4DD5" w14:textId="730D83A2"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contra la discriminación</w:t>
            </w:r>
          </w:p>
        </w:tc>
        <w:tc>
          <w:tcPr>
            <w:tcW w:w="2107" w:type="pct"/>
            <w:shd w:val="clear" w:color="auto" w:fill="auto"/>
            <w:vAlign w:val="center"/>
            <w:hideMark/>
          </w:tcPr>
          <w:p w14:paraId="71CCD272" w14:textId="77777777" w:rsidR="001D69E6" w:rsidRPr="00327286" w:rsidRDefault="001D69E6" w:rsidP="00E86AFB">
            <w:pPr>
              <w:spacing w:after="0"/>
              <w:rPr>
                <w:rFonts w:eastAsia="Times New Roman" w:cs="Arial"/>
                <w:sz w:val="18"/>
                <w:szCs w:val="18"/>
                <w:u w:val="single"/>
              </w:rPr>
            </w:pPr>
            <w:hyperlink r:id="rId69" w:history="1">
              <w:r w:rsidRPr="00327286">
                <w:rPr>
                  <w:rFonts w:eastAsia="Times New Roman" w:cs="Arial"/>
                  <w:sz w:val="18"/>
                  <w:szCs w:val="18"/>
                  <w:u w:val="single"/>
                </w:rPr>
                <w:t>https://www.leychile.cl/Navegar?idNorma=1042092</w:t>
              </w:r>
            </w:hyperlink>
          </w:p>
        </w:tc>
      </w:tr>
      <w:tr w:rsidR="00E86AFB" w:rsidRPr="00327286"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20.607</w:t>
            </w:r>
          </w:p>
        </w:tc>
        <w:tc>
          <w:tcPr>
            <w:tcW w:w="1928" w:type="pct"/>
            <w:shd w:val="clear" w:color="auto" w:fill="auto"/>
            <w:vAlign w:val="center"/>
            <w:hideMark/>
          </w:tcPr>
          <w:p w14:paraId="666D4970" w14:textId="0909D85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sancionando las prácticas de acoso laboral</w:t>
            </w:r>
          </w:p>
        </w:tc>
        <w:tc>
          <w:tcPr>
            <w:tcW w:w="2107" w:type="pct"/>
            <w:shd w:val="clear" w:color="auto" w:fill="auto"/>
            <w:vAlign w:val="center"/>
            <w:hideMark/>
          </w:tcPr>
          <w:p w14:paraId="09A7480D" w14:textId="77777777" w:rsidR="001D69E6" w:rsidRPr="00327286" w:rsidRDefault="001D69E6" w:rsidP="00E86AFB">
            <w:pPr>
              <w:spacing w:after="0"/>
              <w:rPr>
                <w:rFonts w:eastAsia="Times New Roman" w:cs="Arial"/>
                <w:sz w:val="18"/>
                <w:szCs w:val="18"/>
                <w:u w:val="single"/>
              </w:rPr>
            </w:pPr>
            <w:hyperlink r:id="rId70" w:history="1">
              <w:r w:rsidRPr="00327286">
                <w:rPr>
                  <w:rFonts w:eastAsia="Times New Roman" w:cs="Arial"/>
                  <w:sz w:val="18"/>
                  <w:szCs w:val="18"/>
                  <w:u w:val="single"/>
                </w:rPr>
                <w:t>https://www.leychile.cl/Navegar?idNorma=1042709&amp;idParte=9287927&amp;idVersion=2012-08-08</w:t>
              </w:r>
            </w:hyperlink>
          </w:p>
        </w:tc>
      </w:tr>
      <w:tr w:rsidR="00E86AFB" w:rsidRPr="00327286"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20.585</w:t>
            </w:r>
          </w:p>
        </w:tc>
        <w:tc>
          <w:tcPr>
            <w:tcW w:w="1928" w:type="pct"/>
            <w:shd w:val="clear" w:color="auto" w:fill="auto"/>
            <w:vAlign w:val="center"/>
            <w:hideMark/>
          </w:tcPr>
          <w:p w14:paraId="1CF77151" w14:textId="6252C7CF" w:rsidR="001D69E6" w:rsidRPr="00327286" w:rsidRDefault="00E86AFB" w:rsidP="00E86AFB">
            <w:pPr>
              <w:spacing w:after="0"/>
              <w:rPr>
                <w:rFonts w:eastAsia="DINNextLTPro-Light" w:cs="Arial"/>
                <w:sz w:val="18"/>
                <w:szCs w:val="18"/>
              </w:rPr>
            </w:pPr>
            <w:r w:rsidRPr="00327286">
              <w:rPr>
                <w:rFonts w:eastAsia="DINNextLTPro-Light" w:cs="Arial"/>
                <w:sz w:val="18"/>
                <w:szCs w:val="18"/>
              </w:rPr>
              <w:t>Sobre otorgamiento y uso de licencias médicas</w:t>
            </w:r>
          </w:p>
        </w:tc>
        <w:tc>
          <w:tcPr>
            <w:tcW w:w="2107" w:type="pct"/>
            <w:shd w:val="clear" w:color="auto" w:fill="auto"/>
            <w:vAlign w:val="center"/>
            <w:hideMark/>
          </w:tcPr>
          <w:p w14:paraId="5BC2E2ED" w14:textId="77777777" w:rsidR="001D69E6" w:rsidRPr="00327286" w:rsidRDefault="001D69E6" w:rsidP="00E86AFB">
            <w:pPr>
              <w:spacing w:after="0"/>
              <w:rPr>
                <w:rFonts w:eastAsia="Times New Roman" w:cs="Arial"/>
                <w:sz w:val="18"/>
                <w:szCs w:val="18"/>
                <w:u w:val="single"/>
              </w:rPr>
            </w:pPr>
            <w:hyperlink r:id="rId71" w:history="1">
              <w:r w:rsidRPr="00327286">
                <w:rPr>
                  <w:rFonts w:eastAsia="Times New Roman" w:cs="Arial"/>
                  <w:sz w:val="18"/>
                  <w:szCs w:val="18"/>
                  <w:u w:val="single"/>
                </w:rPr>
                <w:t>https://www.leychile.cl/Navegar?idNorma=1039952&amp;r=1</w:t>
              </w:r>
            </w:hyperlink>
          </w:p>
        </w:tc>
      </w:tr>
      <w:tr w:rsidR="00E86AFB" w:rsidRPr="00327286"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N°20.564</w:t>
            </w:r>
          </w:p>
        </w:tc>
        <w:tc>
          <w:tcPr>
            <w:tcW w:w="1928" w:type="pct"/>
            <w:shd w:val="clear" w:color="auto" w:fill="auto"/>
            <w:vAlign w:val="center"/>
            <w:hideMark/>
          </w:tcPr>
          <w:p w14:paraId="638D1479" w14:textId="49BEC83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ley marco de los bomberos de ch</w:t>
            </w:r>
            <w:r w:rsidR="001D69E6" w:rsidRPr="00327286">
              <w:rPr>
                <w:rFonts w:eastAsia="DINNextLTPro-Light" w:cs="Arial"/>
                <w:sz w:val="18"/>
                <w:szCs w:val="18"/>
              </w:rPr>
              <w:t>ile</w:t>
            </w:r>
          </w:p>
        </w:tc>
        <w:tc>
          <w:tcPr>
            <w:tcW w:w="2107" w:type="pct"/>
            <w:shd w:val="clear" w:color="auto" w:fill="auto"/>
            <w:vAlign w:val="center"/>
            <w:hideMark/>
          </w:tcPr>
          <w:p w14:paraId="36575F7E" w14:textId="77777777" w:rsidR="001D69E6" w:rsidRPr="00327286" w:rsidRDefault="001D69E6" w:rsidP="00E86AFB">
            <w:pPr>
              <w:spacing w:after="0"/>
              <w:rPr>
                <w:rFonts w:eastAsia="Times New Roman" w:cs="Arial"/>
                <w:sz w:val="18"/>
                <w:szCs w:val="18"/>
                <w:u w:val="single"/>
              </w:rPr>
            </w:pPr>
            <w:hyperlink r:id="rId72" w:history="1">
              <w:r w:rsidRPr="00327286">
                <w:rPr>
                  <w:rFonts w:eastAsia="Times New Roman" w:cs="Arial"/>
                  <w:sz w:val="18"/>
                  <w:szCs w:val="18"/>
                  <w:u w:val="single"/>
                </w:rPr>
                <w:t>https://www.leychile.cl/Navegar?idNorma=1036936</w:t>
              </w:r>
            </w:hyperlink>
          </w:p>
        </w:tc>
      </w:tr>
      <w:tr w:rsidR="00E86AFB" w:rsidRPr="00327286"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20.545</w:t>
            </w:r>
          </w:p>
        </w:tc>
        <w:tc>
          <w:tcPr>
            <w:tcW w:w="1928" w:type="pct"/>
            <w:shd w:val="clear" w:color="auto" w:fill="auto"/>
            <w:vAlign w:val="center"/>
            <w:hideMark/>
          </w:tcPr>
          <w:p w14:paraId="27F5605B" w14:textId="2F703151"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14:paraId="0B7E5555" w14:textId="77777777" w:rsidR="001D69E6" w:rsidRPr="00327286" w:rsidRDefault="001D69E6" w:rsidP="00E86AFB">
            <w:pPr>
              <w:spacing w:after="0"/>
              <w:rPr>
                <w:rFonts w:eastAsia="Times New Roman" w:cs="Arial"/>
                <w:sz w:val="18"/>
                <w:szCs w:val="18"/>
                <w:u w:val="single"/>
              </w:rPr>
            </w:pPr>
            <w:hyperlink r:id="rId73" w:history="1">
              <w:r w:rsidRPr="00327286">
                <w:rPr>
                  <w:rFonts w:eastAsia="Times New Roman" w:cs="Arial"/>
                  <w:sz w:val="18"/>
                  <w:szCs w:val="18"/>
                  <w:u w:val="single"/>
                </w:rPr>
                <w:t>https://www.leychile.cl/Navegar?idNorma=1030936&amp;buscar=ley+20545</w:t>
              </w:r>
            </w:hyperlink>
          </w:p>
        </w:tc>
      </w:tr>
      <w:tr w:rsidR="00E86AFB" w:rsidRPr="00327286"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20.540</w:t>
            </w:r>
          </w:p>
        </w:tc>
        <w:tc>
          <w:tcPr>
            <w:tcW w:w="1928" w:type="pct"/>
            <w:shd w:val="clear" w:color="auto" w:fill="auto"/>
            <w:vAlign w:val="center"/>
            <w:hideMark/>
          </w:tcPr>
          <w:p w14:paraId="54AF179D" w14:textId="4B5B401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descuentos a las remuneraciones para fines educacion</w:t>
            </w:r>
            <w:r w:rsidR="001D69E6" w:rsidRPr="00327286">
              <w:rPr>
                <w:rFonts w:eastAsia="DINNextLTPro-Light" w:cs="Arial"/>
                <w:sz w:val="18"/>
                <w:szCs w:val="18"/>
              </w:rPr>
              <w:t>ales</w:t>
            </w:r>
          </w:p>
        </w:tc>
        <w:tc>
          <w:tcPr>
            <w:tcW w:w="2107" w:type="pct"/>
            <w:shd w:val="clear" w:color="auto" w:fill="auto"/>
            <w:vAlign w:val="center"/>
            <w:hideMark/>
          </w:tcPr>
          <w:p w14:paraId="5C29B847" w14:textId="77777777" w:rsidR="001D69E6" w:rsidRPr="00327286" w:rsidRDefault="001D69E6" w:rsidP="00E86AFB">
            <w:pPr>
              <w:spacing w:after="0"/>
              <w:rPr>
                <w:rFonts w:eastAsia="Times New Roman" w:cs="Arial"/>
                <w:sz w:val="18"/>
                <w:szCs w:val="18"/>
                <w:u w:val="single"/>
              </w:rPr>
            </w:pPr>
            <w:hyperlink r:id="rId74" w:history="1">
              <w:r w:rsidRPr="00327286">
                <w:rPr>
                  <w:rFonts w:eastAsia="Times New Roman" w:cs="Arial"/>
                  <w:sz w:val="18"/>
                  <w:szCs w:val="18"/>
                  <w:u w:val="single"/>
                </w:rPr>
                <w:t>https://www.leychile.cl/Navegar?idNorma=1030768&amp;idParte=9192110&amp;idVersion=2011-10-06</w:t>
              </w:r>
            </w:hyperlink>
          </w:p>
        </w:tc>
      </w:tr>
      <w:tr w:rsidR="00E86AFB" w:rsidRPr="00327286"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20.448</w:t>
            </w:r>
          </w:p>
        </w:tc>
        <w:tc>
          <w:tcPr>
            <w:tcW w:w="1928" w:type="pct"/>
            <w:shd w:val="clear" w:color="auto" w:fill="auto"/>
            <w:vAlign w:val="center"/>
            <w:hideMark/>
          </w:tcPr>
          <w:p w14:paraId="7915DD3D" w14:textId="4C774E5A"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14:paraId="56D56EDC" w14:textId="77777777" w:rsidR="001D69E6" w:rsidRPr="00327286" w:rsidRDefault="001D69E6" w:rsidP="00E86AFB">
            <w:pPr>
              <w:spacing w:after="0"/>
              <w:rPr>
                <w:rFonts w:eastAsia="Times New Roman" w:cs="Arial"/>
                <w:sz w:val="18"/>
                <w:szCs w:val="18"/>
                <w:u w:val="single"/>
              </w:rPr>
            </w:pPr>
            <w:hyperlink r:id="rId75" w:history="1">
              <w:r w:rsidRPr="00327286">
                <w:rPr>
                  <w:rFonts w:eastAsia="Times New Roman" w:cs="Arial"/>
                  <w:sz w:val="18"/>
                  <w:szCs w:val="18"/>
                  <w:u w:val="single"/>
                </w:rPr>
                <w:t>https://www.leychile.cl/Navegar?idNorma=1016177&amp;idParte=8964671&amp;idVersion=2010-08-13</w:t>
              </w:r>
            </w:hyperlink>
          </w:p>
        </w:tc>
      </w:tr>
      <w:tr w:rsidR="00E86AFB" w:rsidRPr="00327286"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20.422</w:t>
            </w:r>
          </w:p>
        </w:tc>
        <w:tc>
          <w:tcPr>
            <w:tcW w:w="1928" w:type="pct"/>
            <w:shd w:val="clear" w:color="auto" w:fill="auto"/>
            <w:vAlign w:val="center"/>
            <w:hideMark/>
          </w:tcPr>
          <w:p w14:paraId="75ACB45C" w14:textId="744A631F"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14:paraId="7D902634" w14:textId="77777777" w:rsidR="001D69E6" w:rsidRPr="00327286" w:rsidRDefault="001D69E6" w:rsidP="00E86AFB">
            <w:pPr>
              <w:spacing w:after="0"/>
              <w:rPr>
                <w:rFonts w:eastAsia="Times New Roman" w:cs="Arial"/>
                <w:sz w:val="18"/>
                <w:szCs w:val="18"/>
                <w:u w:val="single"/>
              </w:rPr>
            </w:pPr>
            <w:hyperlink r:id="rId76" w:history="1">
              <w:r w:rsidRPr="00327286">
                <w:rPr>
                  <w:rFonts w:eastAsia="Times New Roman" w:cs="Arial"/>
                  <w:sz w:val="18"/>
                  <w:szCs w:val="18"/>
                  <w:u w:val="single"/>
                </w:rPr>
                <w:t>https://www.leychile.cl/Navegar?idNorma=1010903&amp;idParte=8869262&amp;idVersion=2010-02-10</w:t>
              </w:r>
            </w:hyperlink>
          </w:p>
        </w:tc>
      </w:tr>
      <w:tr w:rsidR="00E86AFB" w:rsidRPr="00327286"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20.348</w:t>
            </w:r>
          </w:p>
        </w:tc>
        <w:tc>
          <w:tcPr>
            <w:tcW w:w="1928" w:type="pct"/>
            <w:shd w:val="clear" w:color="auto" w:fill="auto"/>
            <w:vAlign w:val="center"/>
            <w:hideMark/>
          </w:tcPr>
          <w:p w14:paraId="4202FB86" w14:textId="2425A2C2" w:rsidR="001D69E6" w:rsidRPr="00327286" w:rsidRDefault="00E86AFB"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shd w:val="clear" w:color="auto" w:fill="auto"/>
            <w:vAlign w:val="center"/>
            <w:hideMark/>
          </w:tcPr>
          <w:p w14:paraId="07780EB0" w14:textId="77777777" w:rsidR="001D69E6" w:rsidRPr="00327286" w:rsidRDefault="001D69E6" w:rsidP="00E86AFB">
            <w:pPr>
              <w:spacing w:after="0"/>
              <w:rPr>
                <w:rFonts w:eastAsia="Times New Roman" w:cs="Arial"/>
                <w:sz w:val="18"/>
                <w:szCs w:val="18"/>
                <w:u w:val="single"/>
              </w:rPr>
            </w:pPr>
            <w:hyperlink r:id="rId77" w:history="1">
              <w:r w:rsidRPr="00327286">
                <w:rPr>
                  <w:rFonts w:eastAsia="Times New Roman" w:cs="Arial"/>
                  <w:sz w:val="18"/>
                  <w:szCs w:val="18"/>
                  <w:u w:val="single"/>
                </w:rPr>
                <w:t>https://www.leychile.cl/Navegar?idNorma=1003601&amp;idParte=8696730&amp;idVersion=2009-06-19</w:t>
              </w:r>
            </w:hyperlink>
          </w:p>
        </w:tc>
      </w:tr>
      <w:tr w:rsidR="00E86AFB" w:rsidRPr="00327286"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20.308</w:t>
            </w:r>
          </w:p>
        </w:tc>
        <w:tc>
          <w:tcPr>
            <w:tcW w:w="1928" w:type="pct"/>
            <w:shd w:val="clear" w:color="auto" w:fill="auto"/>
            <w:vAlign w:val="center"/>
            <w:hideMark/>
          </w:tcPr>
          <w:p w14:paraId="562EAF0D" w14:textId="4C3424EA"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Sobre protección a </w:t>
            </w:r>
            <w:r w:rsidR="00A859D4" w:rsidRPr="00327286">
              <w:rPr>
                <w:rFonts w:eastAsia="DINNextLTPro-Light" w:cs="Arial"/>
                <w:sz w:val="18"/>
                <w:szCs w:val="18"/>
              </w:rPr>
              <w:t>Las personas trabajadoras</w:t>
            </w:r>
            <w:r w:rsidRPr="00327286">
              <w:rPr>
                <w:rFonts w:eastAsia="DINNextLTPro-Light" w:cs="Arial"/>
                <w:sz w:val="18"/>
                <w:szCs w:val="18"/>
              </w:rPr>
              <w:t xml:space="preserve"> en el uso de productos fitosanitarios</w:t>
            </w:r>
          </w:p>
        </w:tc>
        <w:tc>
          <w:tcPr>
            <w:tcW w:w="2107" w:type="pct"/>
            <w:shd w:val="clear" w:color="auto" w:fill="auto"/>
            <w:vAlign w:val="center"/>
            <w:hideMark/>
          </w:tcPr>
          <w:p w14:paraId="57FE5838" w14:textId="77777777" w:rsidR="001D69E6" w:rsidRPr="00327286" w:rsidRDefault="001D69E6" w:rsidP="00E86AFB">
            <w:pPr>
              <w:spacing w:after="0"/>
              <w:rPr>
                <w:rFonts w:eastAsia="Times New Roman" w:cs="Arial"/>
                <w:sz w:val="18"/>
                <w:szCs w:val="18"/>
                <w:u w:val="single"/>
              </w:rPr>
            </w:pPr>
            <w:hyperlink r:id="rId78" w:history="1">
              <w:r w:rsidRPr="00327286">
                <w:rPr>
                  <w:rFonts w:eastAsia="Times New Roman" w:cs="Arial"/>
                  <w:sz w:val="18"/>
                  <w:szCs w:val="18"/>
                  <w:u w:val="single"/>
                </w:rPr>
                <w:t>https://www.leychile.cl/Navegar?idNorma=284009</w:t>
              </w:r>
            </w:hyperlink>
          </w:p>
        </w:tc>
      </w:tr>
      <w:tr w:rsidR="00E86AFB" w:rsidRPr="00327286"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20.189</w:t>
            </w:r>
          </w:p>
        </w:tc>
        <w:tc>
          <w:tcPr>
            <w:tcW w:w="1928" w:type="pct"/>
            <w:shd w:val="clear" w:color="auto" w:fill="auto"/>
            <w:vAlign w:val="center"/>
            <w:hideMark/>
          </w:tcPr>
          <w:p w14:paraId="0946E58C" w14:textId="07CDEDD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14:paraId="7FE0D118" w14:textId="77777777" w:rsidR="001D69E6" w:rsidRPr="00327286" w:rsidRDefault="001D69E6" w:rsidP="00E86AFB">
            <w:pPr>
              <w:spacing w:after="0"/>
              <w:rPr>
                <w:rFonts w:eastAsia="Times New Roman" w:cs="Arial"/>
                <w:sz w:val="18"/>
                <w:szCs w:val="18"/>
                <w:u w:val="single"/>
              </w:rPr>
            </w:pPr>
            <w:hyperlink r:id="rId79" w:history="1">
              <w:r w:rsidRPr="00327286">
                <w:rPr>
                  <w:rFonts w:eastAsia="Times New Roman" w:cs="Arial"/>
                  <w:sz w:val="18"/>
                  <w:szCs w:val="18"/>
                  <w:u w:val="single"/>
                </w:rPr>
                <w:t>https://www.leychile.cl/Navegar?idNorma=261579</w:t>
              </w:r>
            </w:hyperlink>
          </w:p>
        </w:tc>
      </w:tr>
      <w:tr w:rsidR="00E86AFB" w:rsidRPr="00327286"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20.178</w:t>
            </w:r>
          </w:p>
        </w:tc>
        <w:tc>
          <w:tcPr>
            <w:tcW w:w="1928" w:type="pct"/>
            <w:shd w:val="clear" w:color="auto" w:fill="auto"/>
            <w:vAlign w:val="center"/>
            <w:hideMark/>
          </w:tcPr>
          <w:p w14:paraId="2D4B41D5" w14:textId="66307F76"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14:paraId="3B2945AC" w14:textId="77777777" w:rsidR="001D69E6" w:rsidRPr="00327286" w:rsidRDefault="001D69E6" w:rsidP="00E86AFB">
            <w:pPr>
              <w:spacing w:after="0"/>
              <w:rPr>
                <w:rFonts w:eastAsia="Times New Roman" w:cs="Arial"/>
                <w:sz w:val="18"/>
                <w:szCs w:val="18"/>
                <w:u w:val="single"/>
              </w:rPr>
            </w:pPr>
            <w:hyperlink r:id="rId80" w:history="1">
              <w:r w:rsidRPr="00327286">
                <w:rPr>
                  <w:rFonts w:eastAsia="Times New Roman" w:cs="Arial"/>
                  <w:sz w:val="18"/>
                  <w:szCs w:val="18"/>
                  <w:u w:val="single"/>
                </w:rPr>
                <w:t>https://www.leychile.cl/Navegar?idNorma=260388</w:t>
              </w:r>
            </w:hyperlink>
          </w:p>
        </w:tc>
      </w:tr>
      <w:tr w:rsidR="00E86AFB" w:rsidRPr="00327286"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20.166</w:t>
            </w:r>
          </w:p>
        </w:tc>
        <w:tc>
          <w:tcPr>
            <w:tcW w:w="1928" w:type="pct"/>
            <w:shd w:val="clear" w:color="auto" w:fill="auto"/>
            <w:vAlign w:val="center"/>
            <w:hideMark/>
          </w:tcPr>
          <w:p w14:paraId="7E4C8970" w14:textId="3F1A95F1" w:rsidR="001D69E6" w:rsidRPr="00327286" w:rsidRDefault="00E86AFB" w:rsidP="00E86AFB">
            <w:pPr>
              <w:spacing w:after="0"/>
              <w:rPr>
                <w:rFonts w:eastAsia="DINNextLTPro-Light" w:cs="Arial"/>
                <w:sz w:val="18"/>
                <w:szCs w:val="18"/>
              </w:rPr>
            </w:pPr>
            <w:r w:rsidRPr="00327286">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14:paraId="59417ED4" w14:textId="77777777" w:rsidR="001D69E6" w:rsidRPr="00327286" w:rsidRDefault="001D69E6" w:rsidP="00E86AFB">
            <w:pPr>
              <w:spacing w:after="0"/>
              <w:rPr>
                <w:rFonts w:eastAsia="Times New Roman" w:cs="Arial"/>
                <w:sz w:val="18"/>
                <w:szCs w:val="18"/>
                <w:u w:val="single"/>
              </w:rPr>
            </w:pPr>
            <w:hyperlink r:id="rId81" w:history="1">
              <w:r w:rsidRPr="00327286">
                <w:rPr>
                  <w:rFonts w:eastAsia="Times New Roman" w:cs="Arial"/>
                  <w:sz w:val="18"/>
                  <w:szCs w:val="18"/>
                  <w:u w:val="single"/>
                </w:rPr>
                <w:t>https://www.leychile.cl/Navegar?idNorma=258270</w:t>
              </w:r>
            </w:hyperlink>
          </w:p>
        </w:tc>
      </w:tr>
      <w:tr w:rsidR="00E86AFB" w:rsidRPr="00327286"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20.137</w:t>
            </w:r>
          </w:p>
        </w:tc>
        <w:tc>
          <w:tcPr>
            <w:tcW w:w="1928" w:type="pct"/>
            <w:shd w:val="clear" w:color="auto" w:fill="auto"/>
            <w:vAlign w:val="center"/>
            <w:hideMark/>
          </w:tcPr>
          <w:p w14:paraId="33DCFC14" w14:textId="1877FA1B" w:rsidR="001D69E6" w:rsidRPr="00327286" w:rsidRDefault="00E86AFB" w:rsidP="00E86AFB">
            <w:pPr>
              <w:spacing w:after="0"/>
              <w:rPr>
                <w:rFonts w:eastAsia="DINNextLTPro-Light" w:cs="Arial"/>
                <w:sz w:val="18"/>
                <w:szCs w:val="18"/>
              </w:rPr>
            </w:pPr>
            <w:r w:rsidRPr="00327286">
              <w:rPr>
                <w:rFonts w:eastAsia="DINNextLTPro-Light" w:cs="Arial"/>
                <w:sz w:val="18"/>
                <w:szCs w:val="18"/>
              </w:rPr>
              <w:t>Otorga permiso laboral por muerte y nacimiento de parientes que indica</w:t>
            </w:r>
          </w:p>
        </w:tc>
        <w:tc>
          <w:tcPr>
            <w:tcW w:w="2107" w:type="pct"/>
            <w:shd w:val="clear" w:color="auto" w:fill="auto"/>
            <w:vAlign w:val="center"/>
            <w:hideMark/>
          </w:tcPr>
          <w:p w14:paraId="3FBF6914" w14:textId="77777777" w:rsidR="001D69E6" w:rsidRPr="00327286" w:rsidRDefault="001D69E6" w:rsidP="00E86AFB">
            <w:pPr>
              <w:spacing w:after="0"/>
              <w:rPr>
                <w:rFonts w:eastAsia="Times New Roman" w:cs="Arial"/>
                <w:sz w:val="18"/>
                <w:szCs w:val="18"/>
                <w:u w:val="single"/>
              </w:rPr>
            </w:pPr>
            <w:hyperlink r:id="rId82" w:history="1">
              <w:r w:rsidRPr="00327286">
                <w:rPr>
                  <w:rFonts w:eastAsia="Times New Roman" w:cs="Arial"/>
                  <w:sz w:val="18"/>
                  <w:szCs w:val="18"/>
                  <w:u w:val="single"/>
                </w:rPr>
                <w:t>https://www.leychile.cl/Navegar?idNorma=256450&amp;tipoVersion=0</w:t>
              </w:r>
            </w:hyperlink>
          </w:p>
        </w:tc>
      </w:tr>
      <w:tr w:rsidR="00E86AFB" w:rsidRPr="00327286"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20.123</w:t>
            </w:r>
          </w:p>
        </w:tc>
        <w:tc>
          <w:tcPr>
            <w:tcW w:w="1928" w:type="pct"/>
            <w:shd w:val="clear" w:color="auto" w:fill="auto"/>
            <w:vAlign w:val="center"/>
            <w:hideMark/>
          </w:tcPr>
          <w:p w14:paraId="63F4E7DF" w14:textId="5295346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Regula trabajo en régimen de subcontratación, el funcionamiento de las </w:t>
            </w:r>
            <w:r w:rsidR="00561E1C" w:rsidRPr="00327286">
              <w:rPr>
                <w:rFonts w:eastAsia="DINNextLTPro-Light" w:cs="Arial"/>
                <w:sz w:val="18"/>
                <w:szCs w:val="18"/>
              </w:rPr>
              <w:t>entidad</w:t>
            </w:r>
            <w:r w:rsidR="005B44DA">
              <w:rPr>
                <w:rFonts w:eastAsia="DINNextLTPro-Light" w:cs="Arial"/>
                <w:sz w:val="18"/>
                <w:szCs w:val="18"/>
              </w:rPr>
              <w:t>es</w:t>
            </w:r>
            <w:r w:rsidR="00A859D4" w:rsidRPr="00327286">
              <w:rPr>
                <w:rFonts w:eastAsia="DINNextLTPro-Light" w:cs="Arial"/>
                <w:sz w:val="18"/>
                <w:szCs w:val="18"/>
              </w:rPr>
              <w:t xml:space="preserve"> empleadora</w:t>
            </w:r>
            <w:r w:rsidRPr="00327286">
              <w:rPr>
                <w:rFonts w:eastAsia="DINNextLTPro-Light" w:cs="Arial"/>
                <w:sz w:val="18"/>
                <w:szCs w:val="18"/>
              </w:rPr>
              <w:t>s de servicios transitorios y el contrato de trabajo de servicios transitorios</w:t>
            </w:r>
          </w:p>
        </w:tc>
        <w:tc>
          <w:tcPr>
            <w:tcW w:w="2107" w:type="pct"/>
            <w:shd w:val="clear" w:color="auto" w:fill="auto"/>
            <w:vAlign w:val="center"/>
            <w:hideMark/>
          </w:tcPr>
          <w:p w14:paraId="45704D5F" w14:textId="77777777" w:rsidR="001D69E6" w:rsidRPr="00327286" w:rsidRDefault="001D69E6" w:rsidP="00E86AFB">
            <w:pPr>
              <w:spacing w:after="0"/>
              <w:rPr>
                <w:rFonts w:eastAsia="Times New Roman" w:cs="Arial"/>
                <w:sz w:val="18"/>
                <w:szCs w:val="18"/>
                <w:u w:val="single"/>
              </w:rPr>
            </w:pPr>
            <w:hyperlink r:id="rId83" w:history="1">
              <w:r w:rsidRPr="00327286">
                <w:rPr>
                  <w:rFonts w:eastAsia="Times New Roman" w:cs="Arial"/>
                  <w:sz w:val="18"/>
                  <w:szCs w:val="18"/>
                  <w:u w:val="single"/>
                </w:rPr>
                <w:t>https://www.leychile.cl/Navegar?idNorma=254080&amp;r=1</w:t>
              </w:r>
            </w:hyperlink>
          </w:p>
        </w:tc>
      </w:tr>
      <w:tr w:rsidR="00E86AFB" w:rsidRPr="00327286"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20.096</w:t>
            </w:r>
          </w:p>
        </w:tc>
        <w:tc>
          <w:tcPr>
            <w:tcW w:w="1928" w:type="pct"/>
            <w:shd w:val="clear" w:color="auto" w:fill="auto"/>
            <w:vAlign w:val="center"/>
            <w:hideMark/>
          </w:tcPr>
          <w:p w14:paraId="12E1EAC1" w14:textId="06AF32D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14:paraId="7FF79B71" w14:textId="77777777" w:rsidR="001D69E6" w:rsidRPr="00327286" w:rsidRDefault="001D69E6" w:rsidP="00E86AFB">
            <w:pPr>
              <w:spacing w:after="0"/>
              <w:rPr>
                <w:rFonts w:eastAsia="Times New Roman" w:cs="Arial"/>
                <w:sz w:val="18"/>
                <w:szCs w:val="18"/>
                <w:u w:val="single"/>
              </w:rPr>
            </w:pPr>
            <w:hyperlink r:id="rId84" w:history="1">
              <w:r w:rsidRPr="00327286">
                <w:rPr>
                  <w:rFonts w:eastAsia="Times New Roman" w:cs="Arial"/>
                  <w:sz w:val="18"/>
                  <w:szCs w:val="18"/>
                  <w:u w:val="single"/>
                </w:rPr>
                <w:t>https://www.leychile.cl/Navegar?idNorma=248323</w:t>
              </w:r>
            </w:hyperlink>
          </w:p>
        </w:tc>
      </w:tr>
      <w:tr w:rsidR="00E86AFB" w:rsidRPr="00327286"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20.005</w:t>
            </w:r>
          </w:p>
        </w:tc>
        <w:tc>
          <w:tcPr>
            <w:tcW w:w="1928" w:type="pct"/>
            <w:shd w:val="clear" w:color="auto" w:fill="auto"/>
            <w:vAlign w:val="center"/>
            <w:hideMark/>
          </w:tcPr>
          <w:p w14:paraId="0144AAED" w14:textId="00F8B818" w:rsidR="001D69E6" w:rsidRPr="00327286" w:rsidRDefault="00E86AFB" w:rsidP="00E86AFB">
            <w:pPr>
              <w:spacing w:after="0"/>
              <w:rPr>
                <w:rFonts w:eastAsia="DINNextLTPro-Light" w:cs="Arial"/>
                <w:sz w:val="18"/>
                <w:szCs w:val="18"/>
              </w:rPr>
            </w:pPr>
            <w:r w:rsidRPr="00327286">
              <w:rPr>
                <w:rFonts w:eastAsia="DINNextLTPro-Light" w:cs="Arial"/>
                <w:sz w:val="18"/>
                <w:szCs w:val="18"/>
              </w:rPr>
              <w:t>Tipifica y sanciona el acoso sexual</w:t>
            </w:r>
          </w:p>
        </w:tc>
        <w:tc>
          <w:tcPr>
            <w:tcW w:w="2107" w:type="pct"/>
            <w:shd w:val="clear" w:color="auto" w:fill="auto"/>
            <w:vAlign w:val="center"/>
            <w:hideMark/>
          </w:tcPr>
          <w:p w14:paraId="425DFFB8" w14:textId="77777777" w:rsidR="001D69E6" w:rsidRPr="00327286" w:rsidRDefault="001D69E6" w:rsidP="00E86AFB">
            <w:pPr>
              <w:spacing w:after="0"/>
              <w:rPr>
                <w:rFonts w:eastAsia="Times New Roman" w:cs="Arial"/>
                <w:sz w:val="18"/>
                <w:szCs w:val="18"/>
                <w:u w:val="single"/>
              </w:rPr>
            </w:pPr>
            <w:hyperlink r:id="rId85" w:history="1">
              <w:r w:rsidRPr="00327286">
                <w:rPr>
                  <w:rFonts w:eastAsia="Times New Roman" w:cs="Arial"/>
                  <w:sz w:val="18"/>
                  <w:szCs w:val="18"/>
                  <w:u w:val="single"/>
                </w:rPr>
                <w:t>https://www.leychile.cl/Navegar?idNorma=236425&amp;r=5</w:t>
              </w:r>
            </w:hyperlink>
          </w:p>
        </w:tc>
      </w:tr>
      <w:tr w:rsidR="00E86AFB" w:rsidRPr="00327286"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19.988</w:t>
            </w:r>
          </w:p>
        </w:tc>
        <w:tc>
          <w:tcPr>
            <w:tcW w:w="1928" w:type="pct"/>
            <w:shd w:val="clear" w:color="auto" w:fill="auto"/>
            <w:vAlign w:val="center"/>
            <w:hideMark/>
          </w:tcPr>
          <w:p w14:paraId="35507050" w14:textId="06EC9DE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14:paraId="69F17A3D" w14:textId="77777777" w:rsidR="001D69E6" w:rsidRPr="00327286" w:rsidRDefault="001D69E6" w:rsidP="00E86AFB">
            <w:pPr>
              <w:spacing w:after="0"/>
              <w:rPr>
                <w:rFonts w:eastAsia="Times New Roman" w:cs="Arial"/>
                <w:sz w:val="18"/>
                <w:szCs w:val="18"/>
                <w:u w:val="single"/>
              </w:rPr>
            </w:pPr>
            <w:hyperlink r:id="rId86" w:history="1">
              <w:r w:rsidRPr="00327286">
                <w:rPr>
                  <w:rFonts w:eastAsia="Times New Roman" w:cs="Arial"/>
                  <w:sz w:val="18"/>
                  <w:szCs w:val="18"/>
                  <w:u w:val="single"/>
                </w:rPr>
                <w:t>https://www.leychile.cl/Navegar?idNorma=233798</w:t>
              </w:r>
            </w:hyperlink>
          </w:p>
        </w:tc>
      </w:tr>
      <w:tr w:rsidR="00E86AFB" w:rsidRPr="00327286"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19.973</w:t>
            </w:r>
          </w:p>
        </w:tc>
        <w:tc>
          <w:tcPr>
            <w:tcW w:w="1928" w:type="pct"/>
            <w:shd w:val="clear" w:color="auto" w:fill="auto"/>
            <w:vAlign w:val="center"/>
            <w:hideMark/>
          </w:tcPr>
          <w:p w14:paraId="704D63D7" w14:textId="34C0361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feriados</w:t>
            </w:r>
          </w:p>
        </w:tc>
        <w:tc>
          <w:tcPr>
            <w:tcW w:w="2107" w:type="pct"/>
            <w:shd w:val="clear" w:color="auto" w:fill="auto"/>
            <w:vAlign w:val="center"/>
            <w:hideMark/>
          </w:tcPr>
          <w:p w14:paraId="63FC34ED" w14:textId="77777777" w:rsidR="001D69E6" w:rsidRPr="00327286" w:rsidRDefault="001D69E6" w:rsidP="00E86AFB">
            <w:pPr>
              <w:spacing w:after="0"/>
              <w:rPr>
                <w:rFonts w:eastAsia="Times New Roman" w:cs="Arial"/>
                <w:sz w:val="18"/>
                <w:szCs w:val="18"/>
                <w:u w:val="single"/>
              </w:rPr>
            </w:pPr>
            <w:hyperlink r:id="rId87" w:history="1">
              <w:r w:rsidRPr="00327286">
                <w:rPr>
                  <w:rFonts w:eastAsia="Times New Roman" w:cs="Arial"/>
                  <w:sz w:val="18"/>
                  <w:szCs w:val="18"/>
                  <w:u w:val="single"/>
                </w:rPr>
                <w:t>https://www.leychile.cl/Navegar?idNorma=230132</w:t>
              </w:r>
            </w:hyperlink>
          </w:p>
        </w:tc>
      </w:tr>
      <w:tr w:rsidR="00E86AFB" w:rsidRPr="00327286"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19.920</w:t>
            </w:r>
          </w:p>
        </w:tc>
        <w:tc>
          <w:tcPr>
            <w:tcW w:w="1928" w:type="pct"/>
            <w:shd w:val="clear" w:color="auto" w:fill="auto"/>
            <w:vAlign w:val="center"/>
            <w:hideMark/>
          </w:tcPr>
          <w:p w14:paraId="55153322" w14:textId="2A7FC83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14:paraId="29577047" w14:textId="77777777" w:rsidR="001D69E6" w:rsidRPr="00327286" w:rsidRDefault="001D69E6" w:rsidP="00E86AFB">
            <w:pPr>
              <w:spacing w:after="0"/>
              <w:rPr>
                <w:rFonts w:eastAsia="Times New Roman" w:cs="Arial"/>
                <w:sz w:val="18"/>
                <w:szCs w:val="18"/>
                <w:u w:val="single"/>
              </w:rPr>
            </w:pPr>
            <w:hyperlink r:id="rId88" w:history="1">
              <w:r w:rsidRPr="00327286">
                <w:rPr>
                  <w:rFonts w:eastAsia="Times New Roman" w:cs="Arial"/>
                  <w:sz w:val="18"/>
                  <w:szCs w:val="18"/>
                  <w:u w:val="single"/>
                </w:rPr>
                <w:t>https://www.leychile.cl/Navegar?idNorma=219209&amp;r=3</w:t>
              </w:r>
            </w:hyperlink>
          </w:p>
        </w:tc>
      </w:tr>
      <w:tr w:rsidR="00E86AFB" w:rsidRPr="00327286"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19.759</w:t>
            </w:r>
          </w:p>
        </w:tc>
        <w:tc>
          <w:tcPr>
            <w:tcW w:w="1928" w:type="pct"/>
            <w:shd w:val="clear" w:color="auto" w:fill="auto"/>
            <w:vAlign w:val="center"/>
            <w:hideMark/>
          </w:tcPr>
          <w:p w14:paraId="227A996E" w14:textId="3CA54F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14:paraId="545CD9DE" w14:textId="77777777" w:rsidR="001D69E6" w:rsidRPr="00327286" w:rsidRDefault="001D69E6" w:rsidP="00E86AFB">
            <w:pPr>
              <w:spacing w:after="0"/>
              <w:rPr>
                <w:rFonts w:eastAsia="Times New Roman" w:cs="Arial"/>
                <w:sz w:val="18"/>
                <w:szCs w:val="18"/>
                <w:u w:val="single"/>
              </w:rPr>
            </w:pPr>
            <w:hyperlink r:id="rId89" w:history="1">
              <w:r w:rsidRPr="00327286">
                <w:rPr>
                  <w:rFonts w:eastAsia="Times New Roman" w:cs="Arial"/>
                  <w:sz w:val="18"/>
                  <w:szCs w:val="18"/>
                  <w:u w:val="single"/>
                </w:rPr>
                <w:t>https://www.leychile.cl/Navegar?idNorma=190282</w:t>
              </w:r>
            </w:hyperlink>
          </w:p>
        </w:tc>
      </w:tr>
      <w:tr w:rsidR="00E86AFB" w:rsidRPr="00327286"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19.620</w:t>
            </w:r>
          </w:p>
        </w:tc>
        <w:tc>
          <w:tcPr>
            <w:tcW w:w="1928" w:type="pct"/>
            <w:shd w:val="clear" w:color="auto" w:fill="auto"/>
            <w:vAlign w:val="center"/>
            <w:hideMark/>
          </w:tcPr>
          <w:p w14:paraId="4D062BC7" w14:textId="3C64236D"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Dicta </w:t>
            </w:r>
            <w:r w:rsidR="00E86AFB" w:rsidRPr="00327286">
              <w:rPr>
                <w:rFonts w:eastAsia="DINNextLTPro-Light" w:cs="Arial"/>
                <w:sz w:val="18"/>
                <w:szCs w:val="18"/>
              </w:rPr>
              <w:t>normas sobre adopción de menores</w:t>
            </w:r>
          </w:p>
        </w:tc>
        <w:tc>
          <w:tcPr>
            <w:tcW w:w="2107" w:type="pct"/>
            <w:shd w:val="clear" w:color="auto" w:fill="auto"/>
            <w:vAlign w:val="center"/>
            <w:hideMark/>
          </w:tcPr>
          <w:p w14:paraId="00CA59AD" w14:textId="77777777" w:rsidR="001D69E6" w:rsidRPr="00327286" w:rsidRDefault="001D69E6" w:rsidP="00E86AFB">
            <w:pPr>
              <w:spacing w:after="0"/>
              <w:rPr>
                <w:rFonts w:eastAsia="Times New Roman" w:cs="Arial"/>
                <w:sz w:val="18"/>
                <w:szCs w:val="18"/>
                <w:u w:val="single"/>
              </w:rPr>
            </w:pPr>
            <w:hyperlink r:id="rId90" w:history="1">
              <w:r w:rsidRPr="00327286">
                <w:rPr>
                  <w:rFonts w:eastAsia="Times New Roman" w:cs="Arial"/>
                  <w:sz w:val="18"/>
                  <w:szCs w:val="18"/>
                  <w:u w:val="single"/>
                </w:rPr>
                <w:t>https://www.leychile.cl/Navegar?idNorma=140084</w:t>
              </w:r>
            </w:hyperlink>
          </w:p>
        </w:tc>
      </w:tr>
      <w:tr w:rsidR="00E86AFB" w:rsidRPr="00327286"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19.591</w:t>
            </w:r>
          </w:p>
        </w:tc>
        <w:tc>
          <w:tcPr>
            <w:tcW w:w="1928" w:type="pct"/>
            <w:shd w:val="clear" w:color="auto" w:fill="auto"/>
            <w:vAlign w:val="center"/>
            <w:hideMark/>
          </w:tcPr>
          <w:p w14:paraId="281F1293" w14:textId="3B87B22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protección a la maternidad</w:t>
            </w:r>
          </w:p>
        </w:tc>
        <w:tc>
          <w:tcPr>
            <w:tcW w:w="2107" w:type="pct"/>
            <w:shd w:val="clear" w:color="auto" w:fill="auto"/>
            <w:vAlign w:val="center"/>
            <w:hideMark/>
          </w:tcPr>
          <w:p w14:paraId="4B186360" w14:textId="77777777" w:rsidR="001D69E6" w:rsidRPr="00327286" w:rsidRDefault="001D69E6" w:rsidP="00E86AFB">
            <w:pPr>
              <w:spacing w:after="0"/>
              <w:rPr>
                <w:rFonts w:eastAsia="Times New Roman" w:cs="Arial"/>
                <w:sz w:val="18"/>
                <w:szCs w:val="18"/>
                <w:u w:val="single"/>
              </w:rPr>
            </w:pPr>
            <w:hyperlink r:id="rId91" w:history="1">
              <w:r w:rsidRPr="00327286">
                <w:rPr>
                  <w:rFonts w:eastAsia="Times New Roman" w:cs="Arial"/>
                  <w:sz w:val="18"/>
                  <w:szCs w:val="18"/>
                  <w:u w:val="single"/>
                </w:rPr>
                <w:t>https://www.leychile.cl/Navegar?idNorma=126979&amp;r=1</w:t>
              </w:r>
            </w:hyperlink>
          </w:p>
        </w:tc>
      </w:tr>
      <w:tr w:rsidR="00E86AFB" w:rsidRPr="00327286"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19.481</w:t>
            </w:r>
          </w:p>
        </w:tc>
        <w:tc>
          <w:tcPr>
            <w:tcW w:w="1928" w:type="pct"/>
            <w:shd w:val="clear" w:color="auto" w:fill="auto"/>
            <w:vAlign w:val="center"/>
            <w:hideMark/>
          </w:tcPr>
          <w:p w14:paraId="533CDE85" w14:textId="52AB0A4B"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14:paraId="61318408" w14:textId="77777777" w:rsidR="001D69E6" w:rsidRPr="00327286" w:rsidRDefault="001D69E6" w:rsidP="00E86AFB">
            <w:pPr>
              <w:spacing w:after="0"/>
              <w:rPr>
                <w:rFonts w:eastAsia="Times New Roman" w:cs="Arial"/>
                <w:sz w:val="18"/>
                <w:szCs w:val="18"/>
                <w:u w:val="single"/>
              </w:rPr>
            </w:pPr>
            <w:hyperlink r:id="rId92" w:history="1">
              <w:r w:rsidRPr="00327286">
                <w:rPr>
                  <w:rFonts w:eastAsia="Times New Roman" w:cs="Arial"/>
                  <w:sz w:val="18"/>
                  <w:szCs w:val="18"/>
                  <w:u w:val="single"/>
                </w:rPr>
                <w:t>https://www.leychile.cl/Navegar?idNorma=30848</w:t>
              </w:r>
            </w:hyperlink>
          </w:p>
        </w:tc>
      </w:tr>
      <w:tr w:rsidR="00E86AFB" w:rsidRPr="00327286"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19.419</w:t>
            </w:r>
          </w:p>
        </w:tc>
        <w:tc>
          <w:tcPr>
            <w:tcW w:w="1928" w:type="pct"/>
            <w:shd w:val="clear" w:color="auto" w:fill="auto"/>
            <w:vAlign w:val="center"/>
            <w:hideMark/>
          </w:tcPr>
          <w:p w14:paraId="48371D97" w14:textId="2C881F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actividades que indica relacionadas con el tabaco</w:t>
            </w:r>
          </w:p>
        </w:tc>
        <w:tc>
          <w:tcPr>
            <w:tcW w:w="2107" w:type="pct"/>
            <w:shd w:val="clear" w:color="auto" w:fill="auto"/>
            <w:vAlign w:val="center"/>
            <w:hideMark/>
          </w:tcPr>
          <w:p w14:paraId="0576FD1B" w14:textId="77777777" w:rsidR="001D69E6" w:rsidRPr="00327286" w:rsidRDefault="001D69E6" w:rsidP="00E86AFB">
            <w:pPr>
              <w:spacing w:after="0"/>
              <w:rPr>
                <w:rFonts w:eastAsia="Times New Roman" w:cs="Arial"/>
                <w:sz w:val="18"/>
                <w:szCs w:val="18"/>
                <w:u w:val="single"/>
              </w:rPr>
            </w:pPr>
            <w:hyperlink r:id="rId93" w:history="1">
              <w:r w:rsidRPr="00327286">
                <w:rPr>
                  <w:rFonts w:eastAsia="Times New Roman" w:cs="Arial"/>
                  <w:sz w:val="18"/>
                  <w:szCs w:val="18"/>
                  <w:u w:val="single"/>
                </w:rPr>
                <w:t>https://www.leychile.cl/Navegar?idNorma=30786&amp;idParte=&amp;idVersion=2013-03-01</w:t>
              </w:r>
            </w:hyperlink>
          </w:p>
        </w:tc>
      </w:tr>
      <w:tr w:rsidR="00E86AFB" w:rsidRPr="00327286"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19.408</w:t>
            </w:r>
          </w:p>
        </w:tc>
        <w:tc>
          <w:tcPr>
            <w:tcW w:w="1928" w:type="pct"/>
            <w:shd w:val="clear" w:color="auto" w:fill="auto"/>
            <w:vAlign w:val="center"/>
            <w:hideMark/>
          </w:tcPr>
          <w:p w14:paraId="2DDDCC3C" w14:textId="29543BAE"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Modifica </w:t>
            </w:r>
            <w:r w:rsidR="00E86AFB" w:rsidRPr="00327286">
              <w:rPr>
                <w:rFonts w:eastAsia="DINNextLTPro-Light" w:cs="Arial"/>
                <w:sz w:val="18"/>
                <w:szCs w:val="18"/>
              </w:rPr>
              <w:t>artículo 203 del código del trabajo</w:t>
            </w:r>
          </w:p>
        </w:tc>
        <w:tc>
          <w:tcPr>
            <w:tcW w:w="2107" w:type="pct"/>
            <w:shd w:val="clear" w:color="auto" w:fill="auto"/>
            <w:vAlign w:val="center"/>
            <w:hideMark/>
          </w:tcPr>
          <w:p w14:paraId="30F0E88C" w14:textId="77777777" w:rsidR="001D69E6" w:rsidRPr="00327286" w:rsidRDefault="001D69E6" w:rsidP="00E86AFB">
            <w:pPr>
              <w:spacing w:after="0"/>
              <w:rPr>
                <w:rFonts w:eastAsia="Times New Roman" w:cs="Arial"/>
                <w:sz w:val="18"/>
                <w:szCs w:val="18"/>
                <w:u w:val="single"/>
              </w:rPr>
            </w:pPr>
            <w:hyperlink r:id="rId94" w:history="1">
              <w:r w:rsidRPr="00327286">
                <w:rPr>
                  <w:rFonts w:eastAsia="Times New Roman" w:cs="Arial"/>
                  <w:sz w:val="18"/>
                  <w:szCs w:val="18"/>
                  <w:u w:val="single"/>
                </w:rPr>
                <w:t>https://www.leychile.cl/Navegar?idNorma=30775</w:t>
              </w:r>
            </w:hyperlink>
          </w:p>
        </w:tc>
      </w:tr>
      <w:tr w:rsidR="00E86AFB" w:rsidRPr="00327286"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19.250</w:t>
            </w:r>
          </w:p>
        </w:tc>
        <w:tc>
          <w:tcPr>
            <w:tcW w:w="1928" w:type="pct"/>
            <w:shd w:val="clear" w:color="auto" w:fill="auto"/>
            <w:vAlign w:val="center"/>
            <w:hideMark/>
          </w:tcPr>
          <w:p w14:paraId="1473F7C7" w14:textId="7B2350C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libros I, II y V del código del trabajo, artículo 2472 del código civil y otros textos legales</w:t>
            </w:r>
          </w:p>
        </w:tc>
        <w:tc>
          <w:tcPr>
            <w:tcW w:w="2107" w:type="pct"/>
            <w:shd w:val="clear" w:color="auto" w:fill="auto"/>
            <w:vAlign w:val="center"/>
            <w:hideMark/>
          </w:tcPr>
          <w:p w14:paraId="3FF54929" w14:textId="77777777" w:rsidR="001D69E6" w:rsidRPr="00327286" w:rsidRDefault="001D69E6" w:rsidP="00E86AFB">
            <w:pPr>
              <w:spacing w:after="0"/>
              <w:rPr>
                <w:rFonts w:eastAsia="Times New Roman" w:cs="Arial"/>
                <w:sz w:val="18"/>
                <w:szCs w:val="18"/>
                <w:u w:val="single"/>
              </w:rPr>
            </w:pPr>
            <w:hyperlink r:id="rId95" w:history="1">
              <w:r w:rsidRPr="00327286">
                <w:rPr>
                  <w:rFonts w:eastAsia="Times New Roman" w:cs="Arial"/>
                  <w:sz w:val="18"/>
                  <w:szCs w:val="18"/>
                  <w:u w:val="single"/>
                </w:rPr>
                <w:t>https://www.leychile.cl/Navegar?idNorma=30617</w:t>
              </w:r>
            </w:hyperlink>
          </w:p>
        </w:tc>
      </w:tr>
      <w:tr w:rsidR="00E86AFB" w:rsidRPr="00327286"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19.069</w:t>
            </w:r>
          </w:p>
        </w:tc>
        <w:tc>
          <w:tcPr>
            <w:tcW w:w="1928" w:type="pct"/>
            <w:shd w:val="clear" w:color="auto" w:fill="auto"/>
            <w:vAlign w:val="center"/>
            <w:hideMark/>
          </w:tcPr>
          <w:p w14:paraId="40537E28" w14:textId="1B15EEC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organizaciones sindicales y negociación colectiva</w:t>
            </w:r>
          </w:p>
        </w:tc>
        <w:tc>
          <w:tcPr>
            <w:tcW w:w="2107" w:type="pct"/>
            <w:shd w:val="clear" w:color="auto" w:fill="auto"/>
            <w:vAlign w:val="center"/>
            <w:hideMark/>
          </w:tcPr>
          <w:p w14:paraId="5E1BABDB" w14:textId="77777777" w:rsidR="001D69E6" w:rsidRPr="00327286" w:rsidRDefault="001D69E6" w:rsidP="00E86AFB">
            <w:pPr>
              <w:spacing w:after="0"/>
              <w:rPr>
                <w:rFonts w:eastAsia="Times New Roman" w:cs="Arial"/>
                <w:sz w:val="18"/>
                <w:szCs w:val="18"/>
                <w:u w:val="single"/>
              </w:rPr>
            </w:pPr>
            <w:hyperlink r:id="rId96" w:history="1">
              <w:r w:rsidRPr="00327286">
                <w:rPr>
                  <w:rFonts w:eastAsia="Times New Roman" w:cs="Arial"/>
                  <w:sz w:val="18"/>
                  <w:szCs w:val="18"/>
                  <w:u w:val="single"/>
                </w:rPr>
                <w:t>https://www.leychile.cl/Navegar?idNorma=30436</w:t>
              </w:r>
            </w:hyperlink>
          </w:p>
        </w:tc>
      </w:tr>
      <w:tr w:rsidR="00E86AFB" w:rsidRPr="00327286"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19.010</w:t>
            </w:r>
          </w:p>
        </w:tc>
        <w:tc>
          <w:tcPr>
            <w:tcW w:w="1928" w:type="pct"/>
            <w:shd w:val="clear" w:color="auto" w:fill="auto"/>
            <w:vAlign w:val="center"/>
            <w:hideMark/>
          </w:tcPr>
          <w:p w14:paraId="0E66EFF5" w14:textId="142BE68B"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14:paraId="1E1041AE" w14:textId="77777777" w:rsidR="001D69E6" w:rsidRPr="00327286" w:rsidRDefault="001D69E6" w:rsidP="00E86AFB">
            <w:pPr>
              <w:spacing w:after="0"/>
              <w:rPr>
                <w:rFonts w:eastAsia="Times New Roman" w:cs="Arial"/>
                <w:sz w:val="18"/>
                <w:szCs w:val="18"/>
                <w:u w:val="single"/>
              </w:rPr>
            </w:pPr>
            <w:hyperlink r:id="rId97" w:history="1">
              <w:r w:rsidRPr="00327286">
                <w:rPr>
                  <w:rFonts w:eastAsia="Times New Roman" w:cs="Arial"/>
                  <w:sz w:val="18"/>
                  <w:szCs w:val="18"/>
                  <w:u w:val="single"/>
                </w:rPr>
                <w:t>https://www.leychile.cl/Navegar?idNorma=30378&amp;r=1</w:t>
              </w:r>
            </w:hyperlink>
          </w:p>
        </w:tc>
      </w:tr>
      <w:tr w:rsidR="00E86AFB" w:rsidRPr="00327286"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16.744</w:t>
            </w:r>
          </w:p>
        </w:tc>
        <w:tc>
          <w:tcPr>
            <w:tcW w:w="1928" w:type="pct"/>
            <w:shd w:val="clear" w:color="auto" w:fill="auto"/>
            <w:vAlign w:val="center"/>
            <w:hideMark/>
          </w:tcPr>
          <w:p w14:paraId="4599126F" w14:textId="7A48D62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accidentes del trabajo y enfermedades profesionales</w:t>
            </w:r>
          </w:p>
        </w:tc>
        <w:tc>
          <w:tcPr>
            <w:tcW w:w="2107" w:type="pct"/>
            <w:shd w:val="clear" w:color="auto" w:fill="auto"/>
            <w:vAlign w:val="center"/>
            <w:hideMark/>
          </w:tcPr>
          <w:p w14:paraId="1C64F9A7" w14:textId="77777777" w:rsidR="001D69E6" w:rsidRPr="00327286" w:rsidRDefault="001D69E6" w:rsidP="00E86AFB">
            <w:pPr>
              <w:spacing w:after="0"/>
              <w:rPr>
                <w:rFonts w:eastAsia="Times New Roman" w:cs="Arial"/>
                <w:sz w:val="18"/>
                <w:szCs w:val="18"/>
                <w:u w:val="single"/>
              </w:rPr>
            </w:pPr>
            <w:hyperlink r:id="rId98" w:history="1">
              <w:r w:rsidRPr="00327286">
                <w:rPr>
                  <w:rFonts w:eastAsia="Times New Roman" w:cs="Arial"/>
                  <w:sz w:val="18"/>
                  <w:szCs w:val="18"/>
                  <w:u w:val="single"/>
                </w:rPr>
                <w:t>https://www.leychile.cl/Navegar?idNorma=28650</w:t>
              </w:r>
            </w:hyperlink>
          </w:p>
        </w:tc>
      </w:tr>
      <w:tr w:rsidR="008F5296" w:rsidRPr="00327286"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327286" w:rsidRDefault="008F5296" w:rsidP="00E86AFB">
            <w:pPr>
              <w:spacing w:after="0"/>
              <w:rPr>
                <w:rFonts w:eastAsia="DINNextLTPro-Light" w:cs="Arial"/>
                <w:sz w:val="18"/>
                <w:szCs w:val="18"/>
              </w:rPr>
            </w:pPr>
            <w:r w:rsidRPr="00327286">
              <w:rPr>
                <w:rFonts w:eastAsia="DINNextLTPro-Light" w:cs="Arial"/>
                <w:sz w:val="18"/>
                <w:szCs w:val="18"/>
              </w:rPr>
              <w:t>Ley N° 20.348</w:t>
            </w:r>
          </w:p>
        </w:tc>
        <w:tc>
          <w:tcPr>
            <w:tcW w:w="1928" w:type="pct"/>
            <w:shd w:val="clear" w:color="auto" w:fill="auto"/>
            <w:vAlign w:val="center"/>
          </w:tcPr>
          <w:p w14:paraId="29EE2C34" w14:textId="1DC8AFD7" w:rsidR="008F5296" w:rsidRPr="00327286" w:rsidRDefault="00326942"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shd w:val="clear" w:color="auto" w:fill="auto"/>
            <w:vAlign w:val="center"/>
          </w:tcPr>
          <w:p w14:paraId="31229E2F" w14:textId="75FEEB3E" w:rsidR="008F5296" w:rsidRPr="00327286" w:rsidRDefault="00326942" w:rsidP="00E86AFB">
            <w:pPr>
              <w:spacing w:after="0"/>
            </w:pPr>
            <w:r w:rsidRPr="00327286">
              <w:rPr>
                <w:rFonts w:eastAsia="Times New Roman" w:cs="Arial"/>
                <w:sz w:val="18"/>
                <w:szCs w:val="18"/>
                <w:u w:val="single"/>
              </w:rPr>
              <w:t>https://www.bcn.cl/leychile/navegar?idNorma=1003601</w:t>
            </w:r>
          </w:p>
        </w:tc>
      </w:tr>
      <w:tr w:rsidR="00EA749B" w:rsidRPr="00327286"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327286" w:rsidRDefault="00EA749B" w:rsidP="00E86AFB">
            <w:pPr>
              <w:spacing w:after="0"/>
              <w:rPr>
                <w:rFonts w:eastAsia="DINNextLTPro-Light" w:cs="Arial"/>
                <w:sz w:val="18"/>
                <w:szCs w:val="18"/>
              </w:rPr>
            </w:pPr>
            <w:r w:rsidRPr="00327286">
              <w:rPr>
                <w:rFonts w:eastAsia="DINNextLTPro-Light" w:cs="Arial"/>
                <w:sz w:val="18"/>
                <w:szCs w:val="18"/>
              </w:rPr>
              <w:t>Ley N° 21.342</w:t>
            </w:r>
          </w:p>
        </w:tc>
        <w:tc>
          <w:tcPr>
            <w:tcW w:w="1928" w:type="pct"/>
            <w:shd w:val="clear" w:color="auto" w:fill="auto"/>
            <w:vAlign w:val="center"/>
          </w:tcPr>
          <w:p w14:paraId="03E30BE1" w14:textId="20A075B6" w:rsidR="00EA749B" w:rsidRPr="00327286" w:rsidRDefault="00EA749B" w:rsidP="00E86AFB">
            <w:pPr>
              <w:spacing w:after="0"/>
              <w:rPr>
                <w:rFonts w:eastAsia="DINNextLTPro-Light" w:cs="Arial"/>
                <w:sz w:val="18"/>
                <w:szCs w:val="18"/>
              </w:rPr>
            </w:pPr>
            <w:r w:rsidRPr="00327286">
              <w:rPr>
                <w:rFonts w:eastAsia="DINNextLTPro-Light" w:cs="Arial"/>
                <w:sz w:val="18"/>
                <w:szCs w:val="18"/>
              </w:rPr>
              <w:t>Establece protocolo de seguridad sanitaria laboral para el retorno gradual y seguro al trabajo en el marco de la alerta sanitaria decretada con ocasión de la enfermedad de covid-19 en el país y otras materias que indica</w:t>
            </w:r>
          </w:p>
        </w:tc>
        <w:tc>
          <w:tcPr>
            <w:tcW w:w="2107" w:type="pct"/>
            <w:shd w:val="clear" w:color="auto" w:fill="auto"/>
            <w:vAlign w:val="center"/>
          </w:tcPr>
          <w:p w14:paraId="79E13560" w14:textId="09E2B93B" w:rsidR="00EA749B" w:rsidRPr="00327286" w:rsidRDefault="00EA749B" w:rsidP="00E86AFB">
            <w:pPr>
              <w:spacing w:after="0"/>
              <w:rPr>
                <w:rFonts w:eastAsia="Times New Roman" w:cs="Arial"/>
                <w:sz w:val="18"/>
                <w:szCs w:val="18"/>
                <w:u w:val="single"/>
              </w:rPr>
            </w:pPr>
            <w:hyperlink r:id="rId99" w:history="1">
              <w:r w:rsidRPr="00327286">
                <w:rPr>
                  <w:rStyle w:val="Hipervnculo"/>
                  <w:rFonts w:eastAsia="Times New Roman" w:cs="Arial"/>
                  <w:color w:val="auto"/>
                  <w:sz w:val="18"/>
                  <w:szCs w:val="18"/>
                </w:rPr>
                <w:t>https://www.bcn.cl/leychile/navegar?idNorma=1160443_</w:t>
              </w:r>
            </w:hyperlink>
          </w:p>
          <w:p w14:paraId="384B58D5" w14:textId="31648F7B" w:rsidR="00EA749B" w:rsidRPr="00327286" w:rsidRDefault="00EA749B" w:rsidP="00E86AFB">
            <w:pPr>
              <w:spacing w:after="0"/>
              <w:rPr>
                <w:rFonts w:eastAsia="Times New Roman" w:cs="Arial"/>
                <w:sz w:val="18"/>
                <w:szCs w:val="18"/>
                <w:u w:val="single"/>
              </w:rPr>
            </w:pPr>
          </w:p>
        </w:tc>
      </w:tr>
      <w:tr w:rsidR="003B742E" w:rsidRPr="00327286"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327286" w:rsidRDefault="001E4290" w:rsidP="00E86AFB">
            <w:pPr>
              <w:spacing w:after="0"/>
              <w:rPr>
                <w:rFonts w:eastAsia="DINNextLTPro-Light" w:cs="Arial"/>
                <w:sz w:val="18"/>
                <w:szCs w:val="18"/>
              </w:rPr>
            </w:pPr>
            <w:r w:rsidRPr="00327286">
              <w:rPr>
                <w:rFonts w:eastAsia="DINNextLTPro-Light" w:cs="Arial"/>
                <w:sz w:val="18"/>
                <w:szCs w:val="18"/>
              </w:rPr>
              <w:t>Ley N° 21.371</w:t>
            </w:r>
          </w:p>
        </w:tc>
        <w:tc>
          <w:tcPr>
            <w:tcW w:w="1928" w:type="pct"/>
            <w:shd w:val="clear" w:color="auto" w:fill="auto"/>
            <w:vAlign w:val="center"/>
          </w:tcPr>
          <w:p w14:paraId="6DE05CF5" w14:textId="141F579A" w:rsidR="003B742E" w:rsidRPr="00327286" w:rsidRDefault="001E4290" w:rsidP="00E86AFB">
            <w:pPr>
              <w:spacing w:after="0"/>
              <w:rPr>
                <w:rFonts w:eastAsia="Times New Roman" w:cs="Arial"/>
                <w:sz w:val="18"/>
                <w:szCs w:val="18"/>
                <w:u w:val="single"/>
              </w:rPr>
            </w:pPr>
            <w:r w:rsidRPr="00327286">
              <w:rPr>
                <w:rFonts w:eastAsia="DINNextLTPro-Light" w:cs="Arial"/>
                <w:sz w:val="18"/>
                <w:szCs w:val="18"/>
              </w:rPr>
              <w:t>Establece medidas especiales en caso de muerte gestacional o perinatal</w:t>
            </w:r>
          </w:p>
        </w:tc>
        <w:tc>
          <w:tcPr>
            <w:tcW w:w="2107" w:type="pct"/>
            <w:shd w:val="clear" w:color="auto" w:fill="auto"/>
            <w:vAlign w:val="center"/>
          </w:tcPr>
          <w:p w14:paraId="535B0F0D" w14:textId="36B728D3" w:rsidR="003B742E"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https://www.bcn.cl/leychile/navegar?idNorma=1165684</w:t>
            </w:r>
          </w:p>
        </w:tc>
      </w:tr>
      <w:tr w:rsidR="001E4290" w:rsidRPr="00327286" w14:paraId="36E431BB" w14:textId="77777777" w:rsidTr="00E86AFB">
        <w:trPr>
          <w:trHeight w:val="680"/>
        </w:trPr>
        <w:tc>
          <w:tcPr>
            <w:tcW w:w="965" w:type="pct"/>
            <w:shd w:val="clear" w:color="auto" w:fill="F2F2F2" w:themeFill="background1" w:themeFillShade="F2"/>
            <w:vAlign w:val="center"/>
          </w:tcPr>
          <w:p w14:paraId="22411B74" w14:textId="27123B28" w:rsidR="001E4290" w:rsidRPr="00327286" w:rsidRDefault="001E4290" w:rsidP="00E86AFB">
            <w:pPr>
              <w:spacing w:after="0"/>
              <w:rPr>
                <w:rFonts w:eastAsia="DINNextLTPro-Light" w:cs="Arial"/>
                <w:sz w:val="18"/>
                <w:szCs w:val="18"/>
              </w:rPr>
            </w:pPr>
            <w:r w:rsidRPr="00327286">
              <w:rPr>
                <w:rFonts w:eastAsia="DINNextLTPro-Light" w:cs="Arial"/>
                <w:sz w:val="18"/>
                <w:szCs w:val="18"/>
              </w:rPr>
              <w:t>Ley N° 21.382</w:t>
            </w:r>
          </w:p>
        </w:tc>
        <w:tc>
          <w:tcPr>
            <w:tcW w:w="1928" w:type="pct"/>
            <w:shd w:val="clear" w:color="auto" w:fill="auto"/>
            <w:vAlign w:val="center"/>
          </w:tcPr>
          <w:p w14:paraId="36C6EF08" w14:textId="35B4E9ED" w:rsidR="001E4290" w:rsidRPr="00327286" w:rsidRDefault="001E4290" w:rsidP="00E86AFB">
            <w:pPr>
              <w:spacing w:after="0"/>
              <w:rPr>
                <w:rFonts w:eastAsia="DINNextLTPro-Light" w:cs="Arial"/>
                <w:sz w:val="18"/>
                <w:szCs w:val="18"/>
              </w:rPr>
            </w:pPr>
            <w:r w:rsidRPr="00327286">
              <w:rPr>
                <w:rFonts w:eastAsia="DINNextLTPro-Light" w:cs="Arial"/>
                <w:sz w:val="18"/>
                <w:szCs w:val="18"/>
              </w:rPr>
              <w:t>Suprime el rango etario para ejercer el permiso laboral establecido en el artículo 66 bis del código del trabajo</w:t>
            </w:r>
          </w:p>
        </w:tc>
        <w:tc>
          <w:tcPr>
            <w:tcW w:w="2107" w:type="pct"/>
            <w:shd w:val="clear" w:color="auto" w:fill="auto"/>
            <w:vAlign w:val="center"/>
          </w:tcPr>
          <w:p w14:paraId="08CCE119" w14:textId="2FB75710" w:rsidR="001E4290"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https://www.bcn.cl/leychile/navegar?idNorma=1166845&amp;idVersion=2021-10-21</w:t>
            </w:r>
          </w:p>
        </w:tc>
      </w:tr>
      <w:tr w:rsidR="00E86AFB" w:rsidRPr="00327286"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1</w:t>
            </w:r>
          </w:p>
        </w:tc>
        <w:tc>
          <w:tcPr>
            <w:tcW w:w="1928" w:type="pct"/>
            <w:shd w:val="clear" w:color="auto" w:fill="auto"/>
            <w:vAlign w:val="center"/>
            <w:hideMark/>
          </w:tcPr>
          <w:p w14:paraId="36CCD88F" w14:textId="55FD18F2" w:rsidR="001D69E6" w:rsidRPr="00327286" w:rsidRDefault="00E86AFB"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shd w:val="clear" w:color="auto" w:fill="auto"/>
            <w:vAlign w:val="center"/>
            <w:hideMark/>
          </w:tcPr>
          <w:p w14:paraId="6B9CBE5D" w14:textId="77777777" w:rsidR="001D69E6" w:rsidRPr="00327286" w:rsidRDefault="001D69E6" w:rsidP="00E86AFB">
            <w:pPr>
              <w:spacing w:after="0"/>
              <w:rPr>
                <w:rFonts w:eastAsia="Times New Roman" w:cs="Arial"/>
                <w:sz w:val="18"/>
                <w:szCs w:val="18"/>
                <w:u w:val="single"/>
              </w:rPr>
            </w:pPr>
            <w:hyperlink r:id="rId100" w:anchor="alcohol0" w:history="1">
              <w:r w:rsidRPr="00327286">
                <w:rPr>
                  <w:rFonts w:eastAsia="Times New Roman" w:cs="Arial"/>
                  <w:sz w:val="18"/>
                  <w:szCs w:val="18"/>
                  <w:u w:val="single"/>
                </w:rPr>
                <w:t>Https://Www.Leychile.Cl/Navegar?Idnorma=207436#Alcohol0</w:t>
              </w:r>
            </w:hyperlink>
          </w:p>
        </w:tc>
      </w:tr>
      <w:tr w:rsidR="00E86AFB" w:rsidRPr="00327286"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725 de Ministerio de Salud.</w:t>
            </w:r>
          </w:p>
        </w:tc>
        <w:tc>
          <w:tcPr>
            <w:tcW w:w="1928" w:type="pct"/>
            <w:shd w:val="clear" w:color="auto" w:fill="auto"/>
            <w:vAlign w:val="center"/>
            <w:hideMark/>
          </w:tcPr>
          <w:p w14:paraId="32E9B6A4" w14:textId="102057DC" w:rsidR="001D69E6" w:rsidRPr="00327286" w:rsidRDefault="00E86AFB" w:rsidP="00E86AFB">
            <w:pPr>
              <w:spacing w:after="0"/>
              <w:rPr>
                <w:rFonts w:eastAsia="DINNextLTPro-Light" w:cs="Arial"/>
                <w:sz w:val="18"/>
                <w:szCs w:val="18"/>
              </w:rPr>
            </w:pPr>
            <w:r w:rsidRPr="00327286">
              <w:rPr>
                <w:rFonts w:eastAsia="DINNextLTPro-Light" w:cs="Arial"/>
                <w:sz w:val="18"/>
                <w:szCs w:val="18"/>
              </w:rPr>
              <w:t>Código sanitario.</w:t>
            </w:r>
          </w:p>
        </w:tc>
        <w:tc>
          <w:tcPr>
            <w:tcW w:w="2107" w:type="pct"/>
            <w:shd w:val="clear" w:color="auto" w:fill="auto"/>
            <w:vAlign w:val="center"/>
            <w:hideMark/>
          </w:tcPr>
          <w:p w14:paraId="4B10765D" w14:textId="77777777" w:rsidR="001D69E6" w:rsidRPr="00327286" w:rsidRDefault="001D69E6" w:rsidP="00E86AFB">
            <w:pPr>
              <w:spacing w:after="0"/>
              <w:rPr>
                <w:rFonts w:eastAsia="Times New Roman" w:cs="Arial"/>
                <w:sz w:val="18"/>
                <w:szCs w:val="18"/>
                <w:u w:val="single"/>
              </w:rPr>
            </w:pPr>
            <w:hyperlink r:id="rId101" w:history="1">
              <w:r w:rsidRPr="00327286">
                <w:rPr>
                  <w:rFonts w:eastAsia="Times New Roman" w:cs="Arial"/>
                  <w:sz w:val="18"/>
                  <w:szCs w:val="18"/>
                  <w:u w:val="single"/>
                </w:rPr>
                <w:t>https://www.leychile.cl/Navegar?idNorma=5595</w:t>
              </w:r>
            </w:hyperlink>
          </w:p>
        </w:tc>
      </w:tr>
      <w:tr w:rsidR="00E86AFB" w:rsidRPr="00327286"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D.F.L N° </w:t>
            </w:r>
            <w:r w:rsidR="008007FB" w:rsidRPr="00327286">
              <w:rPr>
                <w:rFonts w:eastAsia="DINNextLTPro-Light" w:cs="Arial"/>
                <w:sz w:val="18"/>
                <w:szCs w:val="18"/>
              </w:rPr>
              <w:t>1 de</w:t>
            </w:r>
            <w:r w:rsidRPr="00327286">
              <w:rPr>
                <w:rFonts w:eastAsia="DINNextLTPro-Light" w:cs="Arial"/>
                <w:sz w:val="18"/>
                <w:szCs w:val="18"/>
              </w:rPr>
              <w:t xml:space="preserve"> Ministerio de Salud.</w:t>
            </w:r>
          </w:p>
        </w:tc>
        <w:tc>
          <w:tcPr>
            <w:tcW w:w="1928" w:type="pct"/>
            <w:shd w:val="clear" w:color="auto" w:fill="auto"/>
            <w:vAlign w:val="center"/>
            <w:hideMark/>
          </w:tcPr>
          <w:p w14:paraId="08D883B7" w14:textId="38777D67" w:rsidR="001D69E6" w:rsidRPr="00327286" w:rsidRDefault="00E86AFB" w:rsidP="00E86AFB">
            <w:pPr>
              <w:spacing w:after="0"/>
              <w:rPr>
                <w:rFonts w:eastAsia="DINNextLTPro-Light" w:cs="Arial"/>
                <w:sz w:val="18"/>
                <w:szCs w:val="18"/>
              </w:rPr>
            </w:pPr>
            <w:r w:rsidRPr="00327286">
              <w:rPr>
                <w:rFonts w:eastAsia="DINNextLTPro-Light" w:cs="Arial"/>
                <w:sz w:val="18"/>
                <w:szCs w:val="18"/>
              </w:rPr>
              <w:t>Determina materias que requieren autorización sanitaria expre</w:t>
            </w:r>
            <w:r w:rsidR="001D69E6" w:rsidRPr="00327286">
              <w:rPr>
                <w:rFonts w:eastAsia="DINNextLTPro-Light" w:cs="Arial"/>
                <w:sz w:val="18"/>
                <w:szCs w:val="18"/>
              </w:rPr>
              <w:t>sa.</w:t>
            </w:r>
          </w:p>
        </w:tc>
        <w:tc>
          <w:tcPr>
            <w:tcW w:w="2107" w:type="pct"/>
            <w:shd w:val="clear" w:color="auto" w:fill="auto"/>
            <w:vAlign w:val="center"/>
            <w:hideMark/>
          </w:tcPr>
          <w:p w14:paraId="7541C75D" w14:textId="77777777" w:rsidR="001D69E6" w:rsidRPr="00327286" w:rsidRDefault="001D69E6" w:rsidP="00E86AFB">
            <w:pPr>
              <w:spacing w:after="0"/>
              <w:rPr>
                <w:rFonts w:eastAsia="Times New Roman" w:cs="Arial"/>
                <w:sz w:val="18"/>
                <w:szCs w:val="18"/>
                <w:u w:val="single"/>
              </w:rPr>
            </w:pPr>
            <w:hyperlink r:id="rId102" w:history="1">
              <w:r w:rsidRPr="00327286">
                <w:rPr>
                  <w:rFonts w:eastAsia="Times New Roman" w:cs="Arial"/>
                  <w:sz w:val="18"/>
                  <w:szCs w:val="18"/>
                  <w:u w:val="single"/>
                </w:rPr>
                <w:t>https://www.leychile.cl/Navegar?idNorma=3439</w:t>
              </w:r>
            </w:hyperlink>
          </w:p>
        </w:tc>
      </w:tr>
      <w:tr w:rsidR="00E86AFB" w:rsidRPr="00327286"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804 EXENTO</w:t>
            </w:r>
          </w:p>
        </w:tc>
        <w:tc>
          <w:tcPr>
            <w:tcW w:w="1928" w:type="pct"/>
            <w:shd w:val="clear" w:color="auto" w:fill="auto"/>
            <w:vAlign w:val="center"/>
            <w:hideMark/>
          </w:tcPr>
          <w:p w14:paraId="119FB2BD" w14:textId="45B12FF9"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14:paraId="3698C74A" w14:textId="77777777" w:rsidR="001D69E6" w:rsidRPr="00327286" w:rsidRDefault="001D69E6" w:rsidP="00E86AFB">
            <w:pPr>
              <w:spacing w:after="0"/>
              <w:rPr>
                <w:rFonts w:eastAsia="Times New Roman" w:cs="Arial"/>
                <w:sz w:val="18"/>
                <w:szCs w:val="18"/>
                <w:u w:val="single"/>
              </w:rPr>
            </w:pPr>
            <w:hyperlink r:id="rId103" w:history="1">
              <w:r w:rsidRPr="00327286">
                <w:rPr>
                  <w:rFonts w:eastAsia="Times New Roman" w:cs="Arial"/>
                  <w:sz w:val="18"/>
                  <w:szCs w:val="18"/>
                  <w:u w:val="single"/>
                </w:rPr>
                <w:t>https://www.leychile.cl/Navegar?idNorma=1044507</w:t>
              </w:r>
            </w:hyperlink>
          </w:p>
        </w:tc>
      </w:tr>
      <w:tr w:rsidR="00E86AFB" w:rsidRPr="00327286"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173</w:t>
            </w:r>
          </w:p>
        </w:tc>
        <w:tc>
          <w:tcPr>
            <w:tcW w:w="1928" w:type="pct"/>
            <w:shd w:val="clear" w:color="auto" w:fill="auto"/>
            <w:vAlign w:val="center"/>
            <w:hideMark/>
          </w:tcPr>
          <w:p w14:paraId="7CB9D2EF" w14:textId="300D0A02"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14:paraId="7FDE254A" w14:textId="77777777" w:rsidR="001D69E6" w:rsidRPr="00327286" w:rsidRDefault="001D69E6" w:rsidP="00E86AFB">
            <w:pPr>
              <w:spacing w:after="0"/>
              <w:rPr>
                <w:rFonts w:eastAsia="Times New Roman" w:cs="Arial"/>
                <w:sz w:val="18"/>
                <w:szCs w:val="18"/>
                <w:u w:val="single"/>
              </w:rPr>
            </w:pPr>
            <w:hyperlink r:id="rId104" w:history="1">
              <w:r w:rsidRPr="00327286">
                <w:rPr>
                  <w:rFonts w:eastAsia="Times New Roman" w:cs="Arial"/>
                  <w:sz w:val="18"/>
                  <w:szCs w:val="18"/>
                  <w:u w:val="single"/>
                </w:rPr>
                <w:t>https://www.leychile.cl/Navegar?idNorma=10470&amp;r=1</w:t>
              </w:r>
            </w:hyperlink>
          </w:p>
        </w:tc>
      </w:tr>
      <w:tr w:rsidR="00E86AFB" w:rsidRPr="00327286"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158</w:t>
            </w:r>
          </w:p>
        </w:tc>
        <w:tc>
          <w:tcPr>
            <w:tcW w:w="1928" w:type="pct"/>
            <w:shd w:val="clear" w:color="auto" w:fill="auto"/>
            <w:vAlign w:val="center"/>
            <w:hideMark/>
          </w:tcPr>
          <w:p w14:paraId="39400663" w14:textId="6DC26EE8"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condiciones para la seguridad sanitaria de las personas en la aplicación terrestre de pla</w:t>
            </w:r>
            <w:r w:rsidR="001D69E6" w:rsidRPr="00327286">
              <w:rPr>
                <w:rFonts w:eastAsia="DINNextLTPro-Light" w:cs="Arial"/>
                <w:sz w:val="18"/>
                <w:szCs w:val="18"/>
              </w:rPr>
              <w:t>guicid</w:t>
            </w:r>
            <w:r w:rsidRPr="00327286">
              <w:rPr>
                <w:rFonts w:eastAsia="DINNextLTPro-Light" w:cs="Arial"/>
                <w:sz w:val="18"/>
                <w:szCs w:val="18"/>
              </w:rPr>
              <w:t>as agrícolas.</w:t>
            </w:r>
          </w:p>
        </w:tc>
        <w:tc>
          <w:tcPr>
            <w:tcW w:w="2107" w:type="pct"/>
            <w:shd w:val="clear" w:color="auto" w:fill="auto"/>
            <w:vAlign w:val="center"/>
            <w:hideMark/>
          </w:tcPr>
          <w:p w14:paraId="6841DBDB"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https://dipol.minsal.cl/wp-content/uploads/2018/09/decreto_158_14_sp-2.pdf</w:t>
            </w:r>
          </w:p>
        </w:tc>
      </w:tr>
      <w:tr w:rsidR="00E86AFB" w:rsidRPr="00327286"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157</w:t>
            </w:r>
          </w:p>
        </w:tc>
        <w:tc>
          <w:tcPr>
            <w:tcW w:w="1928" w:type="pct"/>
            <w:shd w:val="clear" w:color="auto" w:fill="auto"/>
            <w:vAlign w:val="center"/>
            <w:hideMark/>
          </w:tcPr>
          <w:p w14:paraId="77C95B59" w14:textId="5DC634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de pesticidas de uso sanitario y domestico</w:t>
            </w:r>
          </w:p>
        </w:tc>
        <w:tc>
          <w:tcPr>
            <w:tcW w:w="2107" w:type="pct"/>
            <w:shd w:val="clear" w:color="auto" w:fill="auto"/>
            <w:vAlign w:val="center"/>
            <w:hideMark/>
          </w:tcPr>
          <w:p w14:paraId="02C2664A"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https://dipol.minsal.cl/wp-content/uploads/2018/09/D.D.Nº-157.pdf</w:t>
            </w:r>
          </w:p>
        </w:tc>
      </w:tr>
      <w:tr w:rsidR="00E86AFB" w:rsidRPr="00327286"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133</w:t>
            </w:r>
          </w:p>
        </w:tc>
        <w:tc>
          <w:tcPr>
            <w:tcW w:w="1928" w:type="pct"/>
            <w:shd w:val="clear" w:color="auto" w:fill="auto"/>
            <w:vAlign w:val="center"/>
            <w:hideMark/>
          </w:tcPr>
          <w:p w14:paraId="01596BC0" w14:textId="398A45C3" w:rsidR="001D69E6" w:rsidRPr="00327286" w:rsidRDefault="001D69E6" w:rsidP="00E86AFB">
            <w:pPr>
              <w:spacing w:after="0"/>
              <w:rPr>
                <w:rFonts w:eastAsia="DINNextLTPro-Light" w:cs="Arial"/>
                <w:sz w:val="18"/>
                <w:szCs w:val="18"/>
              </w:rPr>
            </w:pPr>
            <w:r w:rsidRPr="00327286">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14:paraId="5E874544" w14:textId="77777777" w:rsidR="001D69E6" w:rsidRPr="00327286" w:rsidRDefault="001D69E6" w:rsidP="00E86AFB">
            <w:pPr>
              <w:spacing w:after="0"/>
              <w:rPr>
                <w:rFonts w:eastAsia="Times New Roman" w:cs="Arial"/>
                <w:sz w:val="18"/>
                <w:szCs w:val="18"/>
                <w:u w:val="single"/>
              </w:rPr>
            </w:pPr>
            <w:hyperlink r:id="rId105" w:history="1">
              <w:r w:rsidRPr="00327286">
                <w:rPr>
                  <w:rFonts w:eastAsia="Times New Roman" w:cs="Arial"/>
                  <w:sz w:val="18"/>
                  <w:szCs w:val="18"/>
                  <w:u w:val="single"/>
                </w:rPr>
                <w:t>https://www.leychile.cl/Navegar?idNorma=9794&amp;r=1</w:t>
              </w:r>
            </w:hyperlink>
          </w:p>
        </w:tc>
      </w:tr>
      <w:tr w:rsidR="00E86AFB" w:rsidRPr="00327286"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132</w:t>
            </w:r>
          </w:p>
        </w:tc>
        <w:tc>
          <w:tcPr>
            <w:tcW w:w="1928" w:type="pct"/>
            <w:shd w:val="clear" w:color="auto" w:fill="auto"/>
            <w:vAlign w:val="center"/>
            <w:hideMark/>
          </w:tcPr>
          <w:p w14:paraId="1AD9CDA6" w14:textId="59068FF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seguridad minera</w:t>
            </w:r>
          </w:p>
        </w:tc>
        <w:tc>
          <w:tcPr>
            <w:tcW w:w="2107" w:type="pct"/>
            <w:shd w:val="clear" w:color="auto" w:fill="auto"/>
            <w:vAlign w:val="center"/>
            <w:hideMark/>
          </w:tcPr>
          <w:p w14:paraId="30B31CF7" w14:textId="77777777" w:rsidR="001D69E6" w:rsidRPr="00327286" w:rsidRDefault="001D69E6" w:rsidP="00E86AFB">
            <w:pPr>
              <w:spacing w:after="0"/>
              <w:rPr>
                <w:rFonts w:eastAsia="Times New Roman" w:cs="Arial"/>
                <w:sz w:val="18"/>
                <w:szCs w:val="18"/>
                <w:u w:val="single"/>
              </w:rPr>
            </w:pPr>
            <w:hyperlink r:id="rId106" w:history="1">
              <w:r w:rsidRPr="00327286">
                <w:rPr>
                  <w:rFonts w:eastAsia="Times New Roman" w:cs="Arial"/>
                  <w:sz w:val="18"/>
                  <w:szCs w:val="18"/>
                  <w:u w:val="single"/>
                </w:rPr>
                <w:t>https://www.leychile.cl/Navegar/?idNorma=221064</w:t>
              </w:r>
            </w:hyperlink>
          </w:p>
        </w:tc>
      </w:tr>
      <w:tr w:rsidR="00E86AFB" w:rsidRPr="00327286"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122</w:t>
            </w:r>
          </w:p>
        </w:tc>
        <w:tc>
          <w:tcPr>
            <w:tcW w:w="1928" w:type="pct"/>
            <w:shd w:val="clear" w:color="auto" w:fill="auto"/>
            <w:vAlign w:val="center"/>
            <w:hideMark/>
          </w:tcPr>
          <w:p w14:paraId="5CE4674D" w14:textId="34752D9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DS 594 MINSAL: prohíbe uso de chorro de arena.</w:t>
            </w:r>
          </w:p>
        </w:tc>
        <w:tc>
          <w:tcPr>
            <w:tcW w:w="2107" w:type="pct"/>
            <w:shd w:val="clear" w:color="auto" w:fill="auto"/>
            <w:vAlign w:val="center"/>
            <w:hideMark/>
          </w:tcPr>
          <w:p w14:paraId="415BEDAF"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https://dipol.minsal.cl/wrdprss_minsal/wp-content/uploads/2015/11/DS-122-2014-MINSAL-Modifica-DS-594-MINSAL-Prohibe-uso-de-Chorro-de-Arena.pdf</w:t>
            </w:r>
          </w:p>
        </w:tc>
      </w:tr>
      <w:tr w:rsidR="00E86AFB" w:rsidRPr="00327286"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109</w:t>
            </w:r>
          </w:p>
        </w:tc>
        <w:tc>
          <w:tcPr>
            <w:tcW w:w="1928" w:type="pct"/>
            <w:shd w:val="clear" w:color="auto" w:fill="auto"/>
            <w:vAlign w:val="center"/>
            <w:hideMark/>
          </w:tcPr>
          <w:p w14:paraId="1F7542EA" w14:textId="3D27DFAE"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shd w:val="clear" w:color="auto" w:fill="auto"/>
            <w:vAlign w:val="center"/>
            <w:hideMark/>
          </w:tcPr>
          <w:p w14:paraId="7094CA65" w14:textId="77777777" w:rsidR="001D69E6" w:rsidRPr="00327286" w:rsidRDefault="001D69E6" w:rsidP="00E86AFB">
            <w:pPr>
              <w:spacing w:after="0"/>
              <w:rPr>
                <w:rFonts w:eastAsia="Times New Roman" w:cs="Arial"/>
                <w:sz w:val="18"/>
                <w:szCs w:val="18"/>
                <w:u w:val="single"/>
              </w:rPr>
            </w:pPr>
            <w:hyperlink r:id="rId107" w:anchor="burnetii0" w:history="1">
              <w:r w:rsidRPr="00327286">
                <w:rPr>
                  <w:rFonts w:eastAsia="Times New Roman" w:cs="Arial"/>
                  <w:sz w:val="18"/>
                  <w:szCs w:val="18"/>
                  <w:u w:val="single"/>
                </w:rPr>
                <w:t>https://www.leychile.cl/Navegar?idNorma=9391&amp;r=3#burnetii0</w:t>
              </w:r>
            </w:hyperlink>
          </w:p>
        </w:tc>
      </w:tr>
      <w:tr w:rsidR="00E86AFB" w:rsidRPr="00327286"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101</w:t>
            </w:r>
          </w:p>
        </w:tc>
        <w:tc>
          <w:tcPr>
            <w:tcW w:w="1928" w:type="pct"/>
            <w:shd w:val="clear" w:color="auto" w:fill="auto"/>
            <w:vAlign w:val="center"/>
            <w:hideMark/>
          </w:tcPr>
          <w:p w14:paraId="1A828423" w14:textId="0CD4556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para la aplicación de la ley N° 16.744, que establece normas sobre accidentes del trabajo y enfermedades profesionales</w:t>
            </w:r>
          </w:p>
        </w:tc>
        <w:tc>
          <w:tcPr>
            <w:tcW w:w="2107" w:type="pct"/>
            <w:shd w:val="clear" w:color="auto" w:fill="auto"/>
            <w:vAlign w:val="center"/>
            <w:hideMark/>
          </w:tcPr>
          <w:p w14:paraId="1C13E37F" w14:textId="77777777" w:rsidR="001D69E6" w:rsidRPr="00327286" w:rsidRDefault="001D69E6" w:rsidP="00E86AFB">
            <w:pPr>
              <w:spacing w:after="0"/>
              <w:rPr>
                <w:rFonts w:eastAsia="Times New Roman" w:cs="Arial"/>
                <w:sz w:val="18"/>
                <w:szCs w:val="18"/>
                <w:u w:val="single"/>
              </w:rPr>
            </w:pPr>
            <w:hyperlink r:id="rId108" w:history="1">
              <w:r w:rsidRPr="00327286">
                <w:rPr>
                  <w:rFonts w:eastAsia="Times New Roman" w:cs="Arial"/>
                  <w:sz w:val="18"/>
                  <w:szCs w:val="18"/>
                  <w:u w:val="single"/>
                </w:rPr>
                <w:t>https://www.leychile.cl/Navegar?idNorma=9231</w:t>
              </w:r>
            </w:hyperlink>
          </w:p>
        </w:tc>
      </w:tr>
      <w:tr w:rsidR="00E86AFB" w:rsidRPr="00327286"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97</w:t>
            </w:r>
          </w:p>
        </w:tc>
        <w:tc>
          <w:tcPr>
            <w:tcW w:w="1928" w:type="pct"/>
            <w:shd w:val="clear" w:color="auto" w:fill="auto"/>
            <w:vAlign w:val="center"/>
            <w:hideMark/>
          </w:tcPr>
          <w:p w14:paraId="7E0EBB41" w14:textId="4C2E343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sobre condiciones sanitarias y ambientales básicas en los lugares de trabajo</w:t>
            </w:r>
          </w:p>
        </w:tc>
        <w:tc>
          <w:tcPr>
            <w:tcW w:w="2107" w:type="pct"/>
            <w:shd w:val="clear" w:color="auto" w:fill="auto"/>
            <w:vAlign w:val="center"/>
            <w:hideMark/>
          </w:tcPr>
          <w:p w14:paraId="1632AA6C" w14:textId="77777777" w:rsidR="001D69E6" w:rsidRPr="00327286" w:rsidRDefault="001D69E6" w:rsidP="00E86AFB">
            <w:pPr>
              <w:spacing w:after="0"/>
              <w:rPr>
                <w:rFonts w:eastAsia="Times New Roman" w:cs="Arial"/>
                <w:sz w:val="18"/>
                <w:szCs w:val="18"/>
                <w:u w:val="single"/>
              </w:rPr>
            </w:pPr>
            <w:hyperlink r:id="rId109" w:history="1">
              <w:r w:rsidRPr="00327286">
                <w:rPr>
                  <w:rFonts w:eastAsia="Times New Roman" w:cs="Arial"/>
                  <w:sz w:val="18"/>
                  <w:szCs w:val="18"/>
                  <w:u w:val="single"/>
                </w:rPr>
                <w:t>http://www.ispch.cl/sites/default/files/decreto_97_2010_minsal%20.pdf</w:t>
              </w:r>
            </w:hyperlink>
          </w:p>
        </w:tc>
      </w:tr>
      <w:tr w:rsidR="00E86AFB" w:rsidRPr="00327286"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73</w:t>
            </w:r>
          </w:p>
        </w:tc>
        <w:tc>
          <w:tcPr>
            <w:tcW w:w="1928" w:type="pct"/>
            <w:shd w:val="clear" w:color="auto" w:fill="auto"/>
            <w:vAlign w:val="center"/>
            <w:hideMark/>
          </w:tcPr>
          <w:p w14:paraId="6D0CE0B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14:paraId="2215E8DC" w14:textId="77777777" w:rsidR="001D69E6" w:rsidRPr="00327286" w:rsidRDefault="001D69E6" w:rsidP="00E86AFB">
            <w:pPr>
              <w:spacing w:after="0"/>
              <w:rPr>
                <w:rFonts w:eastAsia="Times New Roman" w:cs="Arial"/>
                <w:sz w:val="18"/>
                <w:szCs w:val="18"/>
                <w:u w:val="single"/>
              </w:rPr>
            </w:pPr>
            <w:hyperlink r:id="rId110" w:history="1">
              <w:r w:rsidRPr="00327286">
                <w:rPr>
                  <w:rFonts w:eastAsia="Times New Roman" w:cs="Arial"/>
                  <w:sz w:val="18"/>
                  <w:szCs w:val="18"/>
                  <w:u w:val="single"/>
                </w:rPr>
                <w:t>https://www.leychile.cl/Navegar?idNorma=247787</w:t>
              </w:r>
            </w:hyperlink>
          </w:p>
        </w:tc>
      </w:tr>
      <w:tr w:rsidR="00E86AFB" w:rsidRPr="00327286"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64</w:t>
            </w:r>
          </w:p>
        </w:tc>
        <w:tc>
          <w:tcPr>
            <w:tcW w:w="1928" w:type="pct"/>
            <w:shd w:val="clear" w:color="auto" w:fill="auto"/>
            <w:vAlign w:val="center"/>
            <w:hideMark/>
          </w:tcPr>
          <w:p w14:paraId="371C2926" w14:textId="16A9AA0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del capítulo II "de la inclusión laboral de personas con discapacidad", del título III del libro i del código del trabajo, incorporado por la ley Nº 21.015, que incentiva la inclusión de personas con discapacidad al mundo laboral</w:t>
            </w:r>
          </w:p>
        </w:tc>
        <w:tc>
          <w:tcPr>
            <w:tcW w:w="2107" w:type="pct"/>
            <w:shd w:val="clear" w:color="auto" w:fill="auto"/>
            <w:noWrap/>
            <w:vAlign w:val="center"/>
            <w:hideMark/>
          </w:tcPr>
          <w:p w14:paraId="4E637583" w14:textId="77777777" w:rsidR="001D69E6" w:rsidRPr="00327286" w:rsidRDefault="001D69E6" w:rsidP="00E86AFB">
            <w:pPr>
              <w:spacing w:after="0"/>
              <w:rPr>
                <w:rFonts w:eastAsia="Times New Roman" w:cs="Arial"/>
                <w:sz w:val="18"/>
                <w:szCs w:val="18"/>
                <w:u w:val="single"/>
              </w:rPr>
            </w:pPr>
            <w:hyperlink r:id="rId111" w:history="1">
              <w:r w:rsidRPr="00327286">
                <w:rPr>
                  <w:rFonts w:eastAsia="Times New Roman" w:cs="Arial"/>
                  <w:sz w:val="18"/>
                  <w:szCs w:val="18"/>
                  <w:u w:val="single"/>
                </w:rPr>
                <w:t>https://www.leychile.cl/Navegar?idNorma=1114287</w:t>
              </w:r>
            </w:hyperlink>
          </w:p>
        </w:tc>
      </w:tr>
      <w:tr w:rsidR="00E86AFB" w:rsidRPr="00327286"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54</w:t>
            </w:r>
          </w:p>
        </w:tc>
        <w:tc>
          <w:tcPr>
            <w:tcW w:w="1928" w:type="pct"/>
            <w:shd w:val="clear" w:color="auto" w:fill="auto"/>
            <w:vAlign w:val="center"/>
            <w:hideMark/>
          </w:tcPr>
          <w:p w14:paraId="787EB40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14:paraId="2FCC5764" w14:textId="77777777" w:rsidR="001D69E6" w:rsidRPr="00327286" w:rsidRDefault="001D69E6" w:rsidP="00E86AFB">
            <w:pPr>
              <w:spacing w:after="0"/>
              <w:rPr>
                <w:rFonts w:eastAsia="Times New Roman" w:cs="Arial"/>
                <w:sz w:val="18"/>
                <w:szCs w:val="18"/>
                <w:u w:val="single"/>
              </w:rPr>
            </w:pPr>
            <w:hyperlink r:id="rId112" w:history="1">
              <w:r w:rsidRPr="00327286">
                <w:rPr>
                  <w:rFonts w:eastAsia="Times New Roman" w:cs="Arial"/>
                  <w:sz w:val="18"/>
                  <w:szCs w:val="18"/>
                  <w:u w:val="single"/>
                </w:rPr>
                <w:t>https://www.leychile.cl/Navegar?idNorma=8336&amp;r=1</w:t>
              </w:r>
            </w:hyperlink>
          </w:p>
        </w:tc>
      </w:tr>
      <w:tr w:rsidR="00E86AFB" w:rsidRPr="00327286"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48</w:t>
            </w:r>
          </w:p>
        </w:tc>
        <w:tc>
          <w:tcPr>
            <w:tcW w:w="1928" w:type="pct"/>
            <w:shd w:val="clear" w:color="auto" w:fill="auto"/>
            <w:vAlign w:val="center"/>
            <w:hideMark/>
          </w:tcPr>
          <w:p w14:paraId="46563DF1" w14:textId="3E8C7D42"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 20.001, que regula el peso máximo de carga humana, contenido en el decreto supremo N° 63, de 2005, del ministerio del trabajo y previsión social</w:t>
            </w:r>
          </w:p>
        </w:tc>
        <w:tc>
          <w:tcPr>
            <w:tcW w:w="2107" w:type="pct"/>
            <w:shd w:val="clear" w:color="auto" w:fill="auto"/>
            <w:noWrap/>
            <w:vAlign w:val="center"/>
            <w:hideMark/>
          </w:tcPr>
          <w:p w14:paraId="75932D0D" w14:textId="77777777" w:rsidR="001D69E6" w:rsidRPr="00327286" w:rsidRDefault="001D69E6" w:rsidP="00E86AFB">
            <w:pPr>
              <w:spacing w:after="0"/>
              <w:rPr>
                <w:rFonts w:eastAsia="Times New Roman" w:cs="Arial"/>
                <w:sz w:val="18"/>
                <w:szCs w:val="18"/>
                <w:u w:val="single"/>
              </w:rPr>
            </w:pPr>
            <w:hyperlink r:id="rId113" w:history="1">
              <w:r w:rsidRPr="00327286">
                <w:rPr>
                  <w:rFonts w:eastAsia="Times New Roman" w:cs="Arial"/>
                  <w:sz w:val="18"/>
                  <w:szCs w:val="18"/>
                  <w:u w:val="single"/>
                </w:rPr>
                <w:t>https://www.leychile.cl/Navegar?idNorma=1113805</w:t>
              </w:r>
            </w:hyperlink>
          </w:p>
        </w:tc>
      </w:tr>
      <w:tr w:rsidR="00E86AFB" w:rsidRPr="00327286"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44</w:t>
            </w:r>
          </w:p>
        </w:tc>
        <w:tc>
          <w:tcPr>
            <w:tcW w:w="1928" w:type="pct"/>
            <w:shd w:val="clear" w:color="auto" w:fill="auto"/>
            <w:vAlign w:val="center"/>
            <w:hideMark/>
          </w:tcPr>
          <w:p w14:paraId="232ACFB2" w14:textId="22C465E4"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14:paraId="3C6E9397" w14:textId="77777777" w:rsidR="001D69E6" w:rsidRPr="00327286" w:rsidRDefault="001D69E6" w:rsidP="00E86AFB">
            <w:pPr>
              <w:spacing w:after="0"/>
              <w:rPr>
                <w:rFonts w:eastAsia="Times New Roman" w:cs="Arial"/>
                <w:sz w:val="18"/>
                <w:szCs w:val="18"/>
                <w:u w:val="single"/>
              </w:rPr>
            </w:pPr>
            <w:hyperlink r:id="rId114" w:history="1">
              <w:r w:rsidRPr="00327286">
                <w:rPr>
                  <w:rFonts w:eastAsia="Times New Roman" w:cs="Arial"/>
                  <w:sz w:val="18"/>
                  <w:szCs w:val="18"/>
                  <w:u w:val="single"/>
                </w:rPr>
                <w:t>https://www.leychile.cl/Navegar?idNorma=1115349</w:t>
              </w:r>
            </w:hyperlink>
          </w:p>
        </w:tc>
      </w:tr>
      <w:tr w:rsidR="00E86AFB" w:rsidRPr="00327286"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40</w:t>
            </w:r>
          </w:p>
        </w:tc>
        <w:tc>
          <w:tcPr>
            <w:tcW w:w="1928" w:type="pct"/>
            <w:shd w:val="clear" w:color="auto" w:fill="auto"/>
            <w:vAlign w:val="center"/>
            <w:hideMark/>
          </w:tcPr>
          <w:p w14:paraId="71C01C98" w14:textId="17C8BEA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sobre prevención de riesgos profesionales.</w:t>
            </w:r>
          </w:p>
        </w:tc>
        <w:tc>
          <w:tcPr>
            <w:tcW w:w="2107" w:type="pct"/>
            <w:shd w:val="clear" w:color="auto" w:fill="auto"/>
            <w:noWrap/>
            <w:vAlign w:val="center"/>
            <w:hideMark/>
          </w:tcPr>
          <w:p w14:paraId="7215D73F" w14:textId="77777777" w:rsidR="001D69E6" w:rsidRPr="00327286" w:rsidRDefault="001D69E6" w:rsidP="00E86AFB">
            <w:pPr>
              <w:spacing w:after="0"/>
              <w:rPr>
                <w:rFonts w:eastAsia="Times New Roman" w:cs="Arial"/>
                <w:sz w:val="18"/>
                <w:szCs w:val="18"/>
                <w:u w:val="single"/>
              </w:rPr>
            </w:pPr>
            <w:hyperlink r:id="rId115" w:history="1">
              <w:r w:rsidRPr="00327286">
                <w:rPr>
                  <w:rFonts w:eastAsia="Times New Roman" w:cs="Arial"/>
                  <w:sz w:val="18"/>
                  <w:szCs w:val="18"/>
                  <w:u w:val="single"/>
                </w:rPr>
                <w:t>https://www.leychile.cl/Navegar?idNorma=1041130</w:t>
              </w:r>
            </w:hyperlink>
          </w:p>
        </w:tc>
      </w:tr>
      <w:tr w:rsidR="00E86AFB" w:rsidRPr="00327286"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30</w:t>
            </w:r>
          </w:p>
        </w:tc>
        <w:tc>
          <w:tcPr>
            <w:tcW w:w="1928" w:type="pct"/>
            <w:shd w:val="clear" w:color="auto" w:fill="auto"/>
            <w:vAlign w:val="center"/>
            <w:hideMark/>
          </w:tcPr>
          <w:p w14:paraId="7EFEDA3A" w14:textId="1F9A2B34" w:rsidR="001D69E6" w:rsidRPr="00327286" w:rsidRDefault="001D69E6" w:rsidP="00E86AFB">
            <w:pPr>
              <w:spacing w:after="0"/>
              <w:rPr>
                <w:rFonts w:eastAsia="DINNextLTPro-Light" w:cs="Arial"/>
                <w:sz w:val="18"/>
                <w:szCs w:val="18"/>
              </w:rPr>
            </w:pPr>
            <w:r w:rsidRPr="00327286">
              <w:rPr>
                <w:rFonts w:eastAsia="DINNextLTPro-Light" w:cs="Arial"/>
                <w:sz w:val="18"/>
                <w:szCs w:val="18"/>
              </w:rPr>
              <w:t>Modifi</w:t>
            </w:r>
            <w:r w:rsidR="00E86AFB" w:rsidRPr="00327286">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14:paraId="1206E539" w14:textId="77777777" w:rsidR="001D69E6" w:rsidRPr="00327286" w:rsidRDefault="001D69E6" w:rsidP="00E86AFB">
            <w:pPr>
              <w:spacing w:after="0"/>
              <w:rPr>
                <w:rFonts w:eastAsia="Times New Roman" w:cs="Arial"/>
                <w:sz w:val="18"/>
                <w:szCs w:val="18"/>
                <w:u w:val="single"/>
              </w:rPr>
            </w:pPr>
            <w:hyperlink r:id="rId116" w:history="1">
              <w:r w:rsidRPr="00327286">
                <w:rPr>
                  <w:rFonts w:eastAsia="Times New Roman" w:cs="Arial"/>
                  <w:sz w:val="18"/>
                  <w:szCs w:val="18"/>
                  <w:u w:val="single"/>
                </w:rPr>
                <w:t>https://www.leychile.cl/Navegar?idNorma=132746</w:t>
              </w:r>
            </w:hyperlink>
          </w:p>
        </w:tc>
      </w:tr>
      <w:tr w:rsidR="00E86AFB" w:rsidRPr="00327286"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28</w:t>
            </w:r>
          </w:p>
        </w:tc>
        <w:tc>
          <w:tcPr>
            <w:tcW w:w="1928" w:type="pct"/>
            <w:shd w:val="clear" w:color="auto" w:fill="auto"/>
            <w:vAlign w:val="center"/>
            <w:hideMark/>
          </w:tcPr>
          <w:p w14:paraId="7096EB21" w14:textId="6803096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reglamento sobre condiciones sanitarias y ambientales básicas en los lugares de trabajo</w:t>
            </w:r>
          </w:p>
        </w:tc>
        <w:tc>
          <w:tcPr>
            <w:tcW w:w="2107" w:type="pct"/>
            <w:shd w:val="clear" w:color="auto" w:fill="auto"/>
            <w:vAlign w:val="center"/>
            <w:hideMark/>
          </w:tcPr>
          <w:p w14:paraId="68C734A4"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https://www.leychile.cl/Navegar?idNorma=1045465</w:t>
            </w:r>
          </w:p>
        </w:tc>
      </w:tr>
      <w:tr w:rsidR="00E86AFB" w:rsidRPr="00327286"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shd w:val="clear" w:color="auto" w:fill="auto"/>
            <w:vAlign w:val="center"/>
            <w:hideMark/>
          </w:tcPr>
          <w:p w14:paraId="44DC9016" w14:textId="34D3EA6B" w:rsidR="001D69E6" w:rsidRPr="00327286" w:rsidRDefault="00E86AFB" w:rsidP="00E86AFB">
            <w:pPr>
              <w:spacing w:after="0"/>
              <w:rPr>
                <w:rFonts w:eastAsia="DINNextLTPro-Light" w:cs="Arial"/>
                <w:sz w:val="18"/>
                <w:szCs w:val="18"/>
              </w:rPr>
            </w:pPr>
            <w:r w:rsidRPr="00327286">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14:paraId="5C906785" w14:textId="77777777" w:rsidR="001D69E6" w:rsidRPr="00327286" w:rsidRDefault="001D69E6" w:rsidP="00E86AFB">
            <w:pPr>
              <w:spacing w:after="0"/>
              <w:rPr>
                <w:rFonts w:eastAsia="Times New Roman" w:cs="Arial"/>
                <w:sz w:val="18"/>
                <w:szCs w:val="18"/>
                <w:u w:val="single"/>
              </w:rPr>
            </w:pPr>
            <w:hyperlink r:id="rId117" w:history="1">
              <w:r w:rsidRPr="00327286">
                <w:rPr>
                  <w:rFonts w:eastAsia="Times New Roman" w:cs="Arial"/>
                  <w:sz w:val="18"/>
                  <w:szCs w:val="18"/>
                  <w:u w:val="single"/>
                </w:rPr>
                <w:t>https://www.leychile.cl/Navegar?idNorma=7603&amp;idParte=</w:t>
              </w:r>
            </w:hyperlink>
          </w:p>
        </w:tc>
      </w:tr>
      <w:tr w:rsidR="00E86AFB" w:rsidRPr="00327286"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shd w:val="clear" w:color="auto" w:fill="auto"/>
            <w:vAlign w:val="center"/>
            <w:hideMark/>
          </w:tcPr>
          <w:p w14:paraId="25AD1A09" w14:textId="425CAB8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14:paraId="7CCC8530" w14:textId="77777777" w:rsidR="001D69E6" w:rsidRPr="00327286" w:rsidRDefault="001D69E6" w:rsidP="00E86AFB">
            <w:pPr>
              <w:spacing w:after="0"/>
              <w:rPr>
                <w:rFonts w:eastAsia="Times New Roman" w:cs="Arial"/>
                <w:sz w:val="18"/>
                <w:szCs w:val="18"/>
                <w:u w:val="single"/>
              </w:rPr>
            </w:pPr>
            <w:hyperlink r:id="rId118" w:history="1">
              <w:r w:rsidRPr="00327286">
                <w:rPr>
                  <w:rFonts w:eastAsia="Times New Roman" w:cs="Arial"/>
                  <w:sz w:val="18"/>
                  <w:szCs w:val="18"/>
                  <w:u w:val="single"/>
                </w:rPr>
                <w:t>https://www.leychile.cl/Navegar?idNorma=1081902</w:t>
              </w:r>
            </w:hyperlink>
          </w:p>
        </w:tc>
      </w:tr>
      <w:tr w:rsidR="00E86AFB" w:rsidRPr="00327286"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w:t>
            </w:r>
          </w:p>
        </w:tc>
        <w:tc>
          <w:tcPr>
            <w:tcW w:w="1928" w:type="pct"/>
            <w:shd w:val="clear" w:color="auto" w:fill="auto"/>
            <w:vAlign w:val="center"/>
            <w:hideMark/>
          </w:tcPr>
          <w:p w14:paraId="1040DEC6" w14:textId="7D9E838F"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las aplicaciones aéreas de plaguicidas.</w:t>
            </w:r>
          </w:p>
        </w:tc>
        <w:tc>
          <w:tcPr>
            <w:tcW w:w="2107" w:type="pct"/>
            <w:shd w:val="clear" w:color="auto" w:fill="auto"/>
            <w:vAlign w:val="center"/>
            <w:hideMark/>
          </w:tcPr>
          <w:p w14:paraId="23AEFB5E"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https://dipol.minsal.cl/wp-content/uploads/2018/09/DTO-5_ultima-versión.pdf</w:t>
            </w:r>
          </w:p>
        </w:tc>
      </w:tr>
      <w:tr w:rsidR="00E86AFB" w:rsidRPr="00327286"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shd w:val="clear" w:color="auto" w:fill="auto"/>
            <w:vAlign w:val="center"/>
            <w:hideMark/>
          </w:tcPr>
          <w:p w14:paraId="5F979B76" w14:textId="69F97EA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protección radiológica de instalaciones radioactivas</w:t>
            </w:r>
          </w:p>
        </w:tc>
        <w:tc>
          <w:tcPr>
            <w:tcW w:w="2107" w:type="pct"/>
            <w:shd w:val="clear" w:color="auto" w:fill="auto"/>
            <w:vAlign w:val="center"/>
            <w:hideMark/>
          </w:tcPr>
          <w:p w14:paraId="5633D528" w14:textId="77777777" w:rsidR="001D69E6" w:rsidRPr="00327286" w:rsidRDefault="001D69E6" w:rsidP="00E86AFB">
            <w:pPr>
              <w:spacing w:after="0"/>
              <w:rPr>
                <w:rFonts w:eastAsia="Times New Roman" w:cs="Arial"/>
                <w:sz w:val="18"/>
                <w:szCs w:val="18"/>
                <w:u w:val="single"/>
              </w:rPr>
            </w:pPr>
            <w:hyperlink r:id="rId119" w:history="1">
              <w:r w:rsidRPr="00327286">
                <w:rPr>
                  <w:rFonts w:eastAsia="Times New Roman" w:cs="Arial"/>
                  <w:sz w:val="18"/>
                  <w:szCs w:val="18"/>
                  <w:u w:val="single"/>
                </w:rPr>
                <w:t>https://www.leychile.cl/Navegar?idNorma=7282&amp;r=1</w:t>
              </w:r>
            </w:hyperlink>
          </w:p>
        </w:tc>
      </w:tr>
      <w:tr w:rsidR="00E86AFB" w:rsidRPr="00327286"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shd w:val="clear" w:color="auto" w:fill="auto"/>
            <w:vAlign w:val="center"/>
            <w:hideMark/>
          </w:tcPr>
          <w:p w14:paraId="5BC2333D" w14:textId="62A549B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14:paraId="4434A1EC" w14:textId="77777777" w:rsidR="001D69E6" w:rsidRPr="00327286" w:rsidRDefault="001D69E6" w:rsidP="00E86AFB">
            <w:pPr>
              <w:spacing w:after="0"/>
              <w:rPr>
                <w:rFonts w:eastAsia="Times New Roman" w:cs="Arial"/>
                <w:sz w:val="18"/>
                <w:szCs w:val="18"/>
                <w:u w:val="single"/>
              </w:rPr>
            </w:pPr>
            <w:hyperlink r:id="rId120" w:history="1">
              <w:r w:rsidRPr="00327286">
                <w:rPr>
                  <w:rFonts w:eastAsia="Times New Roman" w:cs="Arial"/>
                  <w:sz w:val="18"/>
                  <w:szCs w:val="18"/>
                  <w:u w:val="single"/>
                </w:rPr>
                <w:t>https://www.leychile.cl/Navegar?idNorma=7281</w:t>
              </w:r>
            </w:hyperlink>
          </w:p>
        </w:tc>
      </w:tr>
      <w:tr w:rsidR="00E86AFB" w:rsidRPr="00327286"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2580</w:t>
            </w:r>
            <w:r w:rsidRPr="00327286">
              <w:rPr>
                <w:rFonts w:eastAsia="DINNextLTPro-Light" w:cs="Arial"/>
                <w:sz w:val="18"/>
                <w:szCs w:val="18"/>
              </w:rPr>
              <w:br/>
              <w:t>ISPCH-Minsal</w:t>
            </w:r>
          </w:p>
        </w:tc>
        <w:tc>
          <w:tcPr>
            <w:tcW w:w="1928" w:type="pct"/>
            <w:shd w:val="clear" w:color="auto" w:fill="auto"/>
            <w:vAlign w:val="center"/>
            <w:hideMark/>
          </w:tcPr>
          <w:p w14:paraId="4B2CC2DE" w14:textId="6AF3694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14:paraId="0F3CA02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http://www.ispch.cl/sites/default/files/resolucion/2018/10/Resolución%20Exenta%20N°2580%2008.10.2018%20.pdf</w:t>
            </w:r>
          </w:p>
        </w:tc>
      </w:tr>
      <w:tr w:rsidR="00E86AFB" w:rsidRPr="00327286"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1497 EXENTA Minsal</w:t>
            </w:r>
          </w:p>
        </w:tc>
        <w:tc>
          <w:tcPr>
            <w:tcW w:w="1928" w:type="pct"/>
            <w:shd w:val="clear" w:color="auto" w:fill="auto"/>
            <w:vAlign w:val="center"/>
            <w:hideMark/>
          </w:tcPr>
          <w:p w14:paraId="54ECD2B9" w14:textId="7DCBEFF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r w:rsidR="0052794F" w:rsidRPr="00327286">
              <w:rPr>
                <w:rFonts w:eastAsia="DINNextLTPro-Light" w:cs="Arial"/>
                <w:sz w:val="18"/>
                <w:szCs w:val="18"/>
              </w:rPr>
              <w:t>trabajadores</w:t>
            </w:r>
            <w:r w:rsidRPr="00327286">
              <w:rPr>
                <w:rFonts w:eastAsia="DINNextLTPro-Light" w:cs="Arial"/>
                <w:sz w:val="18"/>
                <w:szCs w:val="18"/>
              </w:rPr>
              <w:t xml:space="preserve"> expuestos a condiciones hiperbáricas</w:t>
            </w:r>
          </w:p>
        </w:tc>
        <w:tc>
          <w:tcPr>
            <w:tcW w:w="2107" w:type="pct"/>
            <w:shd w:val="clear" w:color="auto" w:fill="auto"/>
            <w:vAlign w:val="center"/>
            <w:hideMark/>
          </w:tcPr>
          <w:p w14:paraId="1C5CE763" w14:textId="77777777" w:rsidR="001D69E6" w:rsidRPr="00327286" w:rsidRDefault="001D69E6" w:rsidP="00E86AFB">
            <w:pPr>
              <w:spacing w:after="0"/>
              <w:rPr>
                <w:rFonts w:eastAsia="Times New Roman" w:cs="Arial"/>
                <w:sz w:val="18"/>
                <w:szCs w:val="18"/>
                <w:u w:val="single"/>
              </w:rPr>
            </w:pPr>
            <w:hyperlink r:id="rId121" w:history="1">
              <w:r w:rsidRPr="00327286">
                <w:rPr>
                  <w:rFonts w:eastAsia="Times New Roman" w:cs="Arial"/>
                  <w:sz w:val="18"/>
                  <w:szCs w:val="18"/>
                  <w:u w:val="single"/>
                </w:rPr>
                <w:t>https://www.leychile.cl/Navegar?idNorma=1112067</w:t>
              </w:r>
            </w:hyperlink>
          </w:p>
        </w:tc>
      </w:tr>
      <w:tr w:rsidR="00E86AFB" w:rsidRPr="00327286"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1433 EXENTA</w:t>
            </w:r>
          </w:p>
        </w:tc>
        <w:tc>
          <w:tcPr>
            <w:tcW w:w="1928" w:type="pct"/>
            <w:shd w:val="clear" w:color="auto" w:fill="auto"/>
            <w:vAlign w:val="center"/>
            <w:hideMark/>
          </w:tcPr>
          <w:p w14:paraId="78B628D0" w14:textId="28CD0C6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14:paraId="7F48B26A" w14:textId="77777777" w:rsidR="001D69E6" w:rsidRPr="00327286" w:rsidRDefault="001D69E6" w:rsidP="00E86AFB">
            <w:pPr>
              <w:spacing w:after="0"/>
              <w:rPr>
                <w:rFonts w:eastAsia="Times New Roman" w:cs="Arial"/>
                <w:sz w:val="18"/>
                <w:szCs w:val="18"/>
                <w:u w:val="single"/>
              </w:rPr>
            </w:pPr>
            <w:hyperlink r:id="rId122" w:history="1">
              <w:r w:rsidRPr="00327286">
                <w:rPr>
                  <w:rFonts w:eastAsia="Times New Roman" w:cs="Arial"/>
                  <w:sz w:val="18"/>
                  <w:szCs w:val="18"/>
                  <w:u w:val="single"/>
                </w:rPr>
                <w:t>https://www.leychile.cl/Navegar?idNorma=1111248</w:t>
              </w:r>
            </w:hyperlink>
          </w:p>
        </w:tc>
      </w:tr>
      <w:tr w:rsidR="00E86AFB" w:rsidRPr="00327286"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1059</w:t>
            </w:r>
          </w:p>
        </w:tc>
        <w:tc>
          <w:tcPr>
            <w:tcW w:w="1928" w:type="pct"/>
            <w:shd w:val="clear" w:color="auto" w:fill="auto"/>
            <w:vAlign w:val="center"/>
            <w:hideMark/>
          </w:tcPr>
          <w:p w14:paraId="2C81848B" w14:textId="48EF4FD4"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Modifica "protocolo de vigilancia del ambiente de trabajo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a sílice" aprobado por resolución exenta N° 268, de 2015, del ministerio de salud</w:t>
            </w:r>
          </w:p>
        </w:tc>
        <w:tc>
          <w:tcPr>
            <w:tcW w:w="2107" w:type="pct"/>
            <w:shd w:val="clear" w:color="auto" w:fill="auto"/>
            <w:vAlign w:val="center"/>
            <w:hideMark/>
          </w:tcPr>
          <w:p w14:paraId="7FC68329" w14:textId="77777777" w:rsidR="001D69E6" w:rsidRPr="00327286" w:rsidRDefault="001D69E6" w:rsidP="00E86AFB">
            <w:pPr>
              <w:spacing w:after="0"/>
              <w:rPr>
                <w:rFonts w:eastAsia="Times New Roman" w:cs="Arial"/>
                <w:sz w:val="18"/>
                <w:szCs w:val="18"/>
                <w:u w:val="single"/>
              </w:rPr>
            </w:pPr>
            <w:hyperlink r:id="rId123" w:history="1">
              <w:r w:rsidRPr="00327286">
                <w:rPr>
                  <w:rFonts w:eastAsia="Times New Roman" w:cs="Arial"/>
                  <w:sz w:val="18"/>
                  <w:szCs w:val="18"/>
                  <w:u w:val="single"/>
                </w:rPr>
                <w:t>https://www.minsal.cl/sites/default/files/files/ResExt1059_2016ModificaProtocoloVigilanciadeSilice.pdf</w:t>
              </w:r>
            </w:hyperlink>
          </w:p>
        </w:tc>
      </w:tr>
      <w:tr w:rsidR="00E86AFB" w:rsidRPr="00327286"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909</w:t>
            </w:r>
          </w:p>
        </w:tc>
        <w:tc>
          <w:tcPr>
            <w:tcW w:w="1928" w:type="pct"/>
            <w:shd w:val="clear" w:color="auto" w:fill="auto"/>
            <w:vAlign w:val="center"/>
            <w:hideMark/>
          </w:tcPr>
          <w:p w14:paraId="7CC702BE" w14:textId="7625E8AA"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14:paraId="79C12B0E" w14:textId="77777777" w:rsidR="001D69E6" w:rsidRPr="00327286" w:rsidRDefault="001D69E6" w:rsidP="00E86AFB">
            <w:pPr>
              <w:spacing w:after="0"/>
              <w:rPr>
                <w:rFonts w:eastAsia="Times New Roman" w:cs="Arial"/>
                <w:sz w:val="18"/>
                <w:szCs w:val="18"/>
                <w:u w:val="single"/>
              </w:rPr>
            </w:pPr>
            <w:hyperlink r:id="rId124" w:history="1">
              <w:r w:rsidRPr="00327286">
                <w:rPr>
                  <w:rFonts w:eastAsia="Times New Roman" w:cs="Arial"/>
                  <w:sz w:val="18"/>
                  <w:szCs w:val="18"/>
                  <w:u w:val="single"/>
                </w:rPr>
                <w:t>https://www.diariooficial.interior.gob.cl/publicaciones/2019/04/26/42339/01/1581087.pdf</w:t>
              </w:r>
            </w:hyperlink>
          </w:p>
        </w:tc>
      </w:tr>
      <w:tr w:rsidR="00E86AFB" w:rsidRPr="00327286"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883 del Ministerio De Salud</w:t>
            </w:r>
          </w:p>
        </w:tc>
        <w:tc>
          <w:tcPr>
            <w:tcW w:w="1928" w:type="pct"/>
            <w:shd w:val="clear" w:color="auto" w:fill="auto"/>
            <w:vAlign w:val="center"/>
            <w:hideMark/>
          </w:tcPr>
          <w:p w14:paraId="0CD8194A" w14:textId="3D2E1A5C"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“Establece los contenidos mínimos del informe de radiografías de tórax de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(as) a agentes neumoconiógenos.</w:t>
            </w:r>
          </w:p>
        </w:tc>
        <w:tc>
          <w:tcPr>
            <w:tcW w:w="2107" w:type="pct"/>
            <w:shd w:val="clear" w:color="auto" w:fill="auto"/>
            <w:vAlign w:val="center"/>
            <w:hideMark/>
          </w:tcPr>
          <w:p w14:paraId="594EE534" w14:textId="77777777" w:rsidR="001D69E6" w:rsidRPr="00327286" w:rsidRDefault="001D69E6" w:rsidP="00E86AFB">
            <w:pPr>
              <w:spacing w:after="0"/>
              <w:rPr>
                <w:rFonts w:eastAsia="Times New Roman" w:cs="Arial"/>
                <w:sz w:val="18"/>
                <w:szCs w:val="18"/>
                <w:u w:val="single"/>
              </w:rPr>
            </w:pPr>
            <w:hyperlink r:id="rId125" w:history="1">
              <w:r w:rsidRPr="00327286">
                <w:rPr>
                  <w:rFonts w:eastAsia="Times New Roman" w:cs="Arial"/>
                  <w:sz w:val="18"/>
                  <w:szCs w:val="18"/>
                  <w:u w:val="single"/>
                </w:rPr>
                <w:t>https://www.diariooficial.interior.gob.cl/publicaciones/2018/07/18/42109/01/1431022.pdf</w:t>
              </w:r>
            </w:hyperlink>
          </w:p>
        </w:tc>
      </w:tr>
      <w:tr w:rsidR="00E86AFB" w:rsidRPr="00327286"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741 Ministerio de Salud</w:t>
            </w:r>
          </w:p>
        </w:tc>
        <w:tc>
          <w:tcPr>
            <w:tcW w:w="1928" w:type="pct"/>
            <w:shd w:val="clear" w:color="auto" w:fill="auto"/>
            <w:vAlign w:val="center"/>
            <w:hideMark/>
          </w:tcPr>
          <w:p w14:paraId="1D4BE837" w14:textId="0B555367"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14:paraId="04184B98" w14:textId="77777777" w:rsidR="001D69E6" w:rsidRPr="00327286" w:rsidRDefault="001D69E6" w:rsidP="00E86AFB">
            <w:pPr>
              <w:spacing w:after="0"/>
              <w:rPr>
                <w:rFonts w:eastAsia="Times New Roman" w:cs="Arial"/>
                <w:sz w:val="18"/>
                <w:szCs w:val="18"/>
                <w:u w:val="single"/>
              </w:rPr>
            </w:pPr>
            <w:hyperlink r:id="rId126" w:history="1">
              <w:r w:rsidRPr="00327286">
                <w:rPr>
                  <w:rFonts w:eastAsia="Times New Roman" w:cs="Arial"/>
                  <w:sz w:val="18"/>
                  <w:szCs w:val="18"/>
                  <w:u w:val="single"/>
                </w:rPr>
                <w:t>https://www.diariooficial.interior.gob.cl/publicaciones/2018/04/07/42026/01/1377734.pdf</w:t>
              </w:r>
            </w:hyperlink>
          </w:p>
        </w:tc>
      </w:tr>
      <w:tr w:rsidR="00E86AFB" w:rsidRPr="00327286"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740 Ministerio de Salud</w:t>
            </w:r>
          </w:p>
        </w:tc>
        <w:tc>
          <w:tcPr>
            <w:tcW w:w="1928" w:type="pct"/>
            <w:shd w:val="clear" w:color="auto" w:fill="auto"/>
            <w:vAlign w:val="center"/>
            <w:hideMark/>
          </w:tcPr>
          <w:p w14:paraId="4D1C93F4" w14:textId="7EB571B5"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guía técnica para la evaluación auditiva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ocupacionalmente a ruido”.</w:t>
            </w:r>
          </w:p>
        </w:tc>
        <w:tc>
          <w:tcPr>
            <w:tcW w:w="2107" w:type="pct"/>
            <w:shd w:val="clear" w:color="auto" w:fill="auto"/>
            <w:vAlign w:val="center"/>
            <w:hideMark/>
          </w:tcPr>
          <w:p w14:paraId="5C64E183" w14:textId="77777777" w:rsidR="001D69E6" w:rsidRPr="00327286" w:rsidRDefault="001D69E6" w:rsidP="00E86AFB">
            <w:pPr>
              <w:spacing w:after="0"/>
              <w:rPr>
                <w:rFonts w:eastAsia="Times New Roman" w:cs="Arial"/>
                <w:sz w:val="18"/>
                <w:szCs w:val="18"/>
                <w:u w:val="single"/>
              </w:rPr>
            </w:pPr>
            <w:hyperlink r:id="rId127" w:history="1">
              <w:r w:rsidRPr="00327286">
                <w:rPr>
                  <w:rFonts w:eastAsia="Times New Roman" w:cs="Arial"/>
                  <w:sz w:val="18"/>
                  <w:szCs w:val="18"/>
                  <w:u w:val="single"/>
                </w:rPr>
                <w:t>https://www.diariooficial.interior.gob.cl/publicaciones/2018/04/07/42026/01/1377732.pdf</w:t>
              </w:r>
            </w:hyperlink>
          </w:p>
        </w:tc>
      </w:tr>
      <w:tr w:rsidR="00E86AFB" w:rsidRPr="00327286"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402 EXENTA MINSAL</w:t>
            </w:r>
          </w:p>
        </w:tc>
        <w:tc>
          <w:tcPr>
            <w:tcW w:w="1928" w:type="pct"/>
            <w:shd w:val="clear" w:color="auto" w:fill="auto"/>
            <w:vAlign w:val="center"/>
            <w:hideMark/>
          </w:tcPr>
          <w:p w14:paraId="15F97666" w14:textId="3FDCA810"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 </w:t>
            </w:r>
            <w:r w:rsidR="00EF0D2C" w:rsidRPr="00327286">
              <w:rPr>
                <w:rFonts w:eastAsia="DINNextLTPro-Light" w:cs="Arial"/>
                <w:sz w:val="18"/>
                <w:szCs w:val="18"/>
              </w:rPr>
              <w:t>Coxiella</w:t>
            </w:r>
            <w:r w:rsidRPr="00327286">
              <w:rPr>
                <w:rFonts w:eastAsia="DINNextLTPro-Light" w:cs="Arial"/>
                <w:sz w:val="18"/>
                <w:szCs w:val="18"/>
              </w:rPr>
              <w:t xml:space="preserve"> </w:t>
            </w:r>
            <w:r w:rsidR="00EF0D2C" w:rsidRPr="00327286">
              <w:rPr>
                <w:rFonts w:eastAsia="DINNextLTPro-Light" w:cs="Arial"/>
                <w:sz w:val="18"/>
                <w:szCs w:val="18"/>
              </w:rPr>
              <w:t>Burnetti</w:t>
            </w:r>
            <w:r w:rsidRPr="00327286">
              <w:rPr>
                <w:rFonts w:eastAsia="DINNextLTPro-Light" w:cs="Arial"/>
                <w:sz w:val="18"/>
                <w:szCs w:val="18"/>
              </w:rPr>
              <w:t xml:space="preserve"> (agente biológico fiebre q)"</w:t>
            </w:r>
          </w:p>
        </w:tc>
        <w:tc>
          <w:tcPr>
            <w:tcW w:w="2107" w:type="pct"/>
            <w:shd w:val="clear" w:color="auto" w:fill="auto"/>
            <w:vAlign w:val="center"/>
            <w:hideMark/>
          </w:tcPr>
          <w:p w14:paraId="1E3FDA15" w14:textId="77777777" w:rsidR="001D69E6" w:rsidRPr="00327286" w:rsidRDefault="001D69E6" w:rsidP="00E86AFB">
            <w:pPr>
              <w:spacing w:after="0"/>
              <w:rPr>
                <w:rFonts w:eastAsia="Times New Roman" w:cs="Arial"/>
                <w:sz w:val="18"/>
                <w:szCs w:val="18"/>
                <w:u w:val="single"/>
              </w:rPr>
            </w:pPr>
            <w:hyperlink r:id="rId128" w:history="1">
              <w:r w:rsidRPr="00327286">
                <w:rPr>
                  <w:rFonts w:eastAsia="Times New Roman" w:cs="Arial"/>
                  <w:sz w:val="18"/>
                  <w:szCs w:val="18"/>
                  <w:u w:val="single"/>
                </w:rPr>
                <w:t>https://www.leychile.cl/Navegar?idNorma=1116219</w:t>
              </w:r>
            </w:hyperlink>
          </w:p>
        </w:tc>
      </w:tr>
      <w:tr w:rsidR="00E86AFB" w:rsidRPr="00327286"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Nº364</w:t>
            </w:r>
          </w:p>
        </w:tc>
        <w:tc>
          <w:tcPr>
            <w:tcW w:w="1928" w:type="pct"/>
            <w:shd w:val="clear" w:color="auto" w:fill="auto"/>
            <w:vAlign w:val="center"/>
            <w:hideMark/>
          </w:tcPr>
          <w:p w14:paraId="3A74DF0A" w14:textId="3F07FEE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14:paraId="309D6384" w14:textId="590DA964" w:rsidR="001D69E6" w:rsidRPr="00327286" w:rsidRDefault="001D69E6" w:rsidP="00E86AFB">
            <w:pPr>
              <w:spacing w:after="0"/>
              <w:rPr>
                <w:rFonts w:eastAsia="Times New Roman" w:cs="Arial"/>
                <w:sz w:val="18"/>
                <w:szCs w:val="18"/>
                <w:u w:val="single"/>
              </w:rPr>
            </w:pPr>
            <w:hyperlink r:id="rId129" w:history="1">
              <w:r w:rsidRPr="00327286">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327286">
              <w:rPr>
                <w:rFonts w:eastAsia="Times New Roman" w:cs="Arial"/>
                <w:sz w:val="18"/>
                <w:szCs w:val="18"/>
                <w:u w:val="single"/>
              </w:rPr>
              <w:t xml:space="preserve"> </w:t>
            </w:r>
          </w:p>
        </w:tc>
      </w:tr>
      <w:tr w:rsidR="00E86AFB" w:rsidRPr="00327286"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268</w:t>
            </w:r>
          </w:p>
        </w:tc>
        <w:tc>
          <w:tcPr>
            <w:tcW w:w="1928" w:type="pct"/>
            <w:shd w:val="clear" w:color="auto" w:fill="auto"/>
            <w:vAlign w:val="center"/>
            <w:hideMark/>
          </w:tcPr>
          <w:p w14:paraId="533F0506" w14:textId="2B2ADCC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del ambiente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con exposición a la sílice.</w:t>
            </w:r>
          </w:p>
        </w:tc>
        <w:tc>
          <w:tcPr>
            <w:tcW w:w="2107" w:type="pct"/>
            <w:shd w:val="clear" w:color="auto" w:fill="auto"/>
            <w:vAlign w:val="center"/>
            <w:hideMark/>
          </w:tcPr>
          <w:p w14:paraId="33B0912B" w14:textId="77777777" w:rsidR="001D69E6" w:rsidRPr="00327286" w:rsidRDefault="001D69E6" w:rsidP="00E86AFB">
            <w:pPr>
              <w:spacing w:after="0"/>
              <w:rPr>
                <w:rFonts w:eastAsia="Times New Roman" w:cs="Arial"/>
                <w:sz w:val="18"/>
                <w:szCs w:val="18"/>
                <w:u w:val="single"/>
              </w:rPr>
            </w:pPr>
            <w:hyperlink r:id="rId130" w:history="1">
              <w:r w:rsidRPr="00327286">
                <w:rPr>
                  <w:rFonts w:eastAsia="Times New Roman" w:cs="Arial"/>
                  <w:sz w:val="18"/>
                  <w:szCs w:val="18"/>
                  <w:u w:val="single"/>
                </w:rPr>
                <w:t>https://www.leychile.cl/Navegar?idNorma=1083722</w:t>
              </w:r>
            </w:hyperlink>
          </w:p>
        </w:tc>
      </w:tr>
      <w:tr w:rsidR="00E86AFB" w:rsidRPr="00327286"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Resolución Exenta </w:t>
            </w:r>
          </w:p>
          <w:p w14:paraId="13A3991B" w14:textId="2044D0E8"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Nº 22 MINISTERIO DEL TRABAJO Y </w:t>
            </w:r>
            <w:r w:rsidR="008007FB" w:rsidRPr="00327286">
              <w:rPr>
                <w:rFonts w:eastAsia="DINNextLTPro-Light" w:cs="Arial"/>
                <w:sz w:val="18"/>
                <w:szCs w:val="18"/>
              </w:rPr>
              <w:t>PREVISIÓN</w:t>
            </w:r>
            <w:r w:rsidRPr="00327286">
              <w:rPr>
                <w:rFonts w:eastAsia="DINNextLTPro-Light" w:cs="Arial"/>
                <w:sz w:val="18"/>
                <w:szCs w:val="18"/>
              </w:rPr>
              <w:t xml:space="preserve"> SOCIAL</w:t>
            </w:r>
          </w:p>
        </w:tc>
        <w:tc>
          <w:tcPr>
            <w:tcW w:w="1928" w:type="pct"/>
            <w:shd w:val="clear" w:color="auto" w:fill="auto"/>
            <w:vAlign w:val="center"/>
            <w:hideMark/>
          </w:tcPr>
          <w:p w14:paraId="063565AC" w14:textId="2652D2A9" w:rsidR="001D69E6" w:rsidRPr="00327286" w:rsidRDefault="00E86AFB" w:rsidP="00E86AFB">
            <w:pPr>
              <w:spacing w:after="0"/>
              <w:rPr>
                <w:rFonts w:eastAsia="DINNextLTPro-Light" w:cs="Arial"/>
                <w:sz w:val="18"/>
                <w:szCs w:val="18"/>
              </w:rPr>
            </w:pPr>
            <w:r w:rsidRPr="00327286">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14:paraId="498A2830"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https://www.diariooficial.interior.gob.cl/publicaciones/2018/02/10/41980/01/1351062.pdf</w:t>
            </w:r>
          </w:p>
        </w:tc>
      </w:tr>
      <w:tr w:rsidR="00E86AFB" w:rsidRPr="00327286"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Manual del Método Cuestionario SUSESO/ISTAS 21.</w:t>
            </w:r>
          </w:p>
        </w:tc>
        <w:tc>
          <w:tcPr>
            <w:tcW w:w="1928" w:type="pct"/>
            <w:shd w:val="clear" w:color="auto" w:fill="auto"/>
            <w:vAlign w:val="center"/>
            <w:hideMark/>
          </w:tcPr>
          <w:p w14:paraId="2E2AAAE7" w14:textId="4740B76E" w:rsidR="001D69E6" w:rsidRPr="00327286" w:rsidRDefault="00E86AFB" w:rsidP="00E86AFB">
            <w:pPr>
              <w:spacing w:after="0"/>
              <w:rPr>
                <w:rFonts w:eastAsia="DINNextLTPro-Light" w:cs="Arial"/>
                <w:sz w:val="18"/>
                <w:szCs w:val="18"/>
              </w:rPr>
            </w:pPr>
            <w:r w:rsidRPr="00327286">
              <w:rPr>
                <w:rFonts w:eastAsia="DINNextLTPro-Light" w:cs="Arial"/>
                <w:sz w:val="18"/>
                <w:szCs w:val="18"/>
              </w:rPr>
              <w:t>Manual del método del cuestionario</w:t>
            </w:r>
            <w:r w:rsidRPr="00327286">
              <w:rPr>
                <w:rFonts w:eastAsia="DINNextLTPro-Light" w:cs="Arial"/>
                <w:sz w:val="18"/>
                <w:szCs w:val="18"/>
              </w:rPr>
              <w:br/>
            </w:r>
            <w:r w:rsidR="00CD5061" w:rsidRPr="00327286">
              <w:rPr>
                <w:rFonts w:eastAsia="DINNextLTPro-Light" w:cs="Arial"/>
                <w:sz w:val="18"/>
                <w:szCs w:val="18"/>
              </w:rPr>
              <w:t>SUSESO</w:t>
            </w:r>
            <w:r w:rsidRPr="00327286">
              <w:rPr>
                <w:rFonts w:eastAsia="DINNextLTPro-Light" w:cs="Arial"/>
                <w:sz w:val="18"/>
                <w:szCs w:val="18"/>
              </w:rPr>
              <w:t>/</w:t>
            </w:r>
            <w:r w:rsidR="00CD5061" w:rsidRPr="00327286">
              <w:rPr>
                <w:rFonts w:eastAsia="DINNextLTPro-Light" w:cs="Arial"/>
                <w:sz w:val="18"/>
                <w:szCs w:val="18"/>
              </w:rPr>
              <w:t xml:space="preserve">ISTAS </w:t>
            </w:r>
            <w:r w:rsidRPr="00327286">
              <w:rPr>
                <w:rFonts w:eastAsia="DINNextLTPro-Light" w:cs="Arial"/>
                <w:sz w:val="18"/>
                <w:szCs w:val="18"/>
              </w:rPr>
              <w:t>21</w:t>
            </w:r>
            <w:r w:rsidRPr="00327286">
              <w:rPr>
                <w:rFonts w:eastAsia="DINNextLTPro-Light" w:cs="Arial"/>
                <w:sz w:val="18"/>
                <w:szCs w:val="18"/>
              </w:rPr>
              <w:br/>
              <w:t>versiones completa y breve</w:t>
            </w:r>
          </w:p>
        </w:tc>
        <w:tc>
          <w:tcPr>
            <w:tcW w:w="2107" w:type="pct"/>
            <w:shd w:val="clear" w:color="auto" w:fill="auto"/>
            <w:vAlign w:val="center"/>
            <w:hideMark/>
          </w:tcPr>
          <w:p w14:paraId="35EB3AE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http://www.suseso.cl/613/articles-481095_archivo_03.pdf</w:t>
            </w:r>
          </w:p>
        </w:tc>
      </w:tr>
      <w:tr w:rsidR="004D7A78" w:rsidRPr="00327286"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21.413</w:t>
            </w:r>
          </w:p>
        </w:tc>
        <w:tc>
          <w:tcPr>
            <w:tcW w:w="1928" w:type="pct"/>
            <w:shd w:val="clear" w:color="auto" w:fill="auto"/>
            <w:vAlign w:val="center"/>
          </w:tcPr>
          <w:p w14:paraId="6303E6A7" w14:textId="6ABBF304"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cuerpos legales que indica, para evitar la contaminación con colillas de cigarrillos, entre otras materias</w:t>
            </w:r>
          </w:p>
        </w:tc>
        <w:tc>
          <w:tcPr>
            <w:tcW w:w="2107" w:type="pct"/>
            <w:shd w:val="clear" w:color="auto" w:fill="auto"/>
            <w:vAlign w:val="center"/>
          </w:tcPr>
          <w:p w14:paraId="27B47DA5" w14:textId="6DC1C688" w:rsidR="004D7A78" w:rsidRPr="00327286" w:rsidRDefault="004D7A78"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https://www.bcn.cl/leychile/navegar?idNorma=1171984&amp;idVersion=2022-02-17&amp;idParte=10306205</w:t>
            </w:r>
          </w:p>
        </w:tc>
      </w:tr>
      <w:tr w:rsidR="004D7A78" w:rsidRPr="00327286" w14:paraId="5A5E5C2B" w14:textId="77777777" w:rsidTr="00E86AFB">
        <w:trPr>
          <w:trHeight w:val="680"/>
        </w:trPr>
        <w:tc>
          <w:tcPr>
            <w:tcW w:w="965" w:type="pct"/>
            <w:shd w:val="clear" w:color="auto" w:fill="F2F2F2" w:themeFill="background1" w:themeFillShade="F2"/>
            <w:vAlign w:val="center"/>
          </w:tcPr>
          <w:p w14:paraId="0C4777C6" w14:textId="21C4339D"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21.377</w:t>
            </w:r>
          </w:p>
        </w:tc>
        <w:tc>
          <w:tcPr>
            <w:tcW w:w="1928" w:type="pct"/>
            <w:shd w:val="clear" w:color="auto" w:fill="auto"/>
            <w:vAlign w:val="center"/>
          </w:tcPr>
          <w:p w14:paraId="2CCA9948" w14:textId="3B0130A7" w:rsidR="004D7A78" w:rsidRPr="00327286" w:rsidRDefault="004D7A78" w:rsidP="00E86AFB">
            <w:pPr>
              <w:spacing w:after="0"/>
              <w:rPr>
                <w:rFonts w:eastAsia="DINNextLTPro-Light" w:cs="Arial"/>
                <w:sz w:val="18"/>
                <w:szCs w:val="18"/>
              </w:rPr>
            </w:pPr>
            <w:r w:rsidRPr="00327286">
              <w:rPr>
                <w:rFonts w:eastAsia="DINNextLTPro-Light" w:cs="Arial"/>
                <w:sz w:val="18"/>
                <w:szCs w:val="18"/>
              </w:rPr>
              <w:t xml:space="preserve">Modifica la ley </w:t>
            </w:r>
            <w:proofErr w:type="spellStart"/>
            <w:r w:rsidRPr="00327286">
              <w:rPr>
                <w:rFonts w:eastAsia="DINNextLTPro-Light" w:cs="Arial"/>
                <w:sz w:val="18"/>
                <w:szCs w:val="18"/>
              </w:rPr>
              <w:t>nº</w:t>
            </w:r>
            <w:proofErr w:type="spellEnd"/>
            <w:r w:rsidRPr="00327286">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14:paraId="73673B64" w14:textId="7B63BCAA" w:rsidR="004D7A78" w:rsidRPr="00327286" w:rsidRDefault="006C43C6" w:rsidP="00E86AFB">
            <w:pPr>
              <w:spacing w:after="0"/>
              <w:rPr>
                <w:rFonts w:eastAsia="Times New Roman" w:cs="Arial"/>
                <w:color w:val="2F2F2F" w:themeColor="text1" w:themeTint="E6"/>
                <w:sz w:val="18"/>
                <w:szCs w:val="18"/>
                <w:u w:val="single"/>
              </w:rPr>
            </w:pPr>
            <w:hyperlink r:id="rId131" w:history="1">
              <w:r w:rsidRPr="00327286">
                <w:rPr>
                  <w:rStyle w:val="Hipervnculo"/>
                  <w:rFonts w:eastAsia="Times New Roman" w:cs="Arial"/>
                  <w:color w:val="2F2F2F" w:themeColor="text1" w:themeTint="E6"/>
                  <w:sz w:val="18"/>
                  <w:szCs w:val="18"/>
                </w:rPr>
                <w:t>https://www.bcn.cl/leychile/navegar?idNorma=1166274</w:t>
              </w:r>
            </w:hyperlink>
            <w:r w:rsidRPr="00327286">
              <w:rPr>
                <w:rFonts w:eastAsia="Times New Roman" w:cs="Arial"/>
                <w:color w:val="2F2F2F" w:themeColor="text1" w:themeTint="E6"/>
                <w:sz w:val="18"/>
                <w:szCs w:val="18"/>
                <w:u w:val="single"/>
              </w:rPr>
              <w:t xml:space="preserve"> </w:t>
            </w:r>
          </w:p>
        </w:tc>
      </w:tr>
      <w:tr w:rsidR="006C43C6" w:rsidRPr="00327286" w14:paraId="0D7566C8" w14:textId="77777777" w:rsidTr="00E86AFB">
        <w:trPr>
          <w:trHeight w:val="680"/>
        </w:trPr>
        <w:tc>
          <w:tcPr>
            <w:tcW w:w="965" w:type="pct"/>
            <w:shd w:val="clear" w:color="auto" w:fill="F2F2F2" w:themeFill="background1" w:themeFillShade="F2"/>
            <w:vAlign w:val="center"/>
          </w:tcPr>
          <w:p w14:paraId="45EBA970" w14:textId="74168271" w:rsidR="006C43C6" w:rsidRPr="00327286" w:rsidRDefault="006C43C6" w:rsidP="00E86AFB">
            <w:pPr>
              <w:spacing w:after="0"/>
              <w:rPr>
                <w:rFonts w:eastAsia="DINNextLTPro-Light" w:cs="Arial"/>
                <w:sz w:val="18"/>
                <w:szCs w:val="18"/>
              </w:rPr>
            </w:pPr>
            <w:r w:rsidRPr="00327286">
              <w:rPr>
                <w:rFonts w:eastAsia="DINNextLTPro-Light" w:cs="Arial"/>
                <w:sz w:val="18"/>
                <w:szCs w:val="18"/>
              </w:rPr>
              <w:t>Resolución exenta N°1448</w:t>
            </w:r>
          </w:p>
        </w:tc>
        <w:tc>
          <w:tcPr>
            <w:tcW w:w="1928" w:type="pct"/>
            <w:shd w:val="clear" w:color="auto" w:fill="auto"/>
            <w:vAlign w:val="center"/>
          </w:tcPr>
          <w:p w14:paraId="7CD01982" w14:textId="607AAF4B" w:rsidR="006C43C6" w:rsidRPr="00327286" w:rsidRDefault="006C43C6" w:rsidP="00E86AFB">
            <w:pPr>
              <w:spacing w:after="0"/>
              <w:rPr>
                <w:rFonts w:eastAsia="DINNextLTPro-Light" w:cs="Arial"/>
                <w:sz w:val="18"/>
                <w:szCs w:val="18"/>
              </w:rPr>
            </w:pPr>
            <w:r w:rsidRPr="00327286">
              <w:rPr>
                <w:rFonts w:eastAsia="DINNextLTPro-Light" w:cs="Arial"/>
                <w:sz w:val="18"/>
                <w:szCs w:val="18"/>
              </w:rPr>
              <w:t>Actualiza Resolución exenta 1448, 11 octubre de 2022 actualiza protocolo de vigilancia de riesgos psicosociales y deja sin efecto la resolución exenta nª1433 de 2017, del Ministerio de Salud.</w:t>
            </w:r>
          </w:p>
        </w:tc>
        <w:tc>
          <w:tcPr>
            <w:tcW w:w="2107" w:type="pct"/>
            <w:shd w:val="clear" w:color="auto" w:fill="auto"/>
            <w:vAlign w:val="center"/>
          </w:tcPr>
          <w:p w14:paraId="566F78AD" w14:textId="3E5109E0" w:rsidR="006C43C6" w:rsidRPr="00327286" w:rsidRDefault="006C43C6" w:rsidP="00E86AFB">
            <w:pPr>
              <w:spacing w:after="0"/>
              <w:rPr>
                <w:rFonts w:eastAsia="Times New Roman" w:cs="Arial"/>
                <w:color w:val="2F2F2F" w:themeColor="text1" w:themeTint="E6"/>
                <w:sz w:val="18"/>
                <w:szCs w:val="18"/>
                <w:u w:val="single"/>
              </w:rPr>
            </w:pPr>
            <w:hyperlink r:id="rId132" w:history="1">
              <w:r w:rsidRPr="00327286">
                <w:rPr>
                  <w:rStyle w:val="Hipervnculo"/>
                  <w:rFonts w:eastAsia="Times New Roman" w:cs="Arial"/>
                  <w:color w:val="2F2F2F" w:themeColor="text1" w:themeTint="E6"/>
                  <w:sz w:val="18"/>
                  <w:szCs w:val="18"/>
                </w:rPr>
                <w:t>https://www.bcn.cl/leychile/navegar?idNorma=1183368</w:t>
              </w:r>
            </w:hyperlink>
            <w:r w:rsidRPr="00327286">
              <w:rPr>
                <w:rFonts w:eastAsia="Times New Roman" w:cs="Arial"/>
                <w:color w:val="2F2F2F" w:themeColor="text1" w:themeTint="E6"/>
                <w:sz w:val="18"/>
                <w:szCs w:val="18"/>
                <w:u w:val="single"/>
              </w:rPr>
              <w:t xml:space="preserve"> </w:t>
            </w:r>
          </w:p>
        </w:tc>
      </w:tr>
      <w:tr w:rsidR="004F30CA" w:rsidRPr="00327286" w14:paraId="39AF0D49" w14:textId="77777777" w:rsidTr="00E86AFB">
        <w:trPr>
          <w:trHeight w:val="680"/>
        </w:trPr>
        <w:tc>
          <w:tcPr>
            <w:tcW w:w="965" w:type="pct"/>
            <w:shd w:val="clear" w:color="auto" w:fill="F2F2F2" w:themeFill="background1" w:themeFillShade="F2"/>
            <w:vAlign w:val="center"/>
          </w:tcPr>
          <w:p w14:paraId="3BCB94D2" w14:textId="53D52A22" w:rsidR="004F30CA" w:rsidRPr="00327286" w:rsidRDefault="0088733B" w:rsidP="00E86AFB">
            <w:pPr>
              <w:spacing w:after="0"/>
              <w:rPr>
                <w:rFonts w:eastAsia="DINNextLTPro-Light" w:cs="Arial"/>
                <w:sz w:val="18"/>
                <w:szCs w:val="18"/>
              </w:rPr>
            </w:pPr>
            <w:r w:rsidRPr="00327286">
              <w:rPr>
                <w:rFonts w:eastAsia="DINNextLTPro-Light" w:cs="Arial"/>
                <w:sz w:val="18"/>
                <w:szCs w:val="18"/>
              </w:rPr>
              <w:t>D.S. N° 1</w:t>
            </w:r>
          </w:p>
        </w:tc>
        <w:tc>
          <w:tcPr>
            <w:tcW w:w="1928" w:type="pct"/>
            <w:shd w:val="clear" w:color="auto" w:fill="auto"/>
            <w:vAlign w:val="center"/>
          </w:tcPr>
          <w:p w14:paraId="0C1913BC" w14:textId="6AF90649" w:rsidR="004F30CA" w:rsidRPr="00327286" w:rsidRDefault="0088733B" w:rsidP="00E86AFB">
            <w:pPr>
              <w:spacing w:after="0"/>
              <w:rPr>
                <w:rFonts w:eastAsia="DINNextLTPro-Light" w:cs="Arial"/>
                <w:sz w:val="18"/>
                <w:szCs w:val="18"/>
              </w:rPr>
            </w:pPr>
            <w:r w:rsidRPr="00327286">
              <w:rPr>
                <w:rFonts w:eastAsia="DINNextLTPro-Light" w:cs="Arial"/>
                <w:sz w:val="18"/>
                <w:szCs w:val="18"/>
              </w:rPr>
              <w:t xml:space="preserve">Aprueba reglamento conforme a lo dispuesto en el inciso final del artículo 15 del código del trabajo, modificado por la ley </w:t>
            </w:r>
            <w:proofErr w:type="spellStart"/>
            <w:r w:rsidRPr="00327286">
              <w:rPr>
                <w:rFonts w:eastAsia="DINNextLTPro-Light" w:cs="Arial"/>
                <w:sz w:val="18"/>
                <w:szCs w:val="18"/>
              </w:rPr>
              <w:t>n°</w:t>
            </w:r>
            <w:proofErr w:type="spellEnd"/>
            <w:r w:rsidRPr="00327286">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shd w:val="clear" w:color="auto" w:fill="auto"/>
            <w:vAlign w:val="center"/>
          </w:tcPr>
          <w:p w14:paraId="6DF4D210" w14:textId="3DE34B92" w:rsidR="004F30CA" w:rsidRPr="00327286" w:rsidRDefault="0088733B" w:rsidP="00E86AFB">
            <w:pPr>
              <w:spacing w:after="0"/>
              <w:rPr>
                <w:rStyle w:val="Hipervnculo"/>
                <w:rFonts w:eastAsia="Times New Roman" w:cs="Arial"/>
                <w:color w:val="2F2F2F" w:themeColor="text1" w:themeTint="E6"/>
                <w:sz w:val="18"/>
                <w:szCs w:val="18"/>
              </w:rPr>
            </w:pPr>
            <w:hyperlink r:id="rId133" w:history="1">
              <w:r w:rsidRPr="00327286">
                <w:rPr>
                  <w:rStyle w:val="Hipervnculo"/>
                  <w:rFonts w:eastAsia="Times New Roman" w:cs="Arial"/>
                  <w:color w:val="2F2F2F" w:themeColor="text1" w:themeTint="E6"/>
                  <w:sz w:val="18"/>
                  <w:szCs w:val="18"/>
                </w:rPr>
                <w:t>https://www.bcn.cl/leychile/navegar?idNorma=1160031</w:t>
              </w:r>
            </w:hyperlink>
          </w:p>
          <w:p w14:paraId="3916C5CD" w14:textId="042A831E" w:rsidR="0088733B" w:rsidRPr="00327286" w:rsidRDefault="0088733B" w:rsidP="00E86AFB">
            <w:pPr>
              <w:spacing w:after="0"/>
              <w:rPr>
                <w:rStyle w:val="Hipervnculo"/>
                <w:rFonts w:eastAsia="Times New Roman" w:cs="Arial"/>
                <w:color w:val="2F2F2F" w:themeColor="text1" w:themeTint="E6"/>
                <w:sz w:val="18"/>
                <w:szCs w:val="18"/>
              </w:rPr>
            </w:pPr>
          </w:p>
        </w:tc>
      </w:tr>
      <w:tr w:rsidR="004E43D3" w:rsidRPr="00327286" w14:paraId="305464CE" w14:textId="77777777" w:rsidTr="00E86AFB">
        <w:trPr>
          <w:trHeight w:val="680"/>
        </w:trPr>
        <w:tc>
          <w:tcPr>
            <w:tcW w:w="965" w:type="pct"/>
            <w:shd w:val="clear" w:color="auto" w:fill="F2F2F2" w:themeFill="background1" w:themeFillShade="F2"/>
            <w:vAlign w:val="center"/>
          </w:tcPr>
          <w:p w14:paraId="47C6578E" w14:textId="17239CF7" w:rsidR="004E43D3" w:rsidRPr="00327286" w:rsidRDefault="004E43D3" w:rsidP="00E86AFB">
            <w:pPr>
              <w:spacing w:after="0"/>
              <w:rPr>
                <w:rFonts w:eastAsia="DINNextLTPro-Light" w:cs="Arial"/>
                <w:sz w:val="18"/>
                <w:szCs w:val="18"/>
              </w:rPr>
            </w:pPr>
            <w:r w:rsidRPr="00327286">
              <w:rPr>
                <w:rFonts w:eastAsia="DINNextLTPro-Light" w:cs="Arial"/>
                <w:sz w:val="18"/>
                <w:szCs w:val="18"/>
              </w:rPr>
              <w:t xml:space="preserve">Código del Trabajo, art. 66. </w:t>
            </w:r>
          </w:p>
        </w:tc>
        <w:tc>
          <w:tcPr>
            <w:tcW w:w="1928" w:type="pct"/>
            <w:shd w:val="clear" w:color="auto" w:fill="auto"/>
            <w:vAlign w:val="center"/>
          </w:tcPr>
          <w:p w14:paraId="1F19C678" w14:textId="0C848C28" w:rsidR="004E43D3" w:rsidRPr="00327286" w:rsidRDefault="004E43D3"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shd w:val="clear" w:color="auto" w:fill="auto"/>
            <w:vAlign w:val="center"/>
          </w:tcPr>
          <w:p w14:paraId="22FDB6EE" w14:textId="2DD55F53" w:rsidR="004E43D3" w:rsidRPr="00327286" w:rsidRDefault="004E43D3" w:rsidP="00E86AFB">
            <w:pPr>
              <w:spacing w:after="0"/>
              <w:rPr>
                <w:color w:val="2F2F2F" w:themeColor="text1" w:themeTint="E6"/>
                <w:sz w:val="18"/>
              </w:rPr>
            </w:pPr>
            <w:hyperlink r:id="rId134" w:history="1">
              <w:r w:rsidRPr="00327286">
                <w:rPr>
                  <w:rStyle w:val="Hipervnculo"/>
                  <w:color w:val="2F2F2F" w:themeColor="text1" w:themeTint="E6"/>
                  <w:sz w:val="18"/>
                </w:rPr>
                <w:t>https://www.bcn.cl/leychile/navegar?idNorma=207436</w:t>
              </w:r>
            </w:hyperlink>
          </w:p>
          <w:p w14:paraId="3ADFA1F1" w14:textId="49141886" w:rsidR="004E43D3" w:rsidRPr="00327286" w:rsidRDefault="004E43D3" w:rsidP="00E86AFB">
            <w:pPr>
              <w:spacing w:after="0"/>
              <w:rPr>
                <w:color w:val="2F2F2F" w:themeColor="text1" w:themeTint="E6"/>
                <w:sz w:val="18"/>
              </w:rPr>
            </w:pPr>
          </w:p>
        </w:tc>
      </w:tr>
      <w:tr w:rsidR="00432DB9" w:rsidRPr="00327286" w14:paraId="65A09151" w14:textId="77777777" w:rsidTr="00E86AFB">
        <w:trPr>
          <w:trHeight w:val="680"/>
        </w:trPr>
        <w:tc>
          <w:tcPr>
            <w:tcW w:w="965" w:type="pct"/>
            <w:shd w:val="clear" w:color="auto" w:fill="F2F2F2" w:themeFill="background1" w:themeFillShade="F2"/>
            <w:vAlign w:val="center"/>
          </w:tcPr>
          <w:p w14:paraId="4BF91041" w14:textId="0B5609C4" w:rsidR="00432DB9" w:rsidRPr="00327286" w:rsidRDefault="00432DB9" w:rsidP="00E86AFB">
            <w:pPr>
              <w:spacing w:after="0"/>
              <w:rPr>
                <w:rFonts w:eastAsia="DINNextLTPro-Light" w:cs="Arial"/>
                <w:sz w:val="18"/>
                <w:szCs w:val="18"/>
              </w:rPr>
            </w:pPr>
            <w:r w:rsidRPr="00327286">
              <w:rPr>
                <w:rFonts w:eastAsia="DINNextLTPro-Light" w:cs="Arial"/>
                <w:sz w:val="18"/>
                <w:szCs w:val="18"/>
              </w:rPr>
              <w:t xml:space="preserve">Ley N°21.545, art. 25 y Dictamen 501 Dirección del Trabajo </w:t>
            </w:r>
          </w:p>
        </w:tc>
        <w:tc>
          <w:tcPr>
            <w:tcW w:w="1928" w:type="pct"/>
            <w:shd w:val="clear" w:color="auto" w:fill="auto"/>
            <w:vAlign w:val="center"/>
          </w:tcPr>
          <w:p w14:paraId="2CF1722B" w14:textId="22BEBDBB" w:rsidR="00432DB9" w:rsidRPr="00327286" w:rsidRDefault="00432DB9" w:rsidP="00432DB9">
            <w:pPr>
              <w:spacing w:after="0"/>
              <w:rPr>
                <w:rFonts w:eastAsia="DINNextLTPro-Light" w:cs="Arial"/>
                <w:sz w:val="18"/>
                <w:szCs w:val="18"/>
              </w:rPr>
            </w:pPr>
            <w:r w:rsidRPr="00327286">
              <w:rPr>
                <w:rFonts w:eastAsia="DINNextLTPro-Light" w:cs="Arial"/>
                <w:sz w:val="18"/>
                <w:szCs w:val="18"/>
              </w:rPr>
              <w:t>Fija sentido y alcance Ley N°21.545, publicada en el Diario Oficial con fecha 10.03.2023, que establec</w:t>
            </w:r>
            <w:r w:rsidR="00DC6F7A" w:rsidRPr="00327286">
              <w:rPr>
                <w:rFonts w:eastAsia="DINNextLTPro-Light" w:cs="Arial"/>
                <w:sz w:val="18"/>
                <w:szCs w:val="18"/>
              </w:rPr>
              <w:t xml:space="preserve">e la promoción de la inclusión, </w:t>
            </w:r>
            <w:r w:rsidRPr="00327286">
              <w:rPr>
                <w:rFonts w:eastAsia="DINNextLTPro-Light" w:cs="Arial"/>
                <w:sz w:val="18"/>
                <w:szCs w:val="18"/>
              </w:rPr>
              <w:t>la atención integral, y la protección de los derechos de las personas con trastorno del espectro autista en el ámbito social, de salud y educación, en materias cuya interpretación corresponde a este Servicio.</w:t>
            </w:r>
          </w:p>
        </w:tc>
        <w:tc>
          <w:tcPr>
            <w:tcW w:w="2107" w:type="pct"/>
            <w:shd w:val="clear" w:color="auto" w:fill="auto"/>
            <w:vAlign w:val="center"/>
          </w:tcPr>
          <w:p w14:paraId="2FB0DEA5" w14:textId="05165C8D" w:rsidR="00432DB9" w:rsidRPr="00327286" w:rsidRDefault="00432DB9" w:rsidP="00E86AFB">
            <w:pPr>
              <w:spacing w:after="0"/>
              <w:rPr>
                <w:color w:val="2F2F2F" w:themeColor="text1" w:themeTint="E6"/>
                <w:sz w:val="18"/>
              </w:rPr>
            </w:pPr>
            <w:hyperlink r:id="rId135" w:history="1">
              <w:r w:rsidRPr="00327286">
                <w:rPr>
                  <w:rStyle w:val="Hipervnculo"/>
                  <w:color w:val="2F2F2F" w:themeColor="text1" w:themeTint="E6"/>
                  <w:sz w:val="18"/>
                </w:rPr>
                <w:t>https://www.diariooficial.interior.gob.cl/publicaciones/2023/03/10/43498/01/2284193.pdf</w:t>
              </w:r>
            </w:hyperlink>
          </w:p>
          <w:p w14:paraId="45B5AC52" w14:textId="74670828" w:rsidR="00432DB9" w:rsidRPr="00327286" w:rsidRDefault="00432DB9" w:rsidP="00E86AFB">
            <w:pPr>
              <w:spacing w:after="0"/>
              <w:rPr>
                <w:color w:val="2F2F2F" w:themeColor="text1" w:themeTint="E6"/>
                <w:sz w:val="18"/>
              </w:rPr>
            </w:pPr>
          </w:p>
        </w:tc>
      </w:tr>
      <w:tr w:rsidR="005C4974" w:rsidRPr="00327286" w14:paraId="0D6963AE" w14:textId="77777777" w:rsidTr="00E86AFB">
        <w:trPr>
          <w:trHeight w:val="680"/>
        </w:trPr>
        <w:tc>
          <w:tcPr>
            <w:tcW w:w="965" w:type="pct"/>
            <w:shd w:val="clear" w:color="auto" w:fill="F2F2F2" w:themeFill="background1" w:themeFillShade="F2"/>
            <w:vAlign w:val="center"/>
          </w:tcPr>
          <w:p w14:paraId="303FFFB7"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Dictamen 2328/130</w:t>
            </w:r>
          </w:p>
          <w:p w14:paraId="1F18466A"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Ordinario 708</w:t>
            </w:r>
          </w:p>
          <w:p w14:paraId="19C272E2" w14:textId="01520BC8" w:rsidR="005C4974" w:rsidRPr="00327286" w:rsidRDefault="005C4974" w:rsidP="00E86AFB">
            <w:pPr>
              <w:spacing w:after="0"/>
              <w:rPr>
                <w:rFonts w:eastAsia="DINNextLTPro-Light" w:cs="Arial"/>
                <w:sz w:val="18"/>
                <w:szCs w:val="18"/>
              </w:rPr>
            </w:pPr>
            <w:r w:rsidRPr="00327286">
              <w:rPr>
                <w:rFonts w:eastAsia="DINNextLTPro-Light" w:cs="Arial"/>
                <w:sz w:val="18"/>
                <w:szCs w:val="18"/>
              </w:rPr>
              <w:t>Dirección del Trabajo</w:t>
            </w:r>
          </w:p>
        </w:tc>
        <w:tc>
          <w:tcPr>
            <w:tcW w:w="1928" w:type="pct"/>
            <w:shd w:val="clear" w:color="auto" w:fill="auto"/>
            <w:vAlign w:val="center"/>
          </w:tcPr>
          <w:p w14:paraId="53BE06D1" w14:textId="2548A890" w:rsidR="005C4974" w:rsidRPr="00327286" w:rsidRDefault="005C4974" w:rsidP="00432DB9">
            <w:pPr>
              <w:spacing w:after="0"/>
              <w:rPr>
                <w:rFonts w:eastAsia="DINNextLTPro-Light" w:cs="Arial"/>
                <w:sz w:val="18"/>
                <w:szCs w:val="18"/>
              </w:rPr>
            </w:pPr>
            <w:r w:rsidRPr="00327286">
              <w:rPr>
                <w:rFonts w:eastAsia="DINNextLTPro-Light" w:cs="Arial"/>
                <w:sz w:val="18"/>
                <w:szCs w:val="18"/>
              </w:rPr>
              <w:t xml:space="preserve">Derechos Fundamentales. Medidas de control y vigilancia. Principio de proporcionalidad. Dignidad y honra de </w:t>
            </w:r>
            <w:r w:rsidR="00A859D4" w:rsidRPr="00327286">
              <w:rPr>
                <w:rFonts w:eastAsia="DINNextLTPro-Light" w:cs="Arial"/>
                <w:sz w:val="18"/>
                <w:szCs w:val="18"/>
              </w:rPr>
              <w:t>Las personas trabajadoras</w:t>
            </w:r>
            <w:r w:rsidRPr="00327286">
              <w:rPr>
                <w:rFonts w:eastAsia="DINNextLTPro-Light" w:cs="Arial"/>
                <w:sz w:val="18"/>
                <w:szCs w:val="18"/>
              </w:rPr>
              <w:t>.</w:t>
            </w:r>
          </w:p>
        </w:tc>
        <w:tc>
          <w:tcPr>
            <w:tcW w:w="2107" w:type="pct"/>
            <w:shd w:val="clear" w:color="auto" w:fill="auto"/>
            <w:vAlign w:val="center"/>
          </w:tcPr>
          <w:p w14:paraId="23312686" w14:textId="5FA6691F" w:rsidR="005C4974" w:rsidRPr="00327286" w:rsidRDefault="005C4974" w:rsidP="00E86AFB">
            <w:pPr>
              <w:spacing w:after="0"/>
              <w:rPr>
                <w:rStyle w:val="Hipervnculo"/>
                <w:color w:val="2F2F2F" w:themeColor="text1" w:themeTint="E6"/>
                <w:sz w:val="18"/>
              </w:rPr>
            </w:pPr>
            <w:hyperlink r:id="rId136" w:history="1">
              <w:r w:rsidRPr="00327286">
                <w:rPr>
                  <w:rStyle w:val="Hipervnculo"/>
                  <w:color w:val="2F2F2F" w:themeColor="text1" w:themeTint="E6"/>
                  <w:sz w:val="18"/>
                </w:rPr>
                <w:t>https://www.dt.gob.cl/legislacion/1624/w3-propertyvalue-148379.html</w:t>
              </w:r>
            </w:hyperlink>
          </w:p>
          <w:p w14:paraId="3C185B0A" w14:textId="2E9848E4" w:rsidR="005C4974" w:rsidRPr="00327286" w:rsidRDefault="005C4974" w:rsidP="00E86AFB">
            <w:pPr>
              <w:spacing w:after="0"/>
              <w:rPr>
                <w:rStyle w:val="Hipervnculo"/>
                <w:color w:val="2F2F2F" w:themeColor="text1" w:themeTint="E6"/>
                <w:sz w:val="18"/>
              </w:rPr>
            </w:pPr>
          </w:p>
        </w:tc>
      </w:tr>
      <w:tr w:rsidR="005C4974" w:rsidRPr="00327286" w14:paraId="598A6ED1" w14:textId="77777777" w:rsidTr="00E86AFB">
        <w:trPr>
          <w:trHeight w:val="680"/>
        </w:trPr>
        <w:tc>
          <w:tcPr>
            <w:tcW w:w="965" w:type="pct"/>
            <w:shd w:val="clear" w:color="auto" w:fill="F2F2F2" w:themeFill="background1" w:themeFillShade="F2"/>
            <w:vAlign w:val="center"/>
          </w:tcPr>
          <w:p w14:paraId="7AFAC913" w14:textId="77777777" w:rsidR="005C4974" w:rsidRPr="00327286" w:rsidRDefault="00936783" w:rsidP="00E86AFB">
            <w:pPr>
              <w:spacing w:after="0"/>
              <w:rPr>
                <w:rFonts w:eastAsia="DINNextLTPro-Light" w:cs="Arial"/>
                <w:sz w:val="18"/>
                <w:szCs w:val="18"/>
              </w:rPr>
            </w:pPr>
            <w:r w:rsidRPr="00327286">
              <w:rPr>
                <w:rFonts w:eastAsia="DINNextLTPro-Light" w:cs="Arial"/>
                <w:sz w:val="18"/>
                <w:szCs w:val="18"/>
              </w:rPr>
              <w:t xml:space="preserve">Ordinario 736 </w:t>
            </w:r>
          </w:p>
          <w:p w14:paraId="560C8560" w14:textId="2CC834DE" w:rsidR="00936783" w:rsidRPr="00327286" w:rsidRDefault="00936783" w:rsidP="00E86AFB">
            <w:pPr>
              <w:spacing w:after="0"/>
              <w:rPr>
                <w:rFonts w:eastAsia="DINNextLTPro-Light" w:cs="Arial"/>
                <w:sz w:val="18"/>
                <w:szCs w:val="18"/>
              </w:rPr>
            </w:pPr>
            <w:r w:rsidRPr="00327286">
              <w:rPr>
                <w:rFonts w:eastAsia="DINNextLTPro-Light" w:cs="Arial"/>
                <w:sz w:val="18"/>
                <w:szCs w:val="18"/>
              </w:rPr>
              <w:t>Dirección de Trabajo</w:t>
            </w:r>
          </w:p>
        </w:tc>
        <w:tc>
          <w:tcPr>
            <w:tcW w:w="1928" w:type="pct"/>
            <w:shd w:val="clear" w:color="auto" w:fill="auto"/>
            <w:vAlign w:val="center"/>
          </w:tcPr>
          <w:p w14:paraId="3965A218" w14:textId="7F53572C" w:rsidR="005C4974" w:rsidRPr="00327286" w:rsidRDefault="00BD3B35" w:rsidP="00432DB9">
            <w:pPr>
              <w:spacing w:after="0"/>
              <w:rPr>
                <w:rFonts w:eastAsia="DINNextLTPro-Light" w:cs="Arial"/>
                <w:sz w:val="18"/>
                <w:szCs w:val="18"/>
              </w:rPr>
            </w:pPr>
            <w:r w:rsidRPr="00327286">
              <w:rPr>
                <w:rFonts w:eastAsia="DINNextLTPro-Light" w:cs="Arial"/>
                <w:sz w:val="18"/>
                <w:szCs w:val="18"/>
              </w:rPr>
              <w:t>Protección de datos personales, Sistemas de control y vigilancia. Jornada de trabajo</w:t>
            </w:r>
          </w:p>
        </w:tc>
        <w:tc>
          <w:tcPr>
            <w:tcW w:w="2107" w:type="pct"/>
            <w:shd w:val="clear" w:color="auto" w:fill="auto"/>
            <w:vAlign w:val="center"/>
          </w:tcPr>
          <w:p w14:paraId="0B0853FB" w14:textId="4AE1591E" w:rsidR="005C4974" w:rsidRPr="00327286" w:rsidRDefault="00BD3B35" w:rsidP="00E86AFB">
            <w:pPr>
              <w:spacing w:after="0"/>
              <w:rPr>
                <w:rStyle w:val="Hipervnculo"/>
                <w:color w:val="2F2F2F" w:themeColor="text1" w:themeTint="E6"/>
                <w:sz w:val="18"/>
              </w:rPr>
            </w:pPr>
            <w:r w:rsidRPr="00327286">
              <w:rPr>
                <w:rStyle w:val="Hipervnculo"/>
                <w:color w:val="2F2F2F" w:themeColor="text1" w:themeTint="E6"/>
                <w:sz w:val="18"/>
              </w:rPr>
              <w:t>https://www.dt.gob.cl/legislacion/1624/w3-article-124311.html</w:t>
            </w:r>
          </w:p>
        </w:tc>
      </w:tr>
      <w:tr w:rsidR="00BE288A" w:rsidRPr="00327286" w14:paraId="3D33F254" w14:textId="77777777" w:rsidTr="00E86AFB">
        <w:trPr>
          <w:trHeight w:val="680"/>
        </w:trPr>
        <w:tc>
          <w:tcPr>
            <w:tcW w:w="965" w:type="pct"/>
            <w:shd w:val="clear" w:color="auto" w:fill="F2F2F2" w:themeFill="background1" w:themeFillShade="F2"/>
            <w:vAlign w:val="center"/>
          </w:tcPr>
          <w:p w14:paraId="51B37C76" w14:textId="42C39F7F" w:rsidR="00BE288A" w:rsidRPr="00327286" w:rsidRDefault="00BE288A" w:rsidP="00BE288A">
            <w:pPr>
              <w:spacing w:after="0"/>
              <w:rPr>
                <w:rFonts w:eastAsia="DINNextLTPro-Light" w:cs="Arial"/>
                <w:sz w:val="18"/>
                <w:szCs w:val="18"/>
              </w:rPr>
            </w:pPr>
            <w:r w:rsidRPr="00327286">
              <w:rPr>
                <w:rFonts w:eastAsia="DINNextLTPro-Light" w:cs="Arial"/>
                <w:sz w:val="18"/>
                <w:szCs w:val="18"/>
              </w:rPr>
              <w:t xml:space="preserve">Ley N° 21.561 </w:t>
            </w:r>
          </w:p>
        </w:tc>
        <w:tc>
          <w:tcPr>
            <w:tcW w:w="1928" w:type="pct"/>
            <w:shd w:val="clear" w:color="auto" w:fill="auto"/>
            <w:vAlign w:val="center"/>
          </w:tcPr>
          <w:p w14:paraId="6DBA905C" w14:textId="65CA98D6" w:rsidR="00BE288A" w:rsidRPr="00327286" w:rsidRDefault="00BE288A" w:rsidP="00BE288A">
            <w:pPr>
              <w:spacing w:after="0"/>
              <w:rPr>
                <w:rFonts w:eastAsia="DINNextLTPro-Light" w:cs="Arial"/>
                <w:sz w:val="18"/>
                <w:szCs w:val="18"/>
              </w:rPr>
            </w:pPr>
            <w:r w:rsidRPr="00327286">
              <w:rPr>
                <w:rFonts w:eastAsia="DINNextLTPro-Light" w:cs="Arial"/>
                <w:sz w:val="18"/>
                <w:szCs w:val="18"/>
              </w:rPr>
              <w:t>Modifica el código del trabajo con el objeto de reducir la jornada laboral</w:t>
            </w:r>
          </w:p>
        </w:tc>
        <w:tc>
          <w:tcPr>
            <w:tcW w:w="2107" w:type="pct"/>
            <w:shd w:val="clear" w:color="auto" w:fill="auto"/>
            <w:vAlign w:val="center"/>
          </w:tcPr>
          <w:p w14:paraId="2940FCEE" w14:textId="5BE7E807" w:rsidR="00BE288A" w:rsidRPr="00327286" w:rsidRDefault="00BE288A" w:rsidP="00BE288A">
            <w:pPr>
              <w:spacing w:after="0"/>
              <w:rPr>
                <w:rStyle w:val="Hipervnculo"/>
                <w:color w:val="2F2F2F" w:themeColor="text1" w:themeTint="E6"/>
                <w:sz w:val="18"/>
              </w:rPr>
            </w:pPr>
            <w:hyperlink r:id="rId137" w:history="1">
              <w:r w:rsidRPr="00327286">
                <w:rPr>
                  <w:rStyle w:val="Hipervnculo"/>
                  <w:color w:val="2F2F2F" w:themeColor="text1" w:themeTint="E6"/>
                  <w:sz w:val="18"/>
                </w:rPr>
                <w:t>https://www.bcn.cl/leychile/navegar?idNorma=1191554</w:t>
              </w:r>
            </w:hyperlink>
            <w:r w:rsidRPr="00327286">
              <w:rPr>
                <w:rStyle w:val="Hipervnculo"/>
                <w:color w:val="2F2F2F" w:themeColor="text1" w:themeTint="E6"/>
                <w:sz w:val="18"/>
              </w:rPr>
              <w:t xml:space="preserve"> </w:t>
            </w:r>
          </w:p>
        </w:tc>
      </w:tr>
      <w:tr w:rsidR="00BE288A" w:rsidRPr="00327286" w14:paraId="2927DA72" w14:textId="77777777" w:rsidTr="00E86AFB">
        <w:trPr>
          <w:trHeight w:val="680"/>
        </w:trPr>
        <w:tc>
          <w:tcPr>
            <w:tcW w:w="965" w:type="pct"/>
            <w:shd w:val="clear" w:color="auto" w:fill="F2F2F2" w:themeFill="background1" w:themeFillShade="F2"/>
            <w:vAlign w:val="center"/>
          </w:tcPr>
          <w:p w14:paraId="102E473D" w14:textId="0DB3A4E1" w:rsidR="00BE288A" w:rsidRPr="00327286" w:rsidRDefault="00BE288A" w:rsidP="00BE288A">
            <w:pPr>
              <w:spacing w:after="0"/>
              <w:rPr>
                <w:rFonts w:eastAsia="DINNextLTPro-Light" w:cs="Arial"/>
                <w:sz w:val="18"/>
                <w:szCs w:val="18"/>
              </w:rPr>
            </w:pPr>
            <w:r w:rsidRPr="00327286">
              <w:rPr>
                <w:rFonts w:eastAsia="DINNextLTPro-Light" w:cs="Arial"/>
                <w:sz w:val="18"/>
                <w:szCs w:val="18"/>
              </w:rPr>
              <w:t>Ordinario 1494 Dirección del trabajo</w:t>
            </w:r>
          </w:p>
        </w:tc>
        <w:tc>
          <w:tcPr>
            <w:tcW w:w="1928" w:type="pct"/>
            <w:shd w:val="clear" w:color="auto" w:fill="auto"/>
            <w:vAlign w:val="center"/>
          </w:tcPr>
          <w:p w14:paraId="3FC903A3" w14:textId="77777777" w:rsidR="00BE288A" w:rsidRPr="00327286" w:rsidRDefault="00BE288A" w:rsidP="00BE288A">
            <w:pPr>
              <w:spacing w:after="0"/>
              <w:rPr>
                <w:rFonts w:eastAsia="DINNextLTPro-Light" w:cs="Arial"/>
                <w:sz w:val="18"/>
                <w:szCs w:val="18"/>
              </w:rPr>
            </w:pPr>
            <w:r w:rsidRPr="00327286">
              <w:rPr>
                <w:rFonts w:eastAsia="DINNextLTPro-Light" w:cs="Arial"/>
                <w:sz w:val="18"/>
                <w:szCs w:val="18"/>
              </w:rPr>
              <w:t>Emite informe acerca de las obligaciones y</w:t>
            </w:r>
          </w:p>
          <w:p w14:paraId="5A6FB6CA" w14:textId="1D9D4B06" w:rsidR="00BE288A" w:rsidRPr="00327286" w:rsidRDefault="00BE288A" w:rsidP="00BE288A">
            <w:pPr>
              <w:spacing w:after="0"/>
              <w:rPr>
                <w:rFonts w:eastAsia="DINNextLTPro-Light" w:cs="Arial"/>
                <w:sz w:val="18"/>
                <w:szCs w:val="18"/>
              </w:rPr>
            </w:pPr>
            <w:r w:rsidRPr="00327286">
              <w:rPr>
                <w:rFonts w:eastAsia="DINNextLTPro-Light" w:cs="Arial"/>
                <w:sz w:val="18"/>
                <w:szCs w:val="18"/>
              </w:rPr>
              <w:t>medidas que debe adoptar el empleador ante la exposición de las personas trabajadoras a altas temperaturas y altas temperaturas extremas, pronosticadas en el territorio nacional.</w:t>
            </w:r>
          </w:p>
        </w:tc>
        <w:tc>
          <w:tcPr>
            <w:tcW w:w="2107" w:type="pct"/>
            <w:shd w:val="clear" w:color="auto" w:fill="auto"/>
            <w:vAlign w:val="center"/>
          </w:tcPr>
          <w:p w14:paraId="0AC4561A" w14:textId="1BC0FB70" w:rsidR="00BE288A" w:rsidRPr="00327286" w:rsidRDefault="00BE288A" w:rsidP="00BE288A">
            <w:pPr>
              <w:spacing w:after="0"/>
              <w:rPr>
                <w:rStyle w:val="Hipervnculo"/>
                <w:color w:val="2F2F2F" w:themeColor="text1" w:themeTint="E6"/>
                <w:sz w:val="18"/>
              </w:rPr>
            </w:pPr>
            <w:hyperlink r:id="rId138" w:history="1">
              <w:r w:rsidRPr="00327286">
                <w:rPr>
                  <w:rStyle w:val="Hipervnculo"/>
                  <w:color w:val="2F2F2F" w:themeColor="text1" w:themeTint="E6"/>
                  <w:sz w:val="18"/>
                </w:rPr>
                <w:t>https://www.dt.gob.cl/legislacion/1624/w3-article-125301.html</w:t>
              </w:r>
            </w:hyperlink>
            <w:r w:rsidRPr="00327286">
              <w:rPr>
                <w:rStyle w:val="Hipervnculo"/>
                <w:color w:val="2F2F2F" w:themeColor="text1" w:themeTint="E6"/>
                <w:sz w:val="18"/>
              </w:rPr>
              <w:t xml:space="preserve"> </w:t>
            </w:r>
          </w:p>
        </w:tc>
      </w:tr>
      <w:tr w:rsidR="00B30993" w:rsidRPr="00327286" w14:paraId="397F7058" w14:textId="77777777" w:rsidTr="00E86AFB">
        <w:trPr>
          <w:trHeight w:val="680"/>
        </w:trPr>
        <w:tc>
          <w:tcPr>
            <w:tcW w:w="965" w:type="pct"/>
            <w:shd w:val="clear" w:color="auto" w:fill="F2F2F2" w:themeFill="background1" w:themeFillShade="F2"/>
            <w:vAlign w:val="center"/>
          </w:tcPr>
          <w:p w14:paraId="0401B922" w14:textId="1D74EF0E"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Ley N° 21.645 </w:t>
            </w:r>
          </w:p>
        </w:tc>
        <w:tc>
          <w:tcPr>
            <w:tcW w:w="1928" w:type="pct"/>
            <w:shd w:val="clear" w:color="auto" w:fill="auto"/>
            <w:vAlign w:val="center"/>
          </w:tcPr>
          <w:p w14:paraId="51280180" w14:textId="6B37C483"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Modifica el título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libro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código del trabajo "de la protección a la maternidad, paternidad y vida familiar" y regula un régimen de trabajo a distancia y teletrabajo en las condiciones que indica.</w:t>
            </w:r>
          </w:p>
        </w:tc>
        <w:tc>
          <w:tcPr>
            <w:tcW w:w="2107" w:type="pct"/>
            <w:shd w:val="clear" w:color="auto" w:fill="auto"/>
            <w:vAlign w:val="center"/>
          </w:tcPr>
          <w:p w14:paraId="06CE7587" w14:textId="62A832A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https://www.bcn.cl/leychile/navegar?idNorma=1199604</w:t>
            </w:r>
          </w:p>
        </w:tc>
      </w:tr>
      <w:tr w:rsidR="00B30993" w:rsidRPr="00327286" w14:paraId="2DFACC79" w14:textId="77777777" w:rsidTr="00E86AFB">
        <w:trPr>
          <w:trHeight w:val="680"/>
        </w:trPr>
        <w:tc>
          <w:tcPr>
            <w:tcW w:w="965" w:type="pct"/>
            <w:shd w:val="clear" w:color="auto" w:fill="F2F2F2" w:themeFill="background1" w:themeFillShade="F2"/>
            <w:vAlign w:val="center"/>
          </w:tcPr>
          <w:p w14:paraId="513F8E34" w14:textId="77777777" w:rsidR="00B30993" w:rsidRPr="00327286" w:rsidRDefault="00B30993" w:rsidP="00B30993">
            <w:pPr>
              <w:spacing w:after="0"/>
              <w:rPr>
                <w:rFonts w:eastAsia="DINNextLTPro-Light" w:cs="Arial"/>
                <w:sz w:val="18"/>
                <w:szCs w:val="18"/>
              </w:rPr>
            </w:pPr>
            <w:r w:rsidRPr="00327286">
              <w:rPr>
                <w:rFonts w:eastAsia="DINNextLTPro-Light" w:cs="Arial"/>
                <w:sz w:val="18"/>
                <w:szCs w:val="18"/>
              </w:rPr>
              <w:t>Circular N° 3813</w:t>
            </w:r>
          </w:p>
          <w:p w14:paraId="4B461E57" w14:textId="7694F5F5" w:rsidR="00B30993" w:rsidRPr="00327286" w:rsidRDefault="00B30993" w:rsidP="00B30993">
            <w:pPr>
              <w:spacing w:after="0"/>
              <w:rPr>
                <w:rFonts w:eastAsia="DINNextLTPro-Light" w:cs="Arial"/>
                <w:sz w:val="18"/>
                <w:szCs w:val="18"/>
              </w:rPr>
            </w:pPr>
            <w:r w:rsidRPr="00327286">
              <w:rPr>
                <w:rFonts w:eastAsia="DINNextLTPro-Light" w:cs="Arial"/>
                <w:sz w:val="18"/>
                <w:szCs w:val="18"/>
              </w:rPr>
              <w:t>SUSESO</w:t>
            </w:r>
          </w:p>
        </w:tc>
        <w:tc>
          <w:tcPr>
            <w:tcW w:w="1928" w:type="pct"/>
            <w:shd w:val="clear" w:color="auto" w:fill="auto"/>
            <w:vAlign w:val="center"/>
          </w:tcPr>
          <w:p w14:paraId="5C06BF1A" w14:textId="061767C4" w:rsidR="00B30993" w:rsidRPr="00327286" w:rsidRDefault="00B97380" w:rsidP="00B97380">
            <w:pPr>
              <w:spacing w:after="0"/>
              <w:rPr>
                <w:rFonts w:eastAsia="DINNextLTPro-Light" w:cs="Arial"/>
                <w:sz w:val="18"/>
                <w:szCs w:val="18"/>
              </w:rPr>
            </w:pPr>
            <w:r w:rsidRPr="00327286">
              <w:rPr>
                <w:rFonts w:eastAsia="DINNextLTPro-Light" w:cs="Arial"/>
                <w:sz w:val="18"/>
                <w:szCs w:val="18"/>
              </w:rPr>
              <w:t>A</w:t>
            </w:r>
            <w:r w:rsidR="00B30993" w:rsidRPr="00327286">
              <w:rPr>
                <w:rFonts w:eastAsia="DINNextLTPro-Light" w:cs="Arial"/>
                <w:sz w:val="18"/>
                <w:szCs w:val="18"/>
              </w:rPr>
              <w:t>sistencia técnica para la prevención del acoso sexual, laboral y</w:t>
            </w:r>
            <w:r w:rsidRPr="00327286">
              <w:rPr>
                <w:rFonts w:eastAsia="DINNextLTPro-Light" w:cs="Arial"/>
                <w:sz w:val="18"/>
                <w:szCs w:val="18"/>
              </w:rPr>
              <w:t xml:space="preserve"> </w:t>
            </w:r>
            <w:r w:rsidR="00B30993" w:rsidRPr="00327286">
              <w:rPr>
                <w:rFonts w:eastAsia="DINNextLTPro-Light" w:cs="Arial"/>
                <w:sz w:val="18"/>
                <w:szCs w:val="18"/>
              </w:rPr>
              <w:t xml:space="preserve">violencia en el trabajo y otros aspectos contenidos en la ley </w:t>
            </w:r>
            <w:r w:rsidRPr="00327286">
              <w:rPr>
                <w:rFonts w:eastAsia="DINNextLTPro-Light" w:cs="Arial"/>
                <w:sz w:val="18"/>
                <w:szCs w:val="18"/>
              </w:rPr>
              <w:t>n</w:t>
            </w:r>
            <w:r w:rsidR="00B30993" w:rsidRPr="00327286">
              <w:rPr>
                <w:rFonts w:eastAsia="DINNextLTPro-Light" w:cs="Arial"/>
                <w:sz w:val="18"/>
                <w:szCs w:val="18"/>
              </w:rPr>
              <w:t>°21.643</w:t>
            </w:r>
            <w:r w:rsidRPr="00327286">
              <w:rPr>
                <w:rFonts w:eastAsia="DINNextLTPro-Light" w:cs="Arial"/>
                <w:sz w:val="18"/>
                <w:szCs w:val="18"/>
              </w:rPr>
              <w:t xml:space="preserve"> </w:t>
            </w:r>
            <w:r w:rsidR="00B30993" w:rsidRPr="00327286">
              <w:rPr>
                <w:rFonts w:eastAsia="DINNextLTPro-Light" w:cs="Arial"/>
                <w:sz w:val="18"/>
                <w:szCs w:val="18"/>
              </w:rPr>
              <w:t xml:space="preserve">(ley </w:t>
            </w:r>
            <w:proofErr w:type="spellStart"/>
            <w:r w:rsidR="00B30993" w:rsidRPr="00327286">
              <w:rPr>
                <w:rFonts w:eastAsia="DINNextLTPro-Light" w:cs="Arial"/>
                <w:sz w:val="18"/>
                <w:szCs w:val="18"/>
              </w:rPr>
              <w:t>karin</w:t>
            </w:r>
            <w:proofErr w:type="spellEnd"/>
            <w:r w:rsidR="00B30993" w:rsidRPr="00327286">
              <w:rPr>
                <w:rFonts w:eastAsia="DINNextLTPro-Light" w:cs="Arial"/>
                <w:sz w:val="18"/>
                <w:szCs w:val="18"/>
              </w:rPr>
              <w:t>)</w:t>
            </w:r>
          </w:p>
        </w:tc>
        <w:tc>
          <w:tcPr>
            <w:tcW w:w="2107" w:type="pct"/>
            <w:shd w:val="clear" w:color="auto" w:fill="auto"/>
            <w:vAlign w:val="center"/>
          </w:tcPr>
          <w:p w14:paraId="09DE3DF0" w14:textId="27422FD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https://www.suseso.cl/612/articles-732037_archivo_01.pdf</w:t>
            </w:r>
          </w:p>
        </w:tc>
      </w:tr>
      <w:tr w:rsidR="0000104A" w:rsidRPr="00327286" w14:paraId="560A2266" w14:textId="77777777" w:rsidTr="00E86AFB">
        <w:trPr>
          <w:trHeight w:val="680"/>
        </w:trPr>
        <w:tc>
          <w:tcPr>
            <w:tcW w:w="965" w:type="pct"/>
            <w:shd w:val="clear" w:color="auto" w:fill="F2F2F2" w:themeFill="background1" w:themeFillShade="F2"/>
            <w:vAlign w:val="center"/>
          </w:tcPr>
          <w:p w14:paraId="39AA1BF6" w14:textId="66D23DB7" w:rsidR="0000104A" w:rsidRPr="00327286" w:rsidRDefault="0000104A" w:rsidP="00B30993">
            <w:pPr>
              <w:spacing w:after="0"/>
              <w:rPr>
                <w:rFonts w:eastAsia="DINNextLTPro-Light" w:cs="Arial"/>
                <w:sz w:val="18"/>
                <w:szCs w:val="18"/>
              </w:rPr>
            </w:pPr>
            <w:r w:rsidRPr="00327286">
              <w:rPr>
                <w:rFonts w:eastAsia="DINNextLTPro-Light" w:cs="Arial"/>
                <w:sz w:val="18"/>
                <w:szCs w:val="18"/>
              </w:rPr>
              <w:t xml:space="preserve">DTO. </w:t>
            </w:r>
            <w:proofErr w:type="gramStart"/>
            <w:r w:rsidRPr="00327286">
              <w:rPr>
                <w:rFonts w:eastAsia="DINNextLTPro-Light" w:cs="Arial"/>
                <w:sz w:val="18"/>
                <w:szCs w:val="18"/>
              </w:rPr>
              <w:t>21</w:t>
            </w:r>
            <w:r w:rsidR="00C86C34" w:rsidRPr="00327286">
              <w:rPr>
                <w:rFonts w:eastAsia="DINNextLTPro-Light" w:cs="Arial"/>
                <w:sz w:val="18"/>
                <w:szCs w:val="18"/>
              </w:rPr>
              <w:t xml:space="preserve">  (</w:t>
            </w:r>
            <w:proofErr w:type="gramEnd"/>
            <w:r w:rsidR="00C86C34" w:rsidRPr="00327286">
              <w:rPr>
                <w:rFonts w:eastAsia="DINNextLTPro-Light" w:cs="Arial"/>
                <w:sz w:val="18"/>
                <w:szCs w:val="18"/>
              </w:rPr>
              <w:t>entra en vigencia el 1 de agosto 2024)</w:t>
            </w:r>
          </w:p>
        </w:tc>
        <w:tc>
          <w:tcPr>
            <w:tcW w:w="1928" w:type="pct"/>
            <w:shd w:val="clear" w:color="auto" w:fill="auto"/>
            <w:vAlign w:val="center"/>
          </w:tcPr>
          <w:p w14:paraId="4DFF908C" w14:textId="790FE9F5" w:rsidR="0000104A" w:rsidRPr="00327286" w:rsidRDefault="00C86C34" w:rsidP="00B97380">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shd w:val="clear" w:color="auto" w:fill="auto"/>
            <w:vAlign w:val="center"/>
          </w:tcPr>
          <w:p w14:paraId="60591F14" w14:textId="468BB79D" w:rsidR="0000104A" w:rsidRPr="00327286" w:rsidRDefault="00C86C34"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https://www.bcn.cl/leychile/navegar?i=1204689</w:t>
            </w:r>
          </w:p>
        </w:tc>
      </w:tr>
      <w:tr w:rsidR="00B30993" w:rsidRPr="00327286" w14:paraId="58097102" w14:textId="77777777" w:rsidTr="00E86AFB">
        <w:trPr>
          <w:trHeight w:val="680"/>
        </w:trPr>
        <w:tc>
          <w:tcPr>
            <w:tcW w:w="965" w:type="pct"/>
            <w:shd w:val="clear" w:color="auto" w:fill="F2F2F2" w:themeFill="background1" w:themeFillShade="F2"/>
            <w:vAlign w:val="center"/>
          </w:tcPr>
          <w:p w14:paraId="5333BF10" w14:textId="76929FA5" w:rsidR="00B30993" w:rsidRPr="00327286" w:rsidRDefault="008D14EE" w:rsidP="00B30993">
            <w:pPr>
              <w:spacing w:after="0"/>
              <w:rPr>
                <w:rFonts w:eastAsia="DINNextLTPro-Light" w:cs="Arial"/>
                <w:sz w:val="18"/>
                <w:szCs w:val="18"/>
              </w:rPr>
            </w:pPr>
            <w:r w:rsidRPr="00327286">
              <w:rPr>
                <w:rFonts w:eastAsia="DINNextLTPro-Light" w:cs="Arial"/>
                <w:sz w:val="18"/>
                <w:szCs w:val="18"/>
              </w:rPr>
              <w:t>Resolución exenta 327/2024</w:t>
            </w:r>
            <w:r w:rsidR="00B97380" w:rsidRPr="00327286">
              <w:rPr>
                <w:rFonts w:eastAsia="DINNextLTPro-Light" w:cs="Arial"/>
                <w:sz w:val="18"/>
                <w:szCs w:val="18"/>
              </w:rPr>
              <w:t xml:space="preserve"> </w:t>
            </w:r>
            <w:r w:rsidR="00B01EC2" w:rsidRPr="00327286">
              <w:rPr>
                <w:rFonts w:eastAsia="DINNextLTPro-Light" w:cs="Arial"/>
                <w:sz w:val="18"/>
                <w:szCs w:val="18"/>
              </w:rPr>
              <w:t>MINSAL</w:t>
            </w:r>
          </w:p>
        </w:tc>
        <w:tc>
          <w:tcPr>
            <w:tcW w:w="1928" w:type="pct"/>
            <w:shd w:val="clear" w:color="auto" w:fill="auto"/>
            <w:vAlign w:val="center"/>
          </w:tcPr>
          <w:p w14:paraId="0335B5D6" w14:textId="17DFCF3E" w:rsidR="00B30993" w:rsidRPr="00327286" w:rsidRDefault="004B0424" w:rsidP="00B30993">
            <w:pPr>
              <w:spacing w:after="0"/>
              <w:rPr>
                <w:rFonts w:eastAsia="DINNextLTPro-Light" w:cs="Arial"/>
                <w:sz w:val="18"/>
                <w:szCs w:val="18"/>
              </w:rPr>
            </w:pPr>
            <w:r w:rsidRPr="00327286">
              <w:rPr>
                <w:rFonts w:eastAsia="DINNextLTPro-Light" w:cs="Arial"/>
                <w:sz w:val="18"/>
                <w:szCs w:val="18"/>
              </w:rPr>
              <w:t>Aprueba</w:t>
            </w:r>
            <w:r w:rsidR="0047781F" w:rsidRPr="00327286">
              <w:rPr>
                <w:rFonts w:eastAsia="DINNextLTPro-Light" w:cs="Arial"/>
                <w:sz w:val="18"/>
                <w:szCs w:val="18"/>
              </w:rPr>
              <w:t xml:space="preserve"> actualización de protocolo de vigilancia de trabajadores expuestos a factores de riesgos de trastornos musculoesqueléticos.</w:t>
            </w:r>
          </w:p>
        </w:tc>
        <w:tc>
          <w:tcPr>
            <w:tcW w:w="2107" w:type="pct"/>
            <w:shd w:val="clear" w:color="auto" w:fill="auto"/>
            <w:vAlign w:val="center"/>
          </w:tcPr>
          <w:p w14:paraId="2C7D6C02" w14:textId="0710A40B" w:rsidR="00B01EC2" w:rsidRPr="00327286" w:rsidRDefault="00B01EC2" w:rsidP="00B01EC2">
            <w:pPr>
              <w:spacing w:after="0"/>
              <w:rPr>
                <w:rStyle w:val="Hipervnculo"/>
                <w:color w:val="2F2F2F" w:themeColor="text1" w:themeTint="E6"/>
                <w:sz w:val="18"/>
              </w:rPr>
            </w:pPr>
            <w:r w:rsidRPr="00327286">
              <w:rPr>
                <w:rStyle w:val="Hipervnculo"/>
                <w:color w:val="2F2F2F" w:themeColor="text1" w:themeTint="E6"/>
                <w:sz w:val="18"/>
              </w:rPr>
              <w:t xml:space="preserve"> https://www.Resolución Exenta 327/2024 del 05 de marzo de 2024 del Ministerio de Salud.minsal.cl/wp-content/uploads/2015/11/RES.-EXENTA-N°-327.pdf</w:t>
            </w:r>
          </w:p>
          <w:p w14:paraId="3E8D913C" w14:textId="77777777" w:rsidR="00B30993" w:rsidRPr="00327286" w:rsidRDefault="00B30993" w:rsidP="00B01EC2">
            <w:pPr>
              <w:spacing w:after="0"/>
              <w:rPr>
                <w:rStyle w:val="Hipervnculo"/>
                <w:color w:val="2F2F2F" w:themeColor="text1" w:themeTint="E6"/>
                <w:sz w:val="18"/>
              </w:rPr>
            </w:pPr>
          </w:p>
        </w:tc>
      </w:tr>
      <w:tr w:rsidR="00713E55" w:rsidRPr="00327286" w14:paraId="1860ED2A" w14:textId="77777777" w:rsidTr="00E86AFB">
        <w:trPr>
          <w:trHeight w:val="680"/>
        </w:trPr>
        <w:tc>
          <w:tcPr>
            <w:tcW w:w="965" w:type="pct"/>
            <w:shd w:val="clear" w:color="auto" w:fill="F2F2F2" w:themeFill="background1" w:themeFillShade="F2"/>
            <w:vAlign w:val="center"/>
          </w:tcPr>
          <w:p w14:paraId="7D62A129" w14:textId="08CB8F42" w:rsidR="00713E55" w:rsidRPr="00327286" w:rsidRDefault="00DA0852" w:rsidP="00B30993">
            <w:pPr>
              <w:spacing w:after="0"/>
              <w:rPr>
                <w:rFonts w:eastAsia="DINNextLTPro-Light" w:cs="Arial"/>
                <w:sz w:val="18"/>
                <w:szCs w:val="18"/>
              </w:rPr>
            </w:pPr>
            <w:r w:rsidRPr="00327286">
              <w:rPr>
                <w:rFonts w:eastAsia="DINNextLTPro-Light" w:cs="Arial"/>
                <w:sz w:val="18"/>
                <w:szCs w:val="18"/>
              </w:rPr>
              <w:t>Ley N°21.690</w:t>
            </w:r>
          </w:p>
        </w:tc>
        <w:tc>
          <w:tcPr>
            <w:tcW w:w="1928" w:type="pct"/>
            <w:shd w:val="clear" w:color="auto" w:fill="auto"/>
            <w:vAlign w:val="center"/>
          </w:tcPr>
          <w:p w14:paraId="4BCDABD6" w14:textId="4914961C" w:rsidR="00713E55" w:rsidRPr="00327286" w:rsidRDefault="003B2374" w:rsidP="00B30993">
            <w:pPr>
              <w:spacing w:after="0"/>
              <w:rPr>
                <w:rFonts w:eastAsia="DINNextLTPro-Light" w:cs="Arial"/>
                <w:sz w:val="18"/>
                <w:szCs w:val="18"/>
              </w:rPr>
            </w:pPr>
            <w:r w:rsidRPr="00327286">
              <w:rPr>
                <w:rFonts w:eastAsia="DINNextLTPro-Light" w:cs="Arial"/>
                <w:sz w:val="18"/>
                <w:szCs w:val="18"/>
              </w:rPr>
              <w:t>Introduce modificaciones al código del trabajo y otros cuerpos legales en materia de inclusión laboral de personas con discapacidad y asignatarias de pensión de invalidez</w:t>
            </w:r>
          </w:p>
        </w:tc>
        <w:tc>
          <w:tcPr>
            <w:tcW w:w="2107" w:type="pct"/>
            <w:shd w:val="clear" w:color="auto" w:fill="auto"/>
            <w:vAlign w:val="center"/>
          </w:tcPr>
          <w:p w14:paraId="2C461A05" w14:textId="286C6E4D" w:rsidR="00713E55" w:rsidRPr="00327286" w:rsidRDefault="00554C9F"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https://www.bcn.cl/leychile/navegar?idNorma=1206100</w:t>
            </w:r>
          </w:p>
        </w:tc>
      </w:tr>
      <w:tr w:rsidR="00554C9F" w:rsidRPr="00327286" w14:paraId="284469DB" w14:textId="77777777" w:rsidTr="00E86AFB">
        <w:trPr>
          <w:trHeight w:val="680"/>
        </w:trPr>
        <w:tc>
          <w:tcPr>
            <w:tcW w:w="965" w:type="pct"/>
            <w:shd w:val="clear" w:color="auto" w:fill="F2F2F2" w:themeFill="background1" w:themeFillShade="F2"/>
            <w:vAlign w:val="center"/>
          </w:tcPr>
          <w:p w14:paraId="2B519A9E" w14:textId="5C54B14A" w:rsidR="00554C9F" w:rsidRPr="00327286" w:rsidRDefault="002A6103" w:rsidP="00B30993">
            <w:pPr>
              <w:spacing w:after="0"/>
              <w:rPr>
                <w:rFonts w:eastAsia="DINNextLTPro-Light" w:cs="Arial"/>
                <w:sz w:val="18"/>
                <w:szCs w:val="18"/>
              </w:rPr>
            </w:pPr>
            <w:r w:rsidRPr="00327286">
              <w:rPr>
                <w:rFonts w:eastAsia="DINNextLTPro-Light" w:cs="Arial"/>
                <w:sz w:val="18"/>
                <w:szCs w:val="18"/>
              </w:rPr>
              <w:t>Decreto Supremo N°21</w:t>
            </w:r>
          </w:p>
        </w:tc>
        <w:tc>
          <w:tcPr>
            <w:tcW w:w="1928" w:type="pct"/>
            <w:shd w:val="clear" w:color="auto" w:fill="auto"/>
            <w:vAlign w:val="center"/>
          </w:tcPr>
          <w:p w14:paraId="74A571BE" w14:textId="45AE4E14" w:rsidR="00554C9F" w:rsidRPr="00327286" w:rsidRDefault="002A6103" w:rsidP="00B30993">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shd w:val="clear" w:color="auto" w:fill="auto"/>
            <w:vAlign w:val="center"/>
          </w:tcPr>
          <w:p w14:paraId="0A0977C5" w14:textId="58A41371" w:rsidR="00554C9F" w:rsidRPr="00327286" w:rsidRDefault="003263F1"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https://www.bcn.cl/leychile/navegar?idNorma=1204689</w:t>
            </w:r>
          </w:p>
        </w:tc>
      </w:tr>
      <w:tr w:rsidR="003263F1" w:rsidRPr="00327286" w14:paraId="4468AF2E" w14:textId="77777777" w:rsidTr="00E86AFB">
        <w:trPr>
          <w:trHeight w:val="680"/>
        </w:trPr>
        <w:tc>
          <w:tcPr>
            <w:tcW w:w="965" w:type="pct"/>
            <w:shd w:val="clear" w:color="auto" w:fill="F2F2F2" w:themeFill="background1" w:themeFillShade="F2"/>
            <w:vAlign w:val="center"/>
          </w:tcPr>
          <w:p w14:paraId="20FFF2BE" w14:textId="6E149CCD" w:rsidR="003263F1" w:rsidRPr="00327286" w:rsidRDefault="003263F1" w:rsidP="00B30993">
            <w:pPr>
              <w:spacing w:after="0"/>
              <w:rPr>
                <w:rFonts w:eastAsia="DINNextLTPro-Light" w:cs="Arial"/>
                <w:sz w:val="18"/>
                <w:szCs w:val="18"/>
              </w:rPr>
            </w:pPr>
            <w:r w:rsidRPr="00327286">
              <w:rPr>
                <w:rFonts w:eastAsia="DINNextLTPro-Light" w:cs="Arial"/>
                <w:sz w:val="18"/>
                <w:szCs w:val="18"/>
              </w:rPr>
              <w:t>Decreto Supremo N°44</w:t>
            </w:r>
          </w:p>
        </w:tc>
        <w:tc>
          <w:tcPr>
            <w:tcW w:w="1928" w:type="pct"/>
            <w:shd w:val="clear" w:color="auto" w:fill="auto"/>
            <w:vAlign w:val="center"/>
          </w:tcPr>
          <w:p w14:paraId="161025B6" w14:textId="47BBC75B" w:rsidR="003263F1" w:rsidRPr="00327286" w:rsidRDefault="00E86597" w:rsidP="00B30993">
            <w:pPr>
              <w:spacing w:after="0"/>
              <w:rPr>
                <w:rFonts w:eastAsia="DINNextLTPro-Light" w:cs="Arial"/>
                <w:sz w:val="18"/>
                <w:szCs w:val="18"/>
              </w:rPr>
            </w:pPr>
            <w:r w:rsidRPr="00327286">
              <w:rPr>
                <w:rFonts w:eastAsia="DINNextLTPro-Light" w:cs="Arial"/>
                <w:sz w:val="18"/>
                <w:szCs w:val="18"/>
              </w:rPr>
              <w:t>Aprueba nuevo reglamento sobre gestión preventiva de los riesgos laborales para un entorno de trabajo seguro y saludable</w:t>
            </w:r>
          </w:p>
        </w:tc>
        <w:tc>
          <w:tcPr>
            <w:tcW w:w="2107" w:type="pct"/>
            <w:shd w:val="clear" w:color="auto" w:fill="auto"/>
            <w:vAlign w:val="center"/>
          </w:tcPr>
          <w:p w14:paraId="048383EC" w14:textId="1F68D620" w:rsidR="003263F1" w:rsidRPr="00327286" w:rsidRDefault="00E86597"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https://www.bcn.cl/leychile/navegar?idNorma=1205298</w:t>
            </w:r>
          </w:p>
        </w:tc>
      </w:tr>
      <w:tr w:rsidR="0019016E" w:rsidRPr="00327286" w14:paraId="421F84AF" w14:textId="77777777" w:rsidTr="00E86AFB">
        <w:trPr>
          <w:trHeight w:val="680"/>
        </w:trPr>
        <w:tc>
          <w:tcPr>
            <w:tcW w:w="965" w:type="pct"/>
            <w:shd w:val="clear" w:color="auto" w:fill="F2F2F2" w:themeFill="background1" w:themeFillShade="F2"/>
            <w:vAlign w:val="center"/>
          </w:tcPr>
          <w:p w14:paraId="6EC6F780" w14:textId="54C7A02F" w:rsidR="0019016E" w:rsidRPr="00327286" w:rsidRDefault="0019016E" w:rsidP="00B30993">
            <w:pPr>
              <w:spacing w:after="0"/>
              <w:rPr>
                <w:rFonts w:eastAsia="DINNextLTPro-Light" w:cs="Arial"/>
                <w:sz w:val="18"/>
                <w:szCs w:val="18"/>
              </w:rPr>
            </w:pPr>
            <w:r>
              <w:rPr>
                <w:rFonts w:eastAsia="DINNextLTPro-Light" w:cs="Arial"/>
                <w:sz w:val="18"/>
                <w:szCs w:val="18"/>
              </w:rPr>
              <w:t>Ley</w:t>
            </w:r>
            <w:r w:rsidR="00607DE7">
              <w:rPr>
                <w:rFonts w:eastAsia="DINNextLTPro-Light" w:cs="Arial"/>
                <w:sz w:val="18"/>
                <w:szCs w:val="18"/>
              </w:rPr>
              <w:t xml:space="preserve"> N° 21.724</w:t>
            </w:r>
          </w:p>
        </w:tc>
        <w:tc>
          <w:tcPr>
            <w:tcW w:w="1928" w:type="pct"/>
            <w:shd w:val="clear" w:color="auto" w:fill="auto"/>
            <w:vAlign w:val="center"/>
          </w:tcPr>
          <w:p w14:paraId="6211CFED" w14:textId="6EAAB3A6" w:rsidR="0019016E" w:rsidRPr="00327286" w:rsidRDefault="00607DE7" w:rsidP="00B30993">
            <w:pPr>
              <w:spacing w:after="0"/>
              <w:rPr>
                <w:rFonts w:eastAsia="DINNextLTPro-Light" w:cs="Arial"/>
                <w:sz w:val="18"/>
                <w:szCs w:val="18"/>
              </w:rPr>
            </w:pPr>
            <w:r>
              <w:rPr>
                <w:rFonts w:eastAsia="DINNextLTPro-Light" w:cs="Arial"/>
                <w:sz w:val="18"/>
                <w:szCs w:val="18"/>
              </w:rPr>
              <w:t>O</w:t>
            </w:r>
            <w:r w:rsidRPr="00607DE7">
              <w:rPr>
                <w:rFonts w:eastAsia="DINNextLTPro-Light" w:cs="Arial"/>
                <w:sz w:val="18"/>
                <w:szCs w:val="18"/>
              </w:rPr>
              <w:t>torga reajuste general de remuneraciones a las y los trabajadores del sector público, concede aguinaldos que señala, concede otros beneficios que indica, y modifica diversos cuerpos legales</w:t>
            </w:r>
          </w:p>
        </w:tc>
        <w:tc>
          <w:tcPr>
            <w:tcW w:w="2107" w:type="pct"/>
            <w:shd w:val="clear" w:color="auto" w:fill="auto"/>
            <w:vAlign w:val="center"/>
          </w:tcPr>
          <w:p w14:paraId="60629CA0" w14:textId="69D1B35A" w:rsidR="0019016E" w:rsidRPr="00327286" w:rsidRDefault="00266824" w:rsidP="00B01EC2">
            <w:pPr>
              <w:spacing w:after="0"/>
              <w:rPr>
                <w:rStyle w:val="Hipervnculo"/>
                <w:color w:val="2F2F2F" w:themeColor="text1" w:themeTint="E6"/>
                <w:sz w:val="18"/>
              </w:rPr>
            </w:pPr>
            <w:r w:rsidRPr="00266824">
              <w:rPr>
                <w:rStyle w:val="Hipervnculo"/>
                <w:color w:val="2F2F2F" w:themeColor="text1" w:themeTint="E6"/>
                <w:sz w:val="18"/>
              </w:rPr>
              <w:t>https://www.bcn.cl/leychile/navegar?idNorma=1209939&amp;idParte=10530976&amp;idVersion=2025-01-03</w:t>
            </w:r>
          </w:p>
        </w:tc>
      </w:tr>
    </w:tbl>
    <w:p w14:paraId="620CACA0" w14:textId="77777777" w:rsidR="000D1ACB" w:rsidRPr="00327286" w:rsidRDefault="000D1ACB" w:rsidP="00E86AFB">
      <w:pPr>
        <w:rPr>
          <w:rFonts w:cs="Arial"/>
          <w:sz w:val="18"/>
          <w:szCs w:val="18"/>
        </w:rPr>
      </w:pPr>
    </w:p>
    <w:p w14:paraId="1B475A15" w14:textId="77777777" w:rsidR="000D1ACB" w:rsidRPr="00327286" w:rsidRDefault="000D1ACB" w:rsidP="000D1ACB">
      <w:pPr>
        <w:spacing w:line="240" w:lineRule="auto"/>
      </w:pPr>
      <w:r w:rsidRPr="00327286">
        <w:br w:type="page"/>
      </w:r>
    </w:p>
    <w:p w14:paraId="44A676DB"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rsidRPr="00327286" w14:paraId="25335827" w14:textId="77777777" w:rsidTr="00E86AFB">
        <w:trPr>
          <w:trHeight w:val="567"/>
        </w:trPr>
        <w:tc>
          <w:tcPr>
            <w:tcW w:w="1822" w:type="dxa"/>
            <w:shd w:val="clear" w:color="auto" w:fill="E4F3F1"/>
            <w:vAlign w:val="center"/>
          </w:tcPr>
          <w:p w14:paraId="412A8BCC" w14:textId="77777777" w:rsidR="001D69E6" w:rsidRPr="00327286" w:rsidRDefault="001D69E6" w:rsidP="001D69E6">
            <w:pPr>
              <w:spacing w:after="0"/>
              <w:ind w:right="34"/>
              <w:rPr>
                <w:b/>
              </w:rPr>
            </w:pPr>
            <w:bookmarkStart w:id="213" w:name="_Hlk31783792"/>
            <w:r w:rsidRPr="00327286">
              <w:rPr>
                <w:b/>
              </w:rPr>
              <w:t>Código</w:t>
            </w:r>
          </w:p>
        </w:tc>
        <w:tc>
          <w:tcPr>
            <w:tcW w:w="1650" w:type="dxa"/>
            <w:vAlign w:val="center"/>
          </w:tcPr>
          <w:p w14:paraId="1841DB97" w14:textId="5237044B" w:rsidR="001D69E6" w:rsidRPr="00327286" w:rsidRDefault="00E86AFB" w:rsidP="001D69E6">
            <w:pPr>
              <w:spacing w:after="0"/>
              <w:ind w:right="34"/>
            </w:pPr>
            <w:r w:rsidRPr="00327286">
              <w:t>RIOHS</w:t>
            </w:r>
          </w:p>
        </w:tc>
        <w:tc>
          <w:tcPr>
            <w:tcW w:w="1822" w:type="dxa"/>
            <w:shd w:val="clear" w:color="auto" w:fill="E4F3F1"/>
            <w:vAlign w:val="center"/>
          </w:tcPr>
          <w:p w14:paraId="3191F876" w14:textId="77777777" w:rsidR="001D69E6" w:rsidRPr="00327286" w:rsidRDefault="001D69E6" w:rsidP="001D69E6">
            <w:pPr>
              <w:spacing w:after="0"/>
              <w:ind w:right="34"/>
            </w:pPr>
            <w:r w:rsidRPr="00327286">
              <w:rPr>
                <w:b/>
              </w:rPr>
              <w:t>Revisión</w:t>
            </w:r>
            <w:r w:rsidRPr="00327286">
              <w:t xml:space="preserve"> </w:t>
            </w:r>
          </w:p>
        </w:tc>
        <w:tc>
          <w:tcPr>
            <w:tcW w:w="1423" w:type="dxa"/>
            <w:vAlign w:val="center"/>
          </w:tcPr>
          <w:p w14:paraId="47F5A115" w14:textId="37A87263" w:rsidR="001D69E6" w:rsidRPr="00327286" w:rsidRDefault="001D69E6" w:rsidP="001D69E6">
            <w:pPr>
              <w:spacing w:after="0"/>
              <w:ind w:right="34"/>
            </w:pPr>
            <w:r w:rsidRPr="00327286">
              <w:t>0</w:t>
            </w:r>
            <w:r w:rsidR="00E86AFB" w:rsidRPr="00327286">
              <w:t>1</w:t>
            </w:r>
          </w:p>
        </w:tc>
        <w:tc>
          <w:tcPr>
            <w:tcW w:w="1822" w:type="dxa"/>
            <w:shd w:val="clear" w:color="auto" w:fill="E4F3F1"/>
            <w:vAlign w:val="center"/>
          </w:tcPr>
          <w:p w14:paraId="353170C8" w14:textId="77777777" w:rsidR="001D69E6" w:rsidRPr="00327286" w:rsidRDefault="001D69E6" w:rsidP="001D69E6">
            <w:pPr>
              <w:spacing w:after="0"/>
              <w:ind w:right="34"/>
              <w:rPr>
                <w:b/>
              </w:rPr>
            </w:pPr>
            <w:r w:rsidRPr="00327286">
              <w:rPr>
                <w:b/>
              </w:rPr>
              <w:t>Versión</w:t>
            </w:r>
          </w:p>
        </w:tc>
        <w:tc>
          <w:tcPr>
            <w:tcW w:w="1427" w:type="dxa"/>
            <w:vAlign w:val="center"/>
          </w:tcPr>
          <w:p w14:paraId="44C06D71" w14:textId="53C0E4A3" w:rsidR="001D69E6" w:rsidRPr="00327286" w:rsidRDefault="001D69E6" w:rsidP="001D69E6">
            <w:pPr>
              <w:spacing w:after="0"/>
              <w:ind w:right="34"/>
            </w:pPr>
            <w:r w:rsidRPr="00327286">
              <w:t>0</w:t>
            </w:r>
            <w:r w:rsidR="00E86AFB" w:rsidRPr="00327286">
              <w:t>2</w:t>
            </w:r>
          </w:p>
        </w:tc>
      </w:tr>
      <w:tr w:rsidR="001D69E6" w:rsidRPr="00327286" w14:paraId="66D38AB1" w14:textId="77777777" w:rsidTr="00E86AFB">
        <w:trPr>
          <w:trHeight w:val="567"/>
        </w:trPr>
        <w:tc>
          <w:tcPr>
            <w:tcW w:w="1822" w:type="dxa"/>
            <w:shd w:val="clear" w:color="auto" w:fill="E4F3F1"/>
            <w:vAlign w:val="center"/>
          </w:tcPr>
          <w:p w14:paraId="3DC98A50" w14:textId="77777777" w:rsidR="001D69E6" w:rsidRPr="00327286" w:rsidRDefault="001D69E6" w:rsidP="001D69E6">
            <w:pPr>
              <w:spacing w:after="0"/>
              <w:ind w:right="34"/>
              <w:rPr>
                <w:b/>
              </w:rPr>
            </w:pPr>
            <w:r w:rsidRPr="00327286">
              <w:rPr>
                <w:b/>
              </w:rPr>
              <w:t>Nombre</w:t>
            </w:r>
          </w:p>
        </w:tc>
        <w:bookmarkStart w:id="214"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1BB4CD2B" w:rsidR="001D69E6" w:rsidRPr="00327286" w:rsidRDefault="0021318A" w:rsidP="001D69E6">
                <w:pPr>
                  <w:spacing w:after="0"/>
                  <w:ind w:right="34"/>
                </w:pPr>
                <w:r w:rsidRPr="00327286">
                  <w:t>Reglamento interno de orden, higiene y seguridad</w:t>
                </w:r>
              </w:p>
            </w:tc>
          </w:sdtContent>
        </w:sdt>
        <w:bookmarkEnd w:id="214" w:displacedByCustomXml="prev"/>
      </w:tr>
      <w:tr w:rsidR="001D69E6" w:rsidRPr="00327286" w14:paraId="74D81736" w14:textId="77777777" w:rsidTr="00E86AFB">
        <w:trPr>
          <w:trHeight w:val="567"/>
        </w:trPr>
        <w:tc>
          <w:tcPr>
            <w:tcW w:w="1822" w:type="dxa"/>
            <w:shd w:val="clear" w:color="auto" w:fill="E4F3F1"/>
            <w:vAlign w:val="center"/>
          </w:tcPr>
          <w:p w14:paraId="5C7C9804" w14:textId="77777777" w:rsidR="001D69E6" w:rsidRPr="00327286" w:rsidRDefault="001D69E6" w:rsidP="001D69E6">
            <w:pPr>
              <w:spacing w:after="0"/>
              <w:ind w:right="34"/>
              <w:rPr>
                <w:b/>
              </w:rPr>
            </w:pPr>
            <w:r w:rsidRPr="00327286">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781A87E5" w:rsidR="001D69E6" w:rsidRPr="00327286" w:rsidRDefault="0021318A" w:rsidP="001D69E6">
                <w:pPr>
                  <w:spacing w:after="0"/>
                  <w:ind w:right="34"/>
                </w:pPr>
                <w:r w:rsidRPr="00327286">
                  <w:t>Formato tipo</w:t>
                </w:r>
              </w:p>
            </w:tc>
          </w:sdtContent>
        </w:sdt>
      </w:tr>
      <w:tr w:rsidR="001D69E6" w:rsidRPr="00327286" w14:paraId="194F3104" w14:textId="77777777" w:rsidTr="00E86AFB">
        <w:trPr>
          <w:trHeight w:val="907"/>
        </w:trPr>
        <w:tc>
          <w:tcPr>
            <w:tcW w:w="1822" w:type="dxa"/>
            <w:shd w:val="clear" w:color="auto" w:fill="E4F3F1"/>
            <w:vAlign w:val="center"/>
          </w:tcPr>
          <w:p w14:paraId="20FF6183" w14:textId="77777777" w:rsidR="001D69E6" w:rsidRPr="00327286" w:rsidRDefault="001D69E6" w:rsidP="001D69E6">
            <w:pPr>
              <w:spacing w:after="0"/>
              <w:ind w:right="34"/>
              <w:rPr>
                <w:b/>
              </w:rPr>
            </w:pPr>
            <w:r w:rsidRPr="00327286">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5D8757E6" w:rsidR="001D69E6" w:rsidRPr="00327286" w:rsidRDefault="0021318A" w:rsidP="001D69E6">
                <w:pPr>
                  <w:spacing w:after="0"/>
                  <w:ind w:right="34"/>
                </w:pPr>
                <w:r w:rsidRPr="00327286">
                  <w:rPr>
                    <w:rStyle w:val="Textodelmarcadordeposicin"/>
                  </w:rPr>
                  <w:t>[Comentarios]</w:t>
                </w:r>
              </w:p>
            </w:tc>
          </w:sdtContent>
        </w:sdt>
      </w:tr>
    </w:tbl>
    <w:p w14:paraId="1F54FFF7" w14:textId="77777777" w:rsidR="001D69E6" w:rsidRPr="00327286" w:rsidRDefault="001D69E6" w:rsidP="001D69E6"/>
    <w:p w14:paraId="1AEC7B54"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1D69E6" w:rsidRPr="00327286" w14:paraId="1046529D" w14:textId="77777777" w:rsidTr="003708C2">
        <w:trPr>
          <w:trHeight w:val="409"/>
        </w:trPr>
        <w:tc>
          <w:tcPr>
            <w:tcW w:w="1418" w:type="dxa"/>
            <w:shd w:val="clear" w:color="auto" w:fill="E4F3F1"/>
            <w:vAlign w:val="center"/>
          </w:tcPr>
          <w:p w14:paraId="7D43FBC3" w14:textId="77777777" w:rsidR="001D69E6" w:rsidRPr="00327286" w:rsidRDefault="001D69E6" w:rsidP="001D69E6">
            <w:pPr>
              <w:spacing w:after="0"/>
              <w:ind w:right="34"/>
              <w:rPr>
                <w:b/>
              </w:rPr>
            </w:pPr>
            <w:bookmarkStart w:id="215" w:name="_Hlk92720832"/>
            <w:bookmarkEnd w:id="213"/>
            <w:r w:rsidRPr="00327286">
              <w:rPr>
                <w:b/>
              </w:rPr>
              <w:t>Fecha</w:t>
            </w:r>
          </w:p>
        </w:tc>
        <w:tc>
          <w:tcPr>
            <w:tcW w:w="1271" w:type="dxa"/>
            <w:shd w:val="clear" w:color="auto" w:fill="E4F3F1"/>
            <w:vAlign w:val="center"/>
          </w:tcPr>
          <w:p w14:paraId="341E5529" w14:textId="77777777" w:rsidR="001D69E6" w:rsidRPr="00327286" w:rsidRDefault="001D69E6" w:rsidP="001D69E6">
            <w:pPr>
              <w:spacing w:after="0"/>
              <w:ind w:right="34"/>
              <w:rPr>
                <w:b/>
              </w:rPr>
            </w:pPr>
            <w:r w:rsidRPr="00327286">
              <w:rPr>
                <w:b/>
              </w:rPr>
              <w:t>Versión</w:t>
            </w:r>
          </w:p>
        </w:tc>
        <w:tc>
          <w:tcPr>
            <w:tcW w:w="2658" w:type="dxa"/>
            <w:shd w:val="clear" w:color="auto" w:fill="E4F3F1"/>
            <w:vAlign w:val="center"/>
          </w:tcPr>
          <w:p w14:paraId="0AB5E056" w14:textId="77777777" w:rsidR="001D69E6" w:rsidRPr="00327286" w:rsidRDefault="001D69E6" w:rsidP="001D69E6">
            <w:pPr>
              <w:spacing w:after="0"/>
              <w:ind w:right="34"/>
              <w:rPr>
                <w:b/>
              </w:rPr>
            </w:pPr>
            <w:r w:rsidRPr="00327286">
              <w:rPr>
                <w:b/>
              </w:rPr>
              <w:t>Responsable</w:t>
            </w:r>
          </w:p>
        </w:tc>
        <w:tc>
          <w:tcPr>
            <w:tcW w:w="4619" w:type="dxa"/>
            <w:shd w:val="clear" w:color="auto" w:fill="E4F3F1"/>
            <w:vAlign w:val="center"/>
          </w:tcPr>
          <w:p w14:paraId="7E6BFFEE" w14:textId="77777777" w:rsidR="001D69E6" w:rsidRPr="00327286" w:rsidRDefault="001D69E6" w:rsidP="001D69E6">
            <w:pPr>
              <w:spacing w:after="0"/>
              <w:ind w:right="34"/>
              <w:rPr>
                <w:b/>
              </w:rPr>
            </w:pPr>
            <w:r w:rsidRPr="00327286">
              <w:rPr>
                <w:b/>
              </w:rPr>
              <w:t>Descripción de la modificación</w:t>
            </w:r>
          </w:p>
        </w:tc>
      </w:tr>
      <w:tr w:rsidR="001D69E6" w:rsidRPr="00327286" w14:paraId="3404CA95" w14:textId="77777777" w:rsidTr="003708C2">
        <w:trPr>
          <w:trHeight w:val="567"/>
        </w:trPr>
        <w:tc>
          <w:tcPr>
            <w:tcW w:w="1418" w:type="dxa"/>
            <w:shd w:val="clear" w:color="auto" w:fill="auto"/>
            <w:vAlign w:val="center"/>
          </w:tcPr>
          <w:p w14:paraId="74DBFBF7" w14:textId="1BB1C996" w:rsidR="001D69E6" w:rsidRPr="00327286" w:rsidRDefault="00E86AFB" w:rsidP="00E86AFB">
            <w:pPr>
              <w:spacing w:after="0"/>
            </w:pPr>
            <w:r w:rsidRPr="00327286">
              <w:t>15/08/20</w:t>
            </w:r>
          </w:p>
        </w:tc>
        <w:tc>
          <w:tcPr>
            <w:tcW w:w="1271" w:type="dxa"/>
            <w:shd w:val="clear" w:color="auto" w:fill="auto"/>
            <w:vAlign w:val="center"/>
          </w:tcPr>
          <w:p w14:paraId="365E3601" w14:textId="4894269E" w:rsidR="001D69E6" w:rsidRPr="00327286" w:rsidRDefault="00E86AFB" w:rsidP="00E86AFB">
            <w:pPr>
              <w:spacing w:after="0"/>
            </w:pPr>
            <w:r w:rsidRPr="00327286">
              <w:t>02</w:t>
            </w:r>
          </w:p>
        </w:tc>
        <w:tc>
          <w:tcPr>
            <w:tcW w:w="2658" w:type="dxa"/>
            <w:shd w:val="clear" w:color="auto" w:fill="auto"/>
            <w:vAlign w:val="center"/>
          </w:tcPr>
          <w:p w14:paraId="574AA731" w14:textId="7B51EA10" w:rsidR="001D69E6" w:rsidRPr="00327286" w:rsidRDefault="00E86AFB" w:rsidP="00E86AFB">
            <w:pPr>
              <w:spacing w:after="0"/>
            </w:pPr>
            <w:r w:rsidRPr="00327286">
              <w:t>CGS</w:t>
            </w:r>
          </w:p>
        </w:tc>
        <w:tc>
          <w:tcPr>
            <w:tcW w:w="4619" w:type="dxa"/>
            <w:shd w:val="clear" w:color="auto" w:fill="auto"/>
            <w:vAlign w:val="center"/>
          </w:tcPr>
          <w:p w14:paraId="65FCF30B" w14:textId="1AB70065" w:rsidR="001D69E6" w:rsidRPr="00327286" w:rsidRDefault="00E86AFB" w:rsidP="00E86AFB">
            <w:pPr>
              <w:spacing w:after="0"/>
            </w:pPr>
            <w:r w:rsidRPr="00327286">
              <w:t>Actualización de contenido</w:t>
            </w:r>
          </w:p>
        </w:tc>
      </w:tr>
      <w:tr w:rsidR="00E21824" w:rsidRPr="00327286" w14:paraId="273A4272" w14:textId="77777777" w:rsidTr="003708C2">
        <w:trPr>
          <w:trHeight w:val="567"/>
        </w:trPr>
        <w:tc>
          <w:tcPr>
            <w:tcW w:w="1418" w:type="dxa"/>
            <w:shd w:val="clear" w:color="auto" w:fill="auto"/>
            <w:vAlign w:val="center"/>
          </w:tcPr>
          <w:p w14:paraId="36DC8AF3" w14:textId="6F443D7E" w:rsidR="00E21824" w:rsidRPr="00327286" w:rsidRDefault="00E21824" w:rsidP="00E21824">
            <w:pPr>
              <w:spacing w:after="0"/>
            </w:pPr>
            <w:r w:rsidRPr="00327286">
              <w:t>6/01/22</w:t>
            </w:r>
          </w:p>
        </w:tc>
        <w:tc>
          <w:tcPr>
            <w:tcW w:w="1271" w:type="dxa"/>
            <w:shd w:val="clear" w:color="auto" w:fill="auto"/>
            <w:vAlign w:val="center"/>
          </w:tcPr>
          <w:p w14:paraId="45CB576E" w14:textId="6E7CD096" w:rsidR="00E21824" w:rsidRPr="00327286" w:rsidRDefault="00E21824" w:rsidP="00E21824">
            <w:pPr>
              <w:spacing w:after="0"/>
            </w:pPr>
            <w:r w:rsidRPr="00327286">
              <w:t>03</w:t>
            </w:r>
          </w:p>
        </w:tc>
        <w:tc>
          <w:tcPr>
            <w:tcW w:w="2658" w:type="dxa"/>
            <w:shd w:val="clear" w:color="auto" w:fill="auto"/>
            <w:vAlign w:val="center"/>
          </w:tcPr>
          <w:p w14:paraId="24E5F7EC" w14:textId="4114D485" w:rsidR="00E21824" w:rsidRPr="00327286" w:rsidRDefault="00E21824" w:rsidP="00E21824">
            <w:pPr>
              <w:spacing w:after="0"/>
            </w:pPr>
            <w:r w:rsidRPr="00327286">
              <w:t>MRP</w:t>
            </w:r>
          </w:p>
        </w:tc>
        <w:tc>
          <w:tcPr>
            <w:tcW w:w="4619" w:type="dxa"/>
            <w:shd w:val="clear" w:color="auto" w:fill="auto"/>
            <w:vAlign w:val="center"/>
          </w:tcPr>
          <w:p w14:paraId="2564CDDC" w14:textId="57BBD6A8" w:rsidR="00E21824" w:rsidRPr="00327286" w:rsidRDefault="00E21824" w:rsidP="00E21824">
            <w:pPr>
              <w:spacing w:after="0"/>
            </w:pPr>
            <w:r w:rsidRPr="00327286">
              <w:t>Se incorpora definición de CORONAVIRUS considerada en la de OMS.</w:t>
            </w:r>
          </w:p>
        </w:tc>
      </w:tr>
      <w:tr w:rsidR="008F5296" w:rsidRPr="00327286" w14:paraId="7DACA2EB" w14:textId="77777777" w:rsidTr="003708C2">
        <w:trPr>
          <w:trHeight w:val="567"/>
        </w:trPr>
        <w:tc>
          <w:tcPr>
            <w:tcW w:w="1418" w:type="dxa"/>
            <w:shd w:val="clear" w:color="auto" w:fill="auto"/>
            <w:vAlign w:val="center"/>
          </w:tcPr>
          <w:p w14:paraId="5D353E42" w14:textId="77777777" w:rsidR="008F5296" w:rsidRPr="00327286" w:rsidRDefault="008F5296" w:rsidP="00E21824">
            <w:pPr>
              <w:spacing w:after="0"/>
            </w:pPr>
          </w:p>
        </w:tc>
        <w:tc>
          <w:tcPr>
            <w:tcW w:w="1271" w:type="dxa"/>
            <w:shd w:val="clear" w:color="auto" w:fill="auto"/>
            <w:vAlign w:val="center"/>
          </w:tcPr>
          <w:p w14:paraId="5EA25FFD" w14:textId="77777777" w:rsidR="008F5296" w:rsidRPr="00327286" w:rsidRDefault="008F5296" w:rsidP="00E21824">
            <w:pPr>
              <w:spacing w:after="0"/>
            </w:pPr>
          </w:p>
        </w:tc>
        <w:tc>
          <w:tcPr>
            <w:tcW w:w="2658" w:type="dxa"/>
            <w:shd w:val="clear" w:color="auto" w:fill="auto"/>
            <w:vAlign w:val="center"/>
          </w:tcPr>
          <w:p w14:paraId="164949F9" w14:textId="77777777" w:rsidR="008F5296" w:rsidRPr="00327286" w:rsidRDefault="008F5296" w:rsidP="00E21824">
            <w:pPr>
              <w:spacing w:after="0"/>
            </w:pPr>
          </w:p>
        </w:tc>
        <w:tc>
          <w:tcPr>
            <w:tcW w:w="4619" w:type="dxa"/>
            <w:shd w:val="clear" w:color="auto" w:fill="auto"/>
            <w:vAlign w:val="center"/>
          </w:tcPr>
          <w:p w14:paraId="14A79FDD" w14:textId="58D07004" w:rsidR="008F5296" w:rsidRPr="00327286" w:rsidRDefault="008F5296" w:rsidP="00E21824">
            <w:pPr>
              <w:spacing w:after="0"/>
            </w:pPr>
            <w:r w:rsidRPr="00327286">
              <w:t>En art. 6, sobre las condiciones de ingreso se incorpora en la letra L, el rango de edad “si fuere menor de 18 años y mayor de 16”.</w:t>
            </w:r>
          </w:p>
        </w:tc>
      </w:tr>
      <w:tr w:rsidR="00881CB6" w:rsidRPr="00327286" w14:paraId="089A2221" w14:textId="77777777" w:rsidTr="003708C2">
        <w:trPr>
          <w:trHeight w:val="567"/>
        </w:trPr>
        <w:tc>
          <w:tcPr>
            <w:tcW w:w="1418" w:type="dxa"/>
            <w:shd w:val="clear" w:color="auto" w:fill="auto"/>
            <w:vAlign w:val="center"/>
          </w:tcPr>
          <w:p w14:paraId="65B09688" w14:textId="77777777" w:rsidR="00881CB6" w:rsidRPr="00327286" w:rsidRDefault="00881CB6" w:rsidP="00E21824">
            <w:pPr>
              <w:spacing w:after="0"/>
            </w:pPr>
          </w:p>
        </w:tc>
        <w:tc>
          <w:tcPr>
            <w:tcW w:w="1271" w:type="dxa"/>
            <w:shd w:val="clear" w:color="auto" w:fill="auto"/>
            <w:vAlign w:val="center"/>
          </w:tcPr>
          <w:p w14:paraId="428BD6EB" w14:textId="77777777" w:rsidR="00881CB6" w:rsidRPr="00327286" w:rsidRDefault="00881CB6" w:rsidP="00E21824">
            <w:pPr>
              <w:spacing w:after="0"/>
            </w:pPr>
          </w:p>
        </w:tc>
        <w:tc>
          <w:tcPr>
            <w:tcW w:w="2658" w:type="dxa"/>
            <w:shd w:val="clear" w:color="auto" w:fill="auto"/>
            <w:vAlign w:val="center"/>
          </w:tcPr>
          <w:p w14:paraId="09C0C459" w14:textId="77777777" w:rsidR="00881CB6" w:rsidRPr="00327286" w:rsidRDefault="00881CB6" w:rsidP="00E21824">
            <w:pPr>
              <w:spacing w:after="0"/>
            </w:pPr>
          </w:p>
        </w:tc>
        <w:tc>
          <w:tcPr>
            <w:tcW w:w="4619" w:type="dxa"/>
            <w:shd w:val="clear" w:color="auto" w:fill="auto"/>
            <w:vAlign w:val="center"/>
          </w:tcPr>
          <w:p w14:paraId="43394F0B" w14:textId="050D9593" w:rsidR="00881CB6" w:rsidRPr="00327286" w:rsidRDefault="00881CB6" w:rsidP="00E21824">
            <w:pPr>
              <w:spacing w:after="0"/>
            </w:pPr>
            <w:r w:rsidRPr="00327286">
              <w:t>En art. 9 sobre el contrato de</w:t>
            </w:r>
            <w:r w:rsidR="008F5296" w:rsidRPr="00327286">
              <w:t xml:space="preserve"> trabajo se incorpora la letra K,</w:t>
            </w:r>
            <w:r w:rsidRPr="00327286">
              <w:t xml:space="preserve"> “Demás pactos que acordaren la </w:t>
            </w:r>
            <w:r w:rsidR="00561E1C" w:rsidRPr="00327286">
              <w:t>entidad</w:t>
            </w:r>
            <w:r w:rsidR="00A859D4" w:rsidRPr="00327286">
              <w:t xml:space="preserve"> empleadora</w:t>
            </w:r>
            <w:r w:rsidRPr="00327286">
              <w:t xml:space="preserve"> y el/la trabajador/a de mutuo acuerdo”</w:t>
            </w:r>
          </w:p>
        </w:tc>
      </w:tr>
      <w:tr w:rsidR="00E21824" w:rsidRPr="00327286" w14:paraId="6E2AE8F2" w14:textId="77777777" w:rsidTr="003708C2">
        <w:trPr>
          <w:trHeight w:val="567"/>
        </w:trPr>
        <w:tc>
          <w:tcPr>
            <w:tcW w:w="1418" w:type="dxa"/>
            <w:shd w:val="clear" w:color="auto" w:fill="auto"/>
            <w:vAlign w:val="center"/>
          </w:tcPr>
          <w:p w14:paraId="0113DADF" w14:textId="77777777" w:rsidR="00E21824" w:rsidRPr="00327286" w:rsidRDefault="00E21824" w:rsidP="00E21824">
            <w:pPr>
              <w:spacing w:after="0"/>
            </w:pPr>
          </w:p>
        </w:tc>
        <w:tc>
          <w:tcPr>
            <w:tcW w:w="1271" w:type="dxa"/>
            <w:shd w:val="clear" w:color="auto" w:fill="auto"/>
            <w:vAlign w:val="center"/>
          </w:tcPr>
          <w:p w14:paraId="71C04D1D" w14:textId="77777777" w:rsidR="00E21824" w:rsidRPr="00327286" w:rsidRDefault="00E21824" w:rsidP="00E21824">
            <w:pPr>
              <w:spacing w:after="0"/>
            </w:pPr>
          </w:p>
        </w:tc>
        <w:tc>
          <w:tcPr>
            <w:tcW w:w="2658" w:type="dxa"/>
            <w:shd w:val="clear" w:color="auto" w:fill="auto"/>
            <w:vAlign w:val="center"/>
          </w:tcPr>
          <w:p w14:paraId="795B42E6" w14:textId="77777777" w:rsidR="00E21824" w:rsidRPr="00327286" w:rsidRDefault="00E21824" w:rsidP="00E21824">
            <w:pPr>
              <w:spacing w:after="0"/>
            </w:pPr>
          </w:p>
        </w:tc>
        <w:tc>
          <w:tcPr>
            <w:tcW w:w="4619" w:type="dxa"/>
            <w:shd w:val="clear" w:color="auto" w:fill="auto"/>
            <w:vAlign w:val="center"/>
          </w:tcPr>
          <w:p w14:paraId="3D22768E" w14:textId="6ECD5102" w:rsidR="00E21824" w:rsidRPr="00327286" w:rsidRDefault="00E21824" w:rsidP="00E21824">
            <w:pPr>
              <w:spacing w:after="0"/>
            </w:pPr>
            <w:r w:rsidRPr="00327286">
              <w:t>Se incorporan los art. 43 y 44 que tiene relación al principio de igualdad de remuneraciones entre hombres y mujeres.</w:t>
            </w:r>
          </w:p>
        </w:tc>
      </w:tr>
      <w:tr w:rsidR="00E21824" w:rsidRPr="00327286" w14:paraId="54DD1B47" w14:textId="77777777" w:rsidTr="003708C2">
        <w:trPr>
          <w:trHeight w:val="567"/>
        </w:trPr>
        <w:tc>
          <w:tcPr>
            <w:tcW w:w="1418" w:type="dxa"/>
            <w:shd w:val="clear" w:color="auto" w:fill="auto"/>
            <w:vAlign w:val="center"/>
          </w:tcPr>
          <w:p w14:paraId="7F377110" w14:textId="77777777" w:rsidR="00E21824" w:rsidRPr="00327286" w:rsidRDefault="00E21824" w:rsidP="00E21824">
            <w:pPr>
              <w:spacing w:after="0"/>
            </w:pPr>
          </w:p>
        </w:tc>
        <w:tc>
          <w:tcPr>
            <w:tcW w:w="1271" w:type="dxa"/>
            <w:shd w:val="clear" w:color="auto" w:fill="auto"/>
            <w:vAlign w:val="center"/>
          </w:tcPr>
          <w:p w14:paraId="0CF97B69" w14:textId="77777777" w:rsidR="00E21824" w:rsidRPr="00327286" w:rsidRDefault="00E21824" w:rsidP="00E21824">
            <w:pPr>
              <w:spacing w:after="0"/>
            </w:pPr>
          </w:p>
        </w:tc>
        <w:tc>
          <w:tcPr>
            <w:tcW w:w="2658" w:type="dxa"/>
            <w:shd w:val="clear" w:color="auto" w:fill="auto"/>
            <w:vAlign w:val="center"/>
          </w:tcPr>
          <w:p w14:paraId="5A0023B7" w14:textId="77777777" w:rsidR="00E21824" w:rsidRPr="00327286" w:rsidRDefault="00E21824" w:rsidP="00E21824">
            <w:pPr>
              <w:spacing w:after="0"/>
            </w:pPr>
          </w:p>
        </w:tc>
        <w:tc>
          <w:tcPr>
            <w:tcW w:w="4619" w:type="dxa"/>
            <w:shd w:val="clear" w:color="auto" w:fill="auto"/>
            <w:vAlign w:val="center"/>
          </w:tcPr>
          <w:p w14:paraId="526702A3" w14:textId="55A9AF37" w:rsidR="00E21824" w:rsidRPr="00327286" w:rsidRDefault="00E21824" w:rsidP="00E21824">
            <w:pPr>
              <w:spacing w:after="0"/>
            </w:pPr>
            <w:r w:rsidRPr="00327286">
              <w:t xml:space="preserve">En el art, 50 se incorpora un cuadro como recordatorio acerca de las licencias médicas por COVID-19 </w:t>
            </w:r>
          </w:p>
        </w:tc>
      </w:tr>
      <w:tr w:rsidR="00E21824" w:rsidRPr="00327286" w14:paraId="7C156FF5" w14:textId="77777777" w:rsidTr="003708C2">
        <w:trPr>
          <w:trHeight w:val="567"/>
        </w:trPr>
        <w:tc>
          <w:tcPr>
            <w:tcW w:w="1418" w:type="dxa"/>
            <w:shd w:val="clear" w:color="auto" w:fill="auto"/>
            <w:vAlign w:val="center"/>
          </w:tcPr>
          <w:p w14:paraId="416C5A7E" w14:textId="77777777" w:rsidR="00E21824" w:rsidRPr="00327286" w:rsidRDefault="00E21824" w:rsidP="00E21824">
            <w:pPr>
              <w:spacing w:after="0"/>
            </w:pPr>
          </w:p>
        </w:tc>
        <w:tc>
          <w:tcPr>
            <w:tcW w:w="1271" w:type="dxa"/>
            <w:shd w:val="clear" w:color="auto" w:fill="auto"/>
            <w:vAlign w:val="center"/>
          </w:tcPr>
          <w:p w14:paraId="74D87C98" w14:textId="77777777" w:rsidR="00E21824" w:rsidRPr="00327286" w:rsidRDefault="00E21824" w:rsidP="00E21824">
            <w:pPr>
              <w:spacing w:after="0"/>
            </w:pPr>
          </w:p>
        </w:tc>
        <w:tc>
          <w:tcPr>
            <w:tcW w:w="2658" w:type="dxa"/>
            <w:shd w:val="clear" w:color="auto" w:fill="auto"/>
            <w:vAlign w:val="center"/>
          </w:tcPr>
          <w:p w14:paraId="3030D7D8" w14:textId="77777777" w:rsidR="00E21824" w:rsidRPr="00327286" w:rsidRDefault="00E21824" w:rsidP="00E21824">
            <w:pPr>
              <w:spacing w:after="0"/>
            </w:pPr>
          </w:p>
        </w:tc>
        <w:tc>
          <w:tcPr>
            <w:tcW w:w="4619" w:type="dxa"/>
            <w:shd w:val="clear" w:color="auto" w:fill="auto"/>
            <w:vAlign w:val="center"/>
          </w:tcPr>
          <w:p w14:paraId="5CD5406D" w14:textId="69B3A3A0" w:rsidR="00E21824" w:rsidRPr="00327286" w:rsidRDefault="00E21824" w:rsidP="00E21824">
            <w:pPr>
              <w:spacing w:after="0"/>
            </w:pPr>
            <w:r w:rsidRPr="00327286">
              <w:t>En art. 55 se cambian los días por hijo fallecido, antes eran 7 ahora 10 días.</w:t>
            </w:r>
          </w:p>
        </w:tc>
      </w:tr>
      <w:tr w:rsidR="00E21824" w:rsidRPr="00327286" w14:paraId="2742843E" w14:textId="77777777" w:rsidTr="003708C2">
        <w:trPr>
          <w:trHeight w:val="567"/>
        </w:trPr>
        <w:tc>
          <w:tcPr>
            <w:tcW w:w="1418" w:type="dxa"/>
            <w:shd w:val="clear" w:color="auto" w:fill="auto"/>
            <w:vAlign w:val="center"/>
          </w:tcPr>
          <w:p w14:paraId="5D750C74" w14:textId="77777777" w:rsidR="00E21824" w:rsidRPr="00327286" w:rsidRDefault="00E21824" w:rsidP="00E21824">
            <w:pPr>
              <w:spacing w:after="0"/>
            </w:pPr>
          </w:p>
        </w:tc>
        <w:tc>
          <w:tcPr>
            <w:tcW w:w="1271" w:type="dxa"/>
            <w:shd w:val="clear" w:color="auto" w:fill="auto"/>
            <w:vAlign w:val="center"/>
          </w:tcPr>
          <w:p w14:paraId="6E6BA11E" w14:textId="77777777" w:rsidR="00E21824" w:rsidRPr="00327286" w:rsidRDefault="00E21824" w:rsidP="00E21824">
            <w:pPr>
              <w:spacing w:after="0"/>
            </w:pPr>
          </w:p>
        </w:tc>
        <w:tc>
          <w:tcPr>
            <w:tcW w:w="2658" w:type="dxa"/>
            <w:shd w:val="clear" w:color="auto" w:fill="auto"/>
            <w:vAlign w:val="center"/>
          </w:tcPr>
          <w:p w14:paraId="3210FA14" w14:textId="77777777" w:rsidR="00E21824" w:rsidRPr="00327286" w:rsidRDefault="00E21824" w:rsidP="00E21824">
            <w:pPr>
              <w:spacing w:after="0"/>
            </w:pPr>
          </w:p>
        </w:tc>
        <w:tc>
          <w:tcPr>
            <w:tcW w:w="4619" w:type="dxa"/>
            <w:shd w:val="clear" w:color="auto" w:fill="auto"/>
            <w:vAlign w:val="center"/>
          </w:tcPr>
          <w:p w14:paraId="5056A69C" w14:textId="1E9AD0F6" w:rsidR="00E21824" w:rsidRPr="00327286" w:rsidRDefault="00E21824" w:rsidP="00E21824">
            <w:pPr>
              <w:spacing w:after="0"/>
            </w:pPr>
            <w:r w:rsidRPr="00327286">
              <w:t xml:space="preserve">En art. 56 se modifica la frase “Las trabajadoras mayores de cuarenta </w:t>
            </w:r>
            <w:proofErr w:type="gramStart"/>
            <w:r w:rsidRPr="00327286">
              <w:t>años de edad</w:t>
            </w:r>
            <w:proofErr w:type="gramEnd"/>
            <w:r w:rsidRPr="00327286">
              <w:t xml:space="preserve"> y </w:t>
            </w:r>
            <w:r w:rsidR="00A859D4" w:rsidRPr="00327286">
              <w:t>Las personas trabajadoras</w:t>
            </w:r>
            <w:r w:rsidRPr="00327286">
              <w:t xml:space="preserve"> mayores de cincuenta” por la siguiente frase “Las trabajadoras y </w:t>
            </w:r>
            <w:r w:rsidR="00A859D4" w:rsidRPr="00327286">
              <w:t>Las personas trabajadoras</w:t>
            </w:r>
            <w:r w:rsidRPr="00327286">
              <w:t>”.  Se elimina la edad,</w:t>
            </w:r>
          </w:p>
        </w:tc>
      </w:tr>
      <w:tr w:rsidR="00E21824" w:rsidRPr="00327286" w14:paraId="7F79A49D" w14:textId="77777777" w:rsidTr="003708C2">
        <w:trPr>
          <w:trHeight w:val="567"/>
        </w:trPr>
        <w:tc>
          <w:tcPr>
            <w:tcW w:w="1418" w:type="dxa"/>
            <w:shd w:val="clear" w:color="auto" w:fill="auto"/>
            <w:vAlign w:val="center"/>
          </w:tcPr>
          <w:p w14:paraId="3DD802A2" w14:textId="0F48B0E3" w:rsidR="00E21824" w:rsidRPr="00327286" w:rsidRDefault="003850A8" w:rsidP="00E21824">
            <w:pPr>
              <w:spacing w:after="0"/>
            </w:pPr>
            <w:r w:rsidRPr="00327286">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55CB08"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39"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271" w:type="dxa"/>
            <w:shd w:val="clear" w:color="auto" w:fill="auto"/>
            <w:vAlign w:val="center"/>
          </w:tcPr>
          <w:p w14:paraId="22E9DEF7" w14:textId="77777777" w:rsidR="00E21824" w:rsidRPr="00327286" w:rsidRDefault="00E21824" w:rsidP="00E21824">
            <w:pPr>
              <w:spacing w:after="0"/>
            </w:pPr>
          </w:p>
        </w:tc>
        <w:tc>
          <w:tcPr>
            <w:tcW w:w="2658" w:type="dxa"/>
            <w:shd w:val="clear" w:color="auto" w:fill="auto"/>
            <w:vAlign w:val="center"/>
          </w:tcPr>
          <w:p w14:paraId="011B629B" w14:textId="77777777" w:rsidR="00E21824" w:rsidRPr="00327286" w:rsidRDefault="00E21824" w:rsidP="00E21824">
            <w:pPr>
              <w:spacing w:after="0"/>
            </w:pPr>
          </w:p>
        </w:tc>
        <w:tc>
          <w:tcPr>
            <w:tcW w:w="4619" w:type="dxa"/>
            <w:shd w:val="clear" w:color="auto" w:fill="auto"/>
            <w:vAlign w:val="center"/>
          </w:tcPr>
          <w:p w14:paraId="12A2829E" w14:textId="5C26D008" w:rsidR="00E21824" w:rsidRPr="00327286" w:rsidRDefault="00E21824" w:rsidP="00E21824">
            <w:pPr>
              <w:spacing w:after="0"/>
            </w:pPr>
            <w:r w:rsidRPr="00327286">
              <w:t>Se incorpora en el capítulo II de las obligaciones del empleador, el párrafo 10 sobre el seguro individual obligatorio de salud asociado a COVID-19</w:t>
            </w:r>
          </w:p>
        </w:tc>
      </w:tr>
      <w:tr w:rsidR="00326942" w:rsidRPr="00327286" w14:paraId="4D6623C6" w14:textId="77777777" w:rsidTr="003708C2">
        <w:trPr>
          <w:trHeight w:val="567"/>
        </w:trPr>
        <w:tc>
          <w:tcPr>
            <w:tcW w:w="1418" w:type="dxa"/>
            <w:shd w:val="clear" w:color="auto" w:fill="auto"/>
            <w:vAlign w:val="center"/>
          </w:tcPr>
          <w:p w14:paraId="654C994C" w14:textId="77777777" w:rsidR="00326942" w:rsidRPr="00327286" w:rsidRDefault="00326942" w:rsidP="00E21824">
            <w:pPr>
              <w:spacing w:after="0"/>
            </w:pPr>
          </w:p>
        </w:tc>
        <w:tc>
          <w:tcPr>
            <w:tcW w:w="1271" w:type="dxa"/>
            <w:shd w:val="clear" w:color="auto" w:fill="auto"/>
            <w:vAlign w:val="center"/>
          </w:tcPr>
          <w:p w14:paraId="46A1EB8D" w14:textId="77777777" w:rsidR="00326942" w:rsidRPr="00327286" w:rsidRDefault="00326942" w:rsidP="00E21824">
            <w:pPr>
              <w:spacing w:after="0"/>
            </w:pPr>
          </w:p>
        </w:tc>
        <w:tc>
          <w:tcPr>
            <w:tcW w:w="2658" w:type="dxa"/>
            <w:shd w:val="clear" w:color="auto" w:fill="auto"/>
            <w:vAlign w:val="center"/>
          </w:tcPr>
          <w:p w14:paraId="4CD64C20" w14:textId="77777777" w:rsidR="00326942" w:rsidRPr="00327286" w:rsidRDefault="00326942" w:rsidP="00E21824">
            <w:pPr>
              <w:spacing w:after="0"/>
            </w:pPr>
          </w:p>
        </w:tc>
        <w:tc>
          <w:tcPr>
            <w:tcW w:w="4619" w:type="dxa"/>
            <w:shd w:val="clear" w:color="auto" w:fill="auto"/>
            <w:vAlign w:val="center"/>
          </w:tcPr>
          <w:p w14:paraId="5433418A" w14:textId="3413B439" w:rsidR="00326942" w:rsidRPr="00327286" w:rsidRDefault="00326942" w:rsidP="00E21824">
            <w:pPr>
              <w:spacing w:after="0"/>
            </w:pPr>
            <w:r w:rsidRPr="00327286">
              <w:t>Se incluye en el listado de Legislación aplicable la Ley 20.348, “Resguarda el derecho a la igualdad en las remuneraciones”.</w:t>
            </w:r>
          </w:p>
        </w:tc>
      </w:tr>
      <w:tr w:rsidR="00E21824" w:rsidRPr="00327286" w14:paraId="4038855A" w14:textId="77777777" w:rsidTr="003708C2">
        <w:trPr>
          <w:trHeight w:val="567"/>
        </w:trPr>
        <w:tc>
          <w:tcPr>
            <w:tcW w:w="1418" w:type="dxa"/>
            <w:shd w:val="clear" w:color="auto" w:fill="auto"/>
            <w:vAlign w:val="center"/>
          </w:tcPr>
          <w:p w14:paraId="78AD0FBC" w14:textId="77777777" w:rsidR="00E21824" w:rsidRPr="00327286" w:rsidRDefault="00E21824" w:rsidP="00E21824">
            <w:pPr>
              <w:spacing w:after="0"/>
            </w:pPr>
          </w:p>
        </w:tc>
        <w:tc>
          <w:tcPr>
            <w:tcW w:w="1271" w:type="dxa"/>
            <w:shd w:val="clear" w:color="auto" w:fill="auto"/>
            <w:vAlign w:val="center"/>
          </w:tcPr>
          <w:p w14:paraId="224188B9" w14:textId="77777777" w:rsidR="00E21824" w:rsidRPr="00327286" w:rsidRDefault="00E21824" w:rsidP="00E21824">
            <w:pPr>
              <w:spacing w:after="0"/>
            </w:pPr>
          </w:p>
        </w:tc>
        <w:tc>
          <w:tcPr>
            <w:tcW w:w="2658" w:type="dxa"/>
            <w:shd w:val="clear" w:color="auto" w:fill="auto"/>
            <w:vAlign w:val="center"/>
          </w:tcPr>
          <w:p w14:paraId="4726EA90" w14:textId="77777777" w:rsidR="00E21824" w:rsidRPr="00327286" w:rsidRDefault="00E21824" w:rsidP="00E21824">
            <w:pPr>
              <w:spacing w:after="0"/>
            </w:pPr>
          </w:p>
        </w:tc>
        <w:tc>
          <w:tcPr>
            <w:tcW w:w="4619" w:type="dxa"/>
            <w:shd w:val="clear" w:color="auto" w:fill="auto"/>
            <w:vAlign w:val="center"/>
          </w:tcPr>
          <w:p w14:paraId="3B01697C" w14:textId="2A9B8E3D" w:rsidR="00E21824" w:rsidRPr="00327286" w:rsidRDefault="00E21824" w:rsidP="00E21824">
            <w:pPr>
              <w:spacing w:after="0"/>
            </w:pPr>
            <w:r w:rsidRPr="00327286">
              <w:t>Se incluye en el listado de Legislación aplicable la Ley 21.342, “Establece protocolo de seguridad sanitaria laboral para el retorno gradual y seguro al trabajo en el marco de la alerta sanitaria decretada con ocasión de la enfermedad de covid-19 en el país y otras materias que indica”</w:t>
            </w:r>
          </w:p>
        </w:tc>
      </w:tr>
      <w:tr w:rsidR="00E21824" w:rsidRPr="00327286" w14:paraId="2822DE4F" w14:textId="77777777" w:rsidTr="003708C2">
        <w:trPr>
          <w:trHeight w:val="567"/>
        </w:trPr>
        <w:tc>
          <w:tcPr>
            <w:tcW w:w="1418" w:type="dxa"/>
            <w:shd w:val="clear" w:color="auto" w:fill="auto"/>
            <w:vAlign w:val="center"/>
          </w:tcPr>
          <w:p w14:paraId="5360963A" w14:textId="77777777" w:rsidR="00E21824" w:rsidRPr="00327286" w:rsidRDefault="00E21824" w:rsidP="00E21824">
            <w:pPr>
              <w:spacing w:after="0"/>
            </w:pPr>
          </w:p>
        </w:tc>
        <w:tc>
          <w:tcPr>
            <w:tcW w:w="1271" w:type="dxa"/>
            <w:shd w:val="clear" w:color="auto" w:fill="auto"/>
            <w:vAlign w:val="center"/>
          </w:tcPr>
          <w:p w14:paraId="3B700251" w14:textId="77777777" w:rsidR="00E21824" w:rsidRPr="00327286" w:rsidRDefault="00E21824" w:rsidP="00E21824">
            <w:pPr>
              <w:spacing w:after="0"/>
            </w:pPr>
          </w:p>
        </w:tc>
        <w:tc>
          <w:tcPr>
            <w:tcW w:w="2658" w:type="dxa"/>
            <w:shd w:val="clear" w:color="auto" w:fill="auto"/>
            <w:vAlign w:val="center"/>
          </w:tcPr>
          <w:p w14:paraId="5315AFB2" w14:textId="77777777" w:rsidR="00E21824" w:rsidRPr="00327286" w:rsidRDefault="00E21824" w:rsidP="00E21824">
            <w:pPr>
              <w:spacing w:after="0"/>
            </w:pPr>
          </w:p>
        </w:tc>
        <w:tc>
          <w:tcPr>
            <w:tcW w:w="4619" w:type="dxa"/>
            <w:shd w:val="clear" w:color="auto" w:fill="auto"/>
            <w:vAlign w:val="center"/>
          </w:tcPr>
          <w:p w14:paraId="02022A71" w14:textId="2CAC7EB9" w:rsidR="00E21824" w:rsidRPr="00327286" w:rsidRDefault="00E21824" w:rsidP="00E21824">
            <w:pPr>
              <w:spacing w:after="0"/>
            </w:pPr>
            <w:r w:rsidRPr="00327286">
              <w:t>Se incluye en el listado de Legislación aplicable la Ley 21.371, “Establece medidas especiales en caso de muerte gestacional o perinatal”</w:t>
            </w:r>
          </w:p>
        </w:tc>
      </w:tr>
      <w:tr w:rsidR="00BC0D91" w:rsidRPr="00327286" w14:paraId="54B3E066" w14:textId="77777777" w:rsidTr="003708C2">
        <w:trPr>
          <w:trHeight w:val="567"/>
        </w:trPr>
        <w:tc>
          <w:tcPr>
            <w:tcW w:w="1418" w:type="dxa"/>
            <w:shd w:val="clear" w:color="auto" w:fill="auto"/>
            <w:vAlign w:val="center"/>
          </w:tcPr>
          <w:p w14:paraId="37EAEC84" w14:textId="3AD842E4" w:rsidR="00BC0D91" w:rsidRPr="00327286" w:rsidRDefault="00BC0D91" w:rsidP="00BC0D91">
            <w:pPr>
              <w:spacing w:after="0"/>
            </w:pPr>
            <w:r w:rsidRPr="00327286">
              <w:t>26/07/22</w:t>
            </w:r>
          </w:p>
        </w:tc>
        <w:tc>
          <w:tcPr>
            <w:tcW w:w="1271" w:type="dxa"/>
            <w:shd w:val="clear" w:color="auto" w:fill="auto"/>
            <w:vAlign w:val="center"/>
          </w:tcPr>
          <w:p w14:paraId="4A804909" w14:textId="2C96D5B3" w:rsidR="00BC0D91" w:rsidRPr="00327286" w:rsidRDefault="0088733B" w:rsidP="00BC0D91">
            <w:pPr>
              <w:spacing w:after="0"/>
            </w:pPr>
            <w:r w:rsidRPr="00327286">
              <w:t>04</w:t>
            </w:r>
          </w:p>
        </w:tc>
        <w:tc>
          <w:tcPr>
            <w:tcW w:w="2658" w:type="dxa"/>
            <w:shd w:val="clear" w:color="auto" w:fill="auto"/>
            <w:vAlign w:val="center"/>
          </w:tcPr>
          <w:p w14:paraId="367ECA3E" w14:textId="47DF90FF" w:rsidR="00BC0D91" w:rsidRPr="00327286" w:rsidRDefault="00BC0D91" w:rsidP="00BC0D91">
            <w:pPr>
              <w:spacing w:after="0"/>
            </w:pPr>
            <w:r w:rsidRPr="00327286">
              <w:t>MRP</w:t>
            </w:r>
          </w:p>
        </w:tc>
        <w:tc>
          <w:tcPr>
            <w:tcW w:w="4619" w:type="dxa"/>
            <w:shd w:val="clear" w:color="auto" w:fill="auto"/>
            <w:vAlign w:val="center"/>
          </w:tcPr>
          <w:p w14:paraId="39217C8C" w14:textId="6D57EFB1" w:rsidR="00BC0D91" w:rsidRPr="00327286" w:rsidRDefault="00BC0D91" w:rsidP="00BC0D91">
            <w:pPr>
              <w:spacing w:after="0"/>
            </w:pPr>
            <w:r w:rsidRPr="00327286">
              <w:t>Se incorpora la letra Y en el art. 165 que tiene que ver con la Ley 21.377, sobre el uso de dispositivos de telefonía móvil o cualquier otro artefacto electrónico o digital durante la conducción de un vehículo motorizado.</w:t>
            </w:r>
          </w:p>
        </w:tc>
      </w:tr>
      <w:tr w:rsidR="00BC0D91" w:rsidRPr="00327286" w14:paraId="3F258C11" w14:textId="77777777" w:rsidTr="003708C2">
        <w:trPr>
          <w:trHeight w:val="567"/>
        </w:trPr>
        <w:tc>
          <w:tcPr>
            <w:tcW w:w="1418" w:type="dxa"/>
            <w:shd w:val="clear" w:color="auto" w:fill="auto"/>
            <w:vAlign w:val="center"/>
          </w:tcPr>
          <w:p w14:paraId="6BF76317" w14:textId="77777777" w:rsidR="00BC0D91" w:rsidRPr="00327286" w:rsidRDefault="00BC0D91" w:rsidP="00BC0D91">
            <w:pPr>
              <w:spacing w:after="0"/>
            </w:pPr>
          </w:p>
        </w:tc>
        <w:tc>
          <w:tcPr>
            <w:tcW w:w="1271" w:type="dxa"/>
            <w:shd w:val="clear" w:color="auto" w:fill="auto"/>
            <w:vAlign w:val="center"/>
          </w:tcPr>
          <w:p w14:paraId="0CA1691D" w14:textId="77777777" w:rsidR="00BC0D91" w:rsidRPr="00327286" w:rsidRDefault="00BC0D91" w:rsidP="00BC0D91">
            <w:pPr>
              <w:spacing w:after="0"/>
            </w:pPr>
          </w:p>
        </w:tc>
        <w:tc>
          <w:tcPr>
            <w:tcW w:w="2658" w:type="dxa"/>
            <w:shd w:val="clear" w:color="auto" w:fill="auto"/>
            <w:vAlign w:val="center"/>
          </w:tcPr>
          <w:p w14:paraId="274A2579" w14:textId="77777777" w:rsidR="00BC0D91" w:rsidRPr="00327286" w:rsidRDefault="00BC0D91" w:rsidP="00BC0D91">
            <w:pPr>
              <w:spacing w:after="0"/>
            </w:pPr>
          </w:p>
        </w:tc>
        <w:tc>
          <w:tcPr>
            <w:tcW w:w="4619" w:type="dxa"/>
            <w:shd w:val="clear" w:color="auto" w:fill="auto"/>
            <w:vAlign w:val="center"/>
          </w:tcPr>
          <w:p w14:paraId="20B8D22E" w14:textId="46FC44F4" w:rsidR="00977742" w:rsidRPr="00327286" w:rsidRDefault="00781805" w:rsidP="00977742">
            <w:pPr>
              <w:spacing w:after="0"/>
            </w:pPr>
            <w:r w:rsidRPr="00327286">
              <w:t>Se incorpora</w:t>
            </w:r>
            <w:r w:rsidR="00CC75A6" w:rsidRPr="00327286">
              <w:t xml:space="preserve"> en el Capítulo XV, de la regulación de las actividades relacionadas con el tabaco lo referido a</w:t>
            </w:r>
            <w:r w:rsidRPr="00327286">
              <w:t xml:space="preserve"> la ley 21.413</w:t>
            </w:r>
            <w:r w:rsidR="005F670B" w:rsidRPr="00327286">
              <w:t>,</w:t>
            </w:r>
            <w:r w:rsidRPr="00327286">
              <w:t xml:space="preserve"> </w:t>
            </w:r>
            <w:r w:rsidR="00033E99" w:rsidRPr="00327286">
              <w:t>que,</w:t>
            </w:r>
            <w:r w:rsidRPr="00327286">
              <w:t xml:space="preserve"> si</w:t>
            </w:r>
            <w:r w:rsidR="005F670B" w:rsidRPr="00327286">
              <w:t xml:space="preserve"> la </w:t>
            </w:r>
            <w:r w:rsidR="00561E1C" w:rsidRPr="00327286">
              <w:t>entidad</w:t>
            </w:r>
            <w:r w:rsidR="00A859D4" w:rsidRPr="00327286">
              <w:t xml:space="preserve"> empleadora</w:t>
            </w:r>
            <w:r w:rsidR="00977742" w:rsidRPr="00327286">
              <w:t xml:space="preserve"> cuenta con patios o espacios al aire libre, que se encuentren señalizadas y delimitadas para fumar se debe tener en cuenta lo siguiente:</w:t>
            </w:r>
          </w:p>
          <w:p w14:paraId="6D63EDB9" w14:textId="77777777" w:rsidR="00977742" w:rsidRPr="00327286" w:rsidRDefault="00977742" w:rsidP="00977742">
            <w:pPr>
              <w:spacing w:after="0"/>
            </w:pPr>
            <w:r w:rsidRPr="00327286">
              <w:t>a)</w:t>
            </w:r>
            <w:r w:rsidRPr="00327286">
              <w:tab/>
              <w:t>Se deberán instalar ceniceros, contenedores o receptáculos destinados al depósito de filtros, colillas y cenizas de cigarrillos, en dichos lugares o en sus accesos.</w:t>
            </w:r>
          </w:p>
          <w:p w14:paraId="628C65AD" w14:textId="5EF5DEBD" w:rsidR="00BC0D91" w:rsidRPr="00327286" w:rsidRDefault="00977742" w:rsidP="00977742">
            <w:pPr>
              <w:spacing w:after="0"/>
            </w:pPr>
            <w:r w:rsidRPr="00327286">
              <w:t>b)</w:t>
            </w:r>
            <w:r w:rsidRPr="00327286">
              <w:tab/>
            </w:r>
            <w:r w:rsidR="00A859D4" w:rsidRPr="00327286">
              <w:t>Las personas trabajadoras</w:t>
            </w:r>
            <w:r w:rsidRPr="00327286">
              <w:t xml:space="preserve"> tendrán prohibido arrojar los filtros o las colillas de cigarrillos en la vía pública y en los </w:t>
            </w:r>
            <w:r w:rsidR="005F670B" w:rsidRPr="00327286">
              <w:t>patios o espacios al aire libre.</w:t>
            </w:r>
          </w:p>
        </w:tc>
      </w:tr>
      <w:tr w:rsidR="00BC0D91" w:rsidRPr="00327286" w14:paraId="749386EC" w14:textId="77777777" w:rsidTr="003708C2">
        <w:trPr>
          <w:trHeight w:val="567"/>
        </w:trPr>
        <w:tc>
          <w:tcPr>
            <w:tcW w:w="1418" w:type="dxa"/>
            <w:shd w:val="clear" w:color="auto" w:fill="auto"/>
            <w:vAlign w:val="center"/>
          </w:tcPr>
          <w:p w14:paraId="4D38197E" w14:textId="4198901E" w:rsidR="00BC0D91" w:rsidRPr="00327286" w:rsidRDefault="00AE0BA4" w:rsidP="00BC0D91">
            <w:pPr>
              <w:spacing w:after="0"/>
            </w:pPr>
            <w:r w:rsidRPr="00327286">
              <w:t>21/11/2022</w:t>
            </w:r>
          </w:p>
        </w:tc>
        <w:tc>
          <w:tcPr>
            <w:tcW w:w="1271" w:type="dxa"/>
            <w:shd w:val="clear" w:color="auto" w:fill="auto"/>
            <w:vAlign w:val="center"/>
          </w:tcPr>
          <w:p w14:paraId="7C36E271" w14:textId="41F53920" w:rsidR="00BC0D91" w:rsidRPr="00327286" w:rsidRDefault="0088733B" w:rsidP="00BC0D91">
            <w:pPr>
              <w:spacing w:after="0"/>
            </w:pPr>
            <w:r w:rsidRPr="00327286">
              <w:t>05</w:t>
            </w:r>
          </w:p>
        </w:tc>
        <w:tc>
          <w:tcPr>
            <w:tcW w:w="2658" w:type="dxa"/>
            <w:shd w:val="clear" w:color="auto" w:fill="auto"/>
            <w:vAlign w:val="center"/>
          </w:tcPr>
          <w:p w14:paraId="609A09ED" w14:textId="0BBBEE5D" w:rsidR="00BC0D91" w:rsidRPr="00327286" w:rsidRDefault="00AE0BA4" w:rsidP="00BC0D91">
            <w:pPr>
              <w:spacing w:after="0"/>
            </w:pPr>
            <w:r w:rsidRPr="00327286">
              <w:t>DCS</w:t>
            </w:r>
          </w:p>
        </w:tc>
        <w:tc>
          <w:tcPr>
            <w:tcW w:w="4619" w:type="dxa"/>
            <w:shd w:val="clear" w:color="auto" w:fill="auto"/>
            <w:vAlign w:val="center"/>
          </w:tcPr>
          <w:p w14:paraId="107BB320" w14:textId="0B491655" w:rsidR="00BC0D91" w:rsidRPr="00327286" w:rsidRDefault="00F84D1E" w:rsidP="00BC0D91">
            <w:pPr>
              <w:spacing w:after="0"/>
            </w:pPr>
            <w:r w:rsidRPr="00327286">
              <w:t>Se agregar información al artículo 15</w:t>
            </w:r>
            <w:r w:rsidR="00B03BDA" w:rsidRPr="00327286">
              <w:t>6</w:t>
            </w:r>
            <w:r w:rsidRPr="00327286">
              <w:t xml:space="preserve">º, anexo Nº3: </w:t>
            </w:r>
            <w:r w:rsidR="002B3B06" w:rsidRPr="00327286">
              <w:t>Prevención de riesgos psicosociales. Incluyendo en este punto los factores de riesgo en el trabajo, consecuencias para la salud de quienes trabajan, medidas protectoras y el protocolo de riesgos psicosociales.</w:t>
            </w:r>
          </w:p>
        </w:tc>
      </w:tr>
      <w:tr w:rsidR="00BC0D91" w:rsidRPr="00327286" w14:paraId="162C1F6B" w14:textId="77777777" w:rsidTr="003708C2">
        <w:trPr>
          <w:trHeight w:val="567"/>
        </w:trPr>
        <w:tc>
          <w:tcPr>
            <w:tcW w:w="1418" w:type="dxa"/>
            <w:shd w:val="clear" w:color="auto" w:fill="auto"/>
            <w:vAlign w:val="center"/>
          </w:tcPr>
          <w:p w14:paraId="7FC7633F" w14:textId="77777777" w:rsidR="00BC0D91" w:rsidRPr="00327286" w:rsidRDefault="00BC0D91" w:rsidP="00BC0D91">
            <w:pPr>
              <w:spacing w:after="0"/>
            </w:pPr>
          </w:p>
        </w:tc>
        <w:tc>
          <w:tcPr>
            <w:tcW w:w="1271" w:type="dxa"/>
            <w:shd w:val="clear" w:color="auto" w:fill="auto"/>
            <w:vAlign w:val="center"/>
          </w:tcPr>
          <w:p w14:paraId="1F3759DB" w14:textId="77777777" w:rsidR="00BC0D91" w:rsidRPr="00327286" w:rsidRDefault="00BC0D91" w:rsidP="00BC0D91">
            <w:pPr>
              <w:spacing w:after="0"/>
            </w:pPr>
          </w:p>
        </w:tc>
        <w:tc>
          <w:tcPr>
            <w:tcW w:w="2658" w:type="dxa"/>
            <w:shd w:val="clear" w:color="auto" w:fill="auto"/>
            <w:vAlign w:val="center"/>
          </w:tcPr>
          <w:p w14:paraId="297EE4AD" w14:textId="77777777" w:rsidR="00BC0D91" w:rsidRPr="00327286" w:rsidRDefault="00BC0D91" w:rsidP="00BC0D91">
            <w:pPr>
              <w:spacing w:after="0"/>
            </w:pPr>
          </w:p>
        </w:tc>
        <w:tc>
          <w:tcPr>
            <w:tcW w:w="4619" w:type="dxa"/>
            <w:shd w:val="clear" w:color="auto" w:fill="auto"/>
            <w:vAlign w:val="center"/>
          </w:tcPr>
          <w:p w14:paraId="04178A95" w14:textId="4689878C" w:rsidR="00BC0D91" w:rsidRPr="00327286" w:rsidRDefault="00FF7E49" w:rsidP="00BC0D91">
            <w:pPr>
              <w:spacing w:after="0"/>
            </w:pPr>
            <w:r w:rsidRPr="00327286">
              <w:t xml:space="preserve">Se agrega párrafo 4, de la vulneración de derechos fundamentales en contexto laboral </w:t>
            </w:r>
            <w:r w:rsidR="00F84D1E" w:rsidRPr="00327286">
              <w:t>en capitulo XI respecto de las sugerencias, consultas y reclamos</w:t>
            </w:r>
          </w:p>
        </w:tc>
      </w:tr>
      <w:tr w:rsidR="0088733B" w:rsidRPr="00327286" w14:paraId="09CF5593" w14:textId="77777777" w:rsidTr="003708C2">
        <w:trPr>
          <w:trHeight w:val="567"/>
        </w:trPr>
        <w:tc>
          <w:tcPr>
            <w:tcW w:w="1418" w:type="dxa"/>
            <w:shd w:val="clear" w:color="auto" w:fill="auto"/>
            <w:vAlign w:val="center"/>
          </w:tcPr>
          <w:p w14:paraId="38A2FF68" w14:textId="4AF74724" w:rsidR="0088733B" w:rsidRPr="00327286" w:rsidRDefault="0088733B" w:rsidP="00BC0D91">
            <w:pPr>
              <w:spacing w:after="0"/>
            </w:pPr>
            <w:r w:rsidRPr="00327286">
              <w:t>28/02/2023</w:t>
            </w:r>
          </w:p>
        </w:tc>
        <w:tc>
          <w:tcPr>
            <w:tcW w:w="1271" w:type="dxa"/>
            <w:shd w:val="clear" w:color="auto" w:fill="auto"/>
            <w:vAlign w:val="center"/>
          </w:tcPr>
          <w:p w14:paraId="602D146B" w14:textId="0D3CAF87" w:rsidR="0088733B" w:rsidRPr="00327286" w:rsidRDefault="0088733B" w:rsidP="00BC0D91">
            <w:pPr>
              <w:spacing w:after="0"/>
            </w:pPr>
            <w:r w:rsidRPr="00327286">
              <w:t>06</w:t>
            </w:r>
          </w:p>
        </w:tc>
        <w:tc>
          <w:tcPr>
            <w:tcW w:w="2658" w:type="dxa"/>
            <w:shd w:val="clear" w:color="auto" w:fill="auto"/>
            <w:vAlign w:val="center"/>
          </w:tcPr>
          <w:p w14:paraId="3C752C55" w14:textId="042414A7" w:rsidR="0088733B" w:rsidRPr="00327286" w:rsidRDefault="0088733B" w:rsidP="00BC0D91">
            <w:pPr>
              <w:spacing w:after="0"/>
            </w:pPr>
            <w:r w:rsidRPr="00327286">
              <w:t>MRP</w:t>
            </w:r>
          </w:p>
        </w:tc>
        <w:tc>
          <w:tcPr>
            <w:tcW w:w="4619" w:type="dxa"/>
            <w:shd w:val="clear" w:color="auto" w:fill="auto"/>
            <w:vAlign w:val="center"/>
          </w:tcPr>
          <w:p w14:paraId="76327C16" w14:textId="02ECB40F" w:rsidR="0088733B" w:rsidRPr="00327286" w:rsidRDefault="0088733B" w:rsidP="00BC0D91">
            <w:pPr>
              <w:spacing w:after="0"/>
            </w:pPr>
            <w:r w:rsidRPr="00327286">
              <w:t>Se incorpora en Terminología y definiciones (art.5) el concepto de Trabajo Peligroso (</w:t>
            </w:r>
            <w:r w:rsidR="005F209A" w:rsidRPr="00327286">
              <w:t>de acuerdo con el</w:t>
            </w:r>
            <w:r w:rsidRPr="00327286">
              <w:t xml:space="preserve"> DS N°1).</w:t>
            </w:r>
          </w:p>
        </w:tc>
      </w:tr>
      <w:tr w:rsidR="0088733B" w:rsidRPr="00327286" w14:paraId="5E521BE8" w14:textId="77777777" w:rsidTr="003708C2">
        <w:trPr>
          <w:trHeight w:val="567"/>
        </w:trPr>
        <w:tc>
          <w:tcPr>
            <w:tcW w:w="1418" w:type="dxa"/>
            <w:shd w:val="clear" w:color="auto" w:fill="auto"/>
            <w:vAlign w:val="center"/>
          </w:tcPr>
          <w:p w14:paraId="3A63E714" w14:textId="77777777" w:rsidR="0088733B" w:rsidRPr="00327286" w:rsidRDefault="0088733B" w:rsidP="00BC0D91">
            <w:pPr>
              <w:spacing w:after="0"/>
            </w:pPr>
          </w:p>
        </w:tc>
        <w:tc>
          <w:tcPr>
            <w:tcW w:w="1271" w:type="dxa"/>
            <w:shd w:val="clear" w:color="auto" w:fill="auto"/>
            <w:vAlign w:val="center"/>
          </w:tcPr>
          <w:p w14:paraId="25A4ADDA" w14:textId="77777777" w:rsidR="0088733B" w:rsidRPr="00327286" w:rsidRDefault="0088733B" w:rsidP="00BC0D91">
            <w:pPr>
              <w:spacing w:after="0"/>
            </w:pPr>
          </w:p>
        </w:tc>
        <w:tc>
          <w:tcPr>
            <w:tcW w:w="2658" w:type="dxa"/>
            <w:shd w:val="clear" w:color="auto" w:fill="auto"/>
            <w:vAlign w:val="center"/>
          </w:tcPr>
          <w:p w14:paraId="39AE57E4" w14:textId="77777777" w:rsidR="0088733B" w:rsidRPr="00327286" w:rsidRDefault="0088733B" w:rsidP="00BC0D91">
            <w:pPr>
              <w:spacing w:after="0"/>
            </w:pPr>
          </w:p>
        </w:tc>
        <w:tc>
          <w:tcPr>
            <w:tcW w:w="4619" w:type="dxa"/>
            <w:shd w:val="clear" w:color="auto" w:fill="auto"/>
            <w:vAlign w:val="center"/>
          </w:tcPr>
          <w:p w14:paraId="7168ECBA" w14:textId="604F9D26" w:rsidR="0088733B" w:rsidRPr="00327286" w:rsidRDefault="0088733B" w:rsidP="00BC0D91">
            <w:pPr>
              <w:spacing w:after="0"/>
            </w:pPr>
            <w:r w:rsidRPr="00327286">
              <w:t xml:space="preserve">En el párrafo 8, se modifican artículos que hace referencia al D.S. N° 50 el cual fue derogado por el D.S. N°1 </w:t>
            </w:r>
            <w:r w:rsidR="005F209A" w:rsidRPr="00327286">
              <w:t>que</w:t>
            </w:r>
            <w:r w:rsidRPr="00327286">
              <w:t xml:space="preserve"> indica</w:t>
            </w:r>
            <w:r w:rsidR="005F209A" w:rsidRPr="00327286">
              <w:t xml:space="preserve"> lo siguiente</w:t>
            </w:r>
            <w:r w:rsidRPr="00327286">
              <w:t xml:space="preserve">: </w:t>
            </w:r>
            <w:r w:rsidR="005F209A" w:rsidRPr="00327286">
              <w:t>A</w:t>
            </w:r>
            <w:r w:rsidRPr="00327286">
              <w:t xml:space="preserve">prueba reglamento conforme a lo dispuesto en el inciso final del artículo 15 del código del trabajo, modificado por la ley </w:t>
            </w:r>
            <w:proofErr w:type="spellStart"/>
            <w:r w:rsidRPr="00327286">
              <w:t>n°</w:t>
            </w:r>
            <w:proofErr w:type="spellEnd"/>
            <w:r w:rsidRPr="00327286">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p w14:paraId="706E9B8B" w14:textId="4820AD51" w:rsidR="005F209A" w:rsidRPr="00327286" w:rsidRDefault="005F209A" w:rsidP="00BC0D91">
            <w:pPr>
              <w:spacing w:after="0"/>
            </w:pPr>
            <w:r w:rsidRPr="00327286">
              <w:t xml:space="preserve">Importante </w:t>
            </w:r>
            <w:proofErr w:type="gramStart"/>
            <w:r w:rsidRPr="00327286">
              <w:t>indicar</w:t>
            </w:r>
            <w:proofErr w:type="gramEnd"/>
            <w:r w:rsidRPr="00327286">
              <w:t xml:space="preserve"> que el plazo de reportar a la dirección del trabajo sobre la contratación de menores cambia de 15 días a 5 días.</w:t>
            </w:r>
          </w:p>
        </w:tc>
      </w:tr>
      <w:tr w:rsidR="005F209A" w:rsidRPr="00327286" w14:paraId="7B031E4B" w14:textId="77777777" w:rsidTr="003708C2">
        <w:trPr>
          <w:trHeight w:val="567"/>
        </w:trPr>
        <w:tc>
          <w:tcPr>
            <w:tcW w:w="1418" w:type="dxa"/>
            <w:shd w:val="clear" w:color="auto" w:fill="auto"/>
            <w:vAlign w:val="center"/>
          </w:tcPr>
          <w:p w14:paraId="7A0F8C1D" w14:textId="77777777" w:rsidR="005F209A" w:rsidRPr="00327286" w:rsidRDefault="005F209A" w:rsidP="00BC0D91">
            <w:pPr>
              <w:spacing w:after="0"/>
            </w:pPr>
          </w:p>
        </w:tc>
        <w:tc>
          <w:tcPr>
            <w:tcW w:w="1271" w:type="dxa"/>
            <w:shd w:val="clear" w:color="auto" w:fill="auto"/>
            <w:vAlign w:val="center"/>
          </w:tcPr>
          <w:p w14:paraId="417F2A06" w14:textId="77777777" w:rsidR="005F209A" w:rsidRPr="00327286" w:rsidRDefault="005F209A" w:rsidP="00BC0D91">
            <w:pPr>
              <w:spacing w:after="0"/>
            </w:pPr>
          </w:p>
        </w:tc>
        <w:tc>
          <w:tcPr>
            <w:tcW w:w="2658" w:type="dxa"/>
            <w:shd w:val="clear" w:color="auto" w:fill="auto"/>
            <w:vAlign w:val="center"/>
          </w:tcPr>
          <w:p w14:paraId="467BFAD3" w14:textId="77777777" w:rsidR="005F209A" w:rsidRPr="00327286" w:rsidRDefault="005F209A" w:rsidP="00BC0D91">
            <w:pPr>
              <w:spacing w:after="0"/>
            </w:pPr>
          </w:p>
        </w:tc>
        <w:tc>
          <w:tcPr>
            <w:tcW w:w="4619" w:type="dxa"/>
            <w:shd w:val="clear" w:color="auto" w:fill="auto"/>
            <w:vAlign w:val="center"/>
          </w:tcPr>
          <w:p w14:paraId="1D5257E8" w14:textId="1876A74C" w:rsidR="005F209A" w:rsidRPr="00327286" w:rsidRDefault="005F209A" w:rsidP="00BC0D91">
            <w:pPr>
              <w:spacing w:after="0"/>
            </w:pPr>
            <w:r w:rsidRPr="00327286">
              <w:t>Página 73, en el cuadro explicativo se modifica el intervalo de artículos que le aplican al contenido indicado de los CPHS.</w:t>
            </w:r>
          </w:p>
        </w:tc>
      </w:tr>
      <w:tr w:rsidR="004E43D3" w:rsidRPr="00327286" w14:paraId="0B72E4C8" w14:textId="77777777" w:rsidTr="003708C2">
        <w:trPr>
          <w:trHeight w:val="567"/>
        </w:trPr>
        <w:tc>
          <w:tcPr>
            <w:tcW w:w="1418" w:type="dxa"/>
            <w:shd w:val="clear" w:color="auto" w:fill="auto"/>
            <w:vAlign w:val="center"/>
          </w:tcPr>
          <w:p w14:paraId="25019B05" w14:textId="221596BA" w:rsidR="004E43D3" w:rsidRPr="00327286" w:rsidRDefault="004E43D3" w:rsidP="00BC0D91">
            <w:pPr>
              <w:spacing w:after="0"/>
            </w:pPr>
            <w:r w:rsidRPr="00327286">
              <w:t>25/04/2023</w:t>
            </w:r>
          </w:p>
        </w:tc>
        <w:tc>
          <w:tcPr>
            <w:tcW w:w="1271" w:type="dxa"/>
            <w:shd w:val="clear" w:color="auto" w:fill="auto"/>
            <w:vAlign w:val="center"/>
          </w:tcPr>
          <w:p w14:paraId="49A4D03B" w14:textId="1D799213" w:rsidR="004E43D3" w:rsidRPr="00327286" w:rsidRDefault="004E43D3" w:rsidP="00BC0D91">
            <w:pPr>
              <w:spacing w:after="0"/>
            </w:pPr>
            <w:r w:rsidRPr="00327286">
              <w:t>07</w:t>
            </w:r>
          </w:p>
        </w:tc>
        <w:tc>
          <w:tcPr>
            <w:tcW w:w="2658" w:type="dxa"/>
            <w:shd w:val="clear" w:color="auto" w:fill="auto"/>
            <w:vAlign w:val="center"/>
          </w:tcPr>
          <w:p w14:paraId="52D530DD" w14:textId="02846BB7" w:rsidR="004E43D3" w:rsidRPr="00327286" w:rsidRDefault="004E43D3" w:rsidP="00BC0D91">
            <w:pPr>
              <w:spacing w:after="0"/>
            </w:pPr>
            <w:r w:rsidRPr="00327286">
              <w:t>MRP</w:t>
            </w:r>
          </w:p>
        </w:tc>
        <w:tc>
          <w:tcPr>
            <w:tcW w:w="4619" w:type="dxa"/>
            <w:shd w:val="clear" w:color="auto" w:fill="auto"/>
            <w:vAlign w:val="center"/>
          </w:tcPr>
          <w:p w14:paraId="57C0686C" w14:textId="0887FD51" w:rsidR="004E43D3" w:rsidRPr="00327286" w:rsidRDefault="004E43D3" w:rsidP="00BC0D91">
            <w:pPr>
              <w:spacing w:after="0"/>
            </w:pPr>
            <w:r w:rsidRPr="00327286">
              <w:t>Se incorporan los días de permiso en caso de fallecimiento de hermano(a) del trabajador (art. 55 de este reglamento), pág.36.</w:t>
            </w:r>
          </w:p>
        </w:tc>
      </w:tr>
      <w:tr w:rsidR="00432DB9" w:rsidRPr="00327286" w14:paraId="30FFA220" w14:textId="77777777" w:rsidTr="003708C2">
        <w:trPr>
          <w:trHeight w:val="567"/>
        </w:trPr>
        <w:tc>
          <w:tcPr>
            <w:tcW w:w="1418" w:type="dxa"/>
            <w:shd w:val="clear" w:color="auto" w:fill="auto"/>
            <w:vAlign w:val="center"/>
          </w:tcPr>
          <w:p w14:paraId="317B8222" w14:textId="77777777" w:rsidR="00432DB9" w:rsidRPr="00327286" w:rsidRDefault="00432DB9" w:rsidP="00BC0D91">
            <w:pPr>
              <w:spacing w:after="0"/>
            </w:pPr>
          </w:p>
        </w:tc>
        <w:tc>
          <w:tcPr>
            <w:tcW w:w="1271" w:type="dxa"/>
            <w:shd w:val="clear" w:color="auto" w:fill="auto"/>
            <w:vAlign w:val="center"/>
          </w:tcPr>
          <w:p w14:paraId="6A3C1B08" w14:textId="77777777" w:rsidR="00432DB9" w:rsidRPr="00327286" w:rsidRDefault="00432DB9" w:rsidP="00BC0D91">
            <w:pPr>
              <w:spacing w:after="0"/>
            </w:pPr>
          </w:p>
        </w:tc>
        <w:tc>
          <w:tcPr>
            <w:tcW w:w="2658" w:type="dxa"/>
            <w:shd w:val="clear" w:color="auto" w:fill="auto"/>
            <w:vAlign w:val="center"/>
          </w:tcPr>
          <w:p w14:paraId="1EE5E317" w14:textId="77777777" w:rsidR="00432DB9" w:rsidRPr="00327286" w:rsidRDefault="00432DB9" w:rsidP="00BC0D91">
            <w:pPr>
              <w:spacing w:after="0"/>
            </w:pPr>
          </w:p>
        </w:tc>
        <w:tc>
          <w:tcPr>
            <w:tcW w:w="4619" w:type="dxa"/>
            <w:shd w:val="clear" w:color="auto" w:fill="auto"/>
            <w:vAlign w:val="center"/>
          </w:tcPr>
          <w:p w14:paraId="7445B362" w14:textId="274426C3" w:rsidR="00432DB9" w:rsidRPr="00327286" w:rsidRDefault="00DC6F7A" w:rsidP="00BC0D91">
            <w:pPr>
              <w:spacing w:after="0"/>
            </w:pPr>
            <w:r w:rsidRPr="00327286">
              <w:t>Se incorpora el art. 58 que establece que el trabajador que es padre, madre, progenitores o tutores legales de menores de edad con Trastorno del Espectro Autista (TEA) se encuentran facultados para concurrir a emergencias que afecten su integridad, el tiempo ocupado en dicha emergencia será considerado como trabajado, según art. 25 ley N°21.545 del MINSAL.</w:t>
            </w:r>
          </w:p>
        </w:tc>
      </w:tr>
      <w:tr w:rsidR="00A44824" w:rsidRPr="00327286" w14:paraId="39111BF7" w14:textId="77777777" w:rsidTr="003708C2">
        <w:trPr>
          <w:trHeight w:val="567"/>
        </w:trPr>
        <w:tc>
          <w:tcPr>
            <w:tcW w:w="1418" w:type="dxa"/>
            <w:shd w:val="clear" w:color="auto" w:fill="auto"/>
            <w:vAlign w:val="center"/>
          </w:tcPr>
          <w:p w14:paraId="178BB40F" w14:textId="6B8226A7" w:rsidR="00A44824" w:rsidRPr="00327286" w:rsidRDefault="00A44824" w:rsidP="00A44824">
            <w:pPr>
              <w:spacing w:after="0"/>
            </w:pPr>
            <w:r w:rsidRPr="00327286">
              <w:t>06/11/23</w:t>
            </w:r>
          </w:p>
        </w:tc>
        <w:tc>
          <w:tcPr>
            <w:tcW w:w="1271" w:type="dxa"/>
            <w:shd w:val="clear" w:color="auto" w:fill="auto"/>
            <w:vAlign w:val="center"/>
          </w:tcPr>
          <w:p w14:paraId="65876AC7" w14:textId="67037B15" w:rsidR="00A44824" w:rsidRPr="00327286" w:rsidRDefault="00DE4825" w:rsidP="00A44824">
            <w:pPr>
              <w:spacing w:after="0"/>
            </w:pPr>
            <w:r w:rsidRPr="00327286">
              <w:t>0</w:t>
            </w:r>
            <w:r w:rsidR="00A44824" w:rsidRPr="00327286">
              <w:t>8</w:t>
            </w:r>
          </w:p>
        </w:tc>
        <w:tc>
          <w:tcPr>
            <w:tcW w:w="2658" w:type="dxa"/>
            <w:shd w:val="clear" w:color="auto" w:fill="auto"/>
            <w:vAlign w:val="center"/>
          </w:tcPr>
          <w:p w14:paraId="17185180" w14:textId="757C6834" w:rsidR="00A44824" w:rsidRPr="00327286" w:rsidRDefault="00A44824" w:rsidP="00A44824">
            <w:pPr>
              <w:spacing w:after="0"/>
            </w:pPr>
            <w:r w:rsidRPr="00327286">
              <w:t>MRP</w:t>
            </w:r>
          </w:p>
        </w:tc>
        <w:tc>
          <w:tcPr>
            <w:tcW w:w="4619" w:type="dxa"/>
            <w:shd w:val="clear" w:color="auto" w:fill="auto"/>
            <w:vAlign w:val="center"/>
          </w:tcPr>
          <w:p w14:paraId="1AFB62FC" w14:textId="0A6FCB33" w:rsidR="00A44824" w:rsidRPr="00327286" w:rsidRDefault="00A44824" w:rsidP="00A44824">
            <w:pPr>
              <w:spacing w:after="0"/>
            </w:pPr>
            <w:r w:rsidRPr="00327286">
              <w:t>En el art</w:t>
            </w:r>
            <w:r w:rsidR="00A25F79" w:rsidRPr="00327286">
              <w:t>.</w:t>
            </w:r>
            <w:r w:rsidRPr="00327286">
              <w:t xml:space="preserve"> 70, se incorpora el punto 20 el cual considera que los mecanismos de control que establezca la </w:t>
            </w:r>
            <w:r w:rsidR="00561E1C" w:rsidRPr="00327286">
              <w:t>entidad</w:t>
            </w:r>
            <w:r w:rsidR="00A859D4" w:rsidRPr="00327286">
              <w:t xml:space="preserve"> empleadora</w:t>
            </w:r>
            <w:r w:rsidRPr="00327286">
              <w:t xml:space="preserve"> deben ser de carácter tales que respete los derechos fundamentales de </w:t>
            </w:r>
            <w:r w:rsidR="00A859D4" w:rsidRPr="00327286">
              <w:t>Las personas trabajadoras</w:t>
            </w:r>
            <w:r w:rsidRPr="00327286">
              <w:t>, entre los cuales se cuentan, la intimidad y la honra, así como la integridad física y psíquica de los mismos.</w:t>
            </w:r>
          </w:p>
        </w:tc>
      </w:tr>
      <w:tr w:rsidR="00A44824" w:rsidRPr="00327286" w14:paraId="0E192F33" w14:textId="77777777" w:rsidTr="003708C2">
        <w:trPr>
          <w:trHeight w:val="567"/>
        </w:trPr>
        <w:tc>
          <w:tcPr>
            <w:tcW w:w="1418" w:type="dxa"/>
            <w:shd w:val="clear" w:color="auto" w:fill="auto"/>
            <w:vAlign w:val="center"/>
          </w:tcPr>
          <w:p w14:paraId="1D1507B8" w14:textId="77777777" w:rsidR="00A44824" w:rsidRPr="00327286" w:rsidRDefault="00A44824" w:rsidP="00A44824">
            <w:pPr>
              <w:spacing w:after="0"/>
            </w:pPr>
          </w:p>
        </w:tc>
        <w:tc>
          <w:tcPr>
            <w:tcW w:w="1271" w:type="dxa"/>
            <w:shd w:val="clear" w:color="auto" w:fill="auto"/>
            <w:vAlign w:val="center"/>
          </w:tcPr>
          <w:p w14:paraId="4AD5DC09" w14:textId="77777777" w:rsidR="00A44824" w:rsidRPr="00327286" w:rsidRDefault="00A44824" w:rsidP="00A44824">
            <w:pPr>
              <w:spacing w:after="0"/>
            </w:pPr>
          </w:p>
        </w:tc>
        <w:tc>
          <w:tcPr>
            <w:tcW w:w="2658" w:type="dxa"/>
            <w:shd w:val="clear" w:color="auto" w:fill="auto"/>
            <w:vAlign w:val="center"/>
          </w:tcPr>
          <w:p w14:paraId="096715F9" w14:textId="77777777" w:rsidR="00A44824" w:rsidRPr="00327286" w:rsidRDefault="00A44824" w:rsidP="00A44824">
            <w:pPr>
              <w:spacing w:after="0"/>
            </w:pPr>
          </w:p>
        </w:tc>
        <w:tc>
          <w:tcPr>
            <w:tcW w:w="4619" w:type="dxa"/>
            <w:shd w:val="clear" w:color="auto" w:fill="auto"/>
            <w:vAlign w:val="center"/>
          </w:tcPr>
          <w:p w14:paraId="52C2969F" w14:textId="289EB696" w:rsidR="00A44824" w:rsidRPr="00327286" w:rsidRDefault="00A44824" w:rsidP="00A44824">
            <w:pPr>
              <w:spacing w:after="0"/>
            </w:pPr>
            <w:r w:rsidRPr="00327286">
              <w:t>Además, en el mismo art 70 se suma el punto 21, que tiene que ver con el control y revisión de la cédula de id</w:t>
            </w:r>
            <w:r w:rsidR="00561E1C" w:rsidRPr="00327286">
              <w:t>entidad</w:t>
            </w:r>
            <w:r w:rsidRPr="00327286">
              <w:t xml:space="preserve"> de </w:t>
            </w:r>
            <w:r w:rsidR="00A859D4" w:rsidRPr="00327286">
              <w:t>Las personas trabajadoras</w:t>
            </w:r>
            <w:r w:rsidRPr="00327286">
              <w:t>.</w:t>
            </w:r>
          </w:p>
        </w:tc>
      </w:tr>
      <w:tr w:rsidR="00A44824" w:rsidRPr="00327286" w14:paraId="13B805B8" w14:textId="77777777" w:rsidTr="003708C2">
        <w:trPr>
          <w:trHeight w:val="567"/>
        </w:trPr>
        <w:tc>
          <w:tcPr>
            <w:tcW w:w="1418" w:type="dxa"/>
            <w:shd w:val="clear" w:color="auto" w:fill="auto"/>
            <w:vAlign w:val="center"/>
          </w:tcPr>
          <w:p w14:paraId="24CD5FFA" w14:textId="77777777" w:rsidR="00A44824" w:rsidRPr="00327286" w:rsidRDefault="00A44824" w:rsidP="00A44824">
            <w:pPr>
              <w:spacing w:after="0"/>
            </w:pPr>
          </w:p>
        </w:tc>
        <w:tc>
          <w:tcPr>
            <w:tcW w:w="1271" w:type="dxa"/>
            <w:shd w:val="clear" w:color="auto" w:fill="auto"/>
            <w:vAlign w:val="center"/>
          </w:tcPr>
          <w:p w14:paraId="75E7C1E6" w14:textId="77777777" w:rsidR="00A44824" w:rsidRPr="00327286" w:rsidRDefault="00A44824" w:rsidP="00A44824">
            <w:pPr>
              <w:spacing w:after="0"/>
            </w:pPr>
          </w:p>
        </w:tc>
        <w:tc>
          <w:tcPr>
            <w:tcW w:w="2658" w:type="dxa"/>
            <w:shd w:val="clear" w:color="auto" w:fill="auto"/>
            <w:vAlign w:val="center"/>
          </w:tcPr>
          <w:p w14:paraId="57068AB7" w14:textId="77777777" w:rsidR="00A44824" w:rsidRPr="00327286" w:rsidRDefault="00A44824" w:rsidP="00A44824">
            <w:pPr>
              <w:spacing w:after="0"/>
            </w:pPr>
          </w:p>
        </w:tc>
        <w:tc>
          <w:tcPr>
            <w:tcW w:w="4619" w:type="dxa"/>
            <w:shd w:val="clear" w:color="auto" w:fill="auto"/>
            <w:vAlign w:val="center"/>
          </w:tcPr>
          <w:p w14:paraId="3104798E" w14:textId="22E581E2" w:rsidR="00A44824" w:rsidRPr="00327286" w:rsidRDefault="00A44824" w:rsidP="00A44824">
            <w:pPr>
              <w:spacing w:after="0"/>
            </w:pPr>
            <w:r w:rsidRPr="00327286">
              <w:t>Se elimina el capítulo II de las obligaciones del empleador, el párrafo 10 sobre el seguro individual obligatorio de salud asociado a COVID-19.  Este seguro ya no corre ya que solo era válido hasta la vigencia de la alerta sanitaria.</w:t>
            </w:r>
          </w:p>
        </w:tc>
      </w:tr>
      <w:tr w:rsidR="00A44824" w:rsidRPr="00327286" w14:paraId="6D4CC1C0" w14:textId="77777777" w:rsidTr="003708C2">
        <w:trPr>
          <w:trHeight w:val="567"/>
        </w:trPr>
        <w:tc>
          <w:tcPr>
            <w:tcW w:w="1418" w:type="dxa"/>
            <w:shd w:val="clear" w:color="auto" w:fill="auto"/>
            <w:vAlign w:val="center"/>
          </w:tcPr>
          <w:p w14:paraId="29427BC8" w14:textId="77777777" w:rsidR="00A44824" w:rsidRPr="00327286" w:rsidRDefault="00A44824" w:rsidP="00A44824">
            <w:pPr>
              <w:spacing w:after="0"/>
            </w:pPr>
          </w:p>
        </w:tc>
        <w:tc>
          <w:tcPr>
            <w:tcW w:w="1271" w:type="dxa"/>
            <w:shd w:val="clear" w:color="auto" w:fill="auto"/>
            <w:vAlign w:val="center"/>
          </w:tcPr>
          <w:p w14:paraId="76936671" w14:textId="77777777" w:rsidR="00A44824" w:rsidRPr="00327286" w:rsidRDefault="00A44824" w:rsidP="00A44824">
            <w:pPr>
              <w:spacing w:after="0"/>
            </w:pPr>
          </w:p>
        </w:tc>
        <w:tc>
          <w:tcPr>
            <w:tcW w:w="2658" w:type="dxa"/>
            <w:shd w:val="clear" w:color="auto" w:fill="auto"/>
            <w:vAlign w:val="center"/>
          </w:tcPr>
          <w:p w14:paraId="0FCE0580" w14:textId="77777777" w:rsidR="00A44824" w:rsidRPr="00327286" w:rsidRDefault="00A44824" w:rsidP="00A44824">
            <w:pPr>
              <w:spacing w:after="0"/>
            </w:pPr>
          </w:p>
        </w:tc>
        <w:tc>
          <w:tcPr>
            <w:tcW w:w="4619" w:type="dxa"/>
            <w:shd w:val="clear" w:color="auto" w:fill="auto"/>
            <w:vAlign w:val="center"/>
          </w:tcPr>
          <w:p w14:paraId="6DB5AA22" w14:textId="59B46D9A" w:rsidR="00A44824" w:rsidRPr="00327286" w:rsidRDefault="00A44824" w:rsidP="00A44824">
            <w:pPr>
              <w:spacing w:after="0"/>
            </w:pPr>
            <w:r w:rsidRPr="00327286">
              <w:t>Se elimina la definición de CORONAVIRUS considerada en la de OMS. En capitulo II Terminología y definiciones.</w:t>
            </w:r>
          </w:p>
        </w:tc>
      </w:tr>
      <w:tr w:rsidR="00427531" w:rsidRPr="00327286" w14:paraId="74686E78" w14:textId="77777777" w:rsidTr="003708C2">
        <w:trPr>
          <w:trHeight w:val="567"/>
        </w:trPr>
        <w:tc>
          <w:tcPr>
            <w:tcW w:w="1418" w:type="dxa"/>
            <w:shd w:val="clear" w:color="auto" w:fill="auto"/>
            <w:vAlign w:val="center"/>
          </w:tcPr>
          <w:p w14:paraId="4B36D491" w14:textId="77777777" w:rsidR="00427531" w:rsidRPr="00327286" w:rsidRDefault="00427531" w:rsidP="00A44824">
            <w:pPr>
              <w:spacing w:after="0"/>
            </w:pPr>
          </w:p>
        </w:tc>
        <w:tc>
          <w:tcPr>
            <w:tcW w:w="1271" w:type="dxa"/>
            <w:shd w:val="clear" w:color="auto" w:fill="auto"/>
            <w:vAlign w:val="center"/>
          </w:tcPr>
          <w:p w14:paraId="118595AC" w14:textId="77777777" w:rsidR="00427531" w:rsidRPr="00327286" w:rsidRDefault="00427531" w:rsidP="00A44824">
            <w:pPr>
              <w:spacing w:after="0"/>
            </w:pPr>
          </w:p>
        </w:tc>
        <w:tc>
          <w:tcPr>
            <w:tcW w:w="2658" w:type="dxa"/>
            <w:shd w:val="clear" w:color="auto" w:fill="auto"/>
            <w:vAlign w:val="center"/>
          </w:tcPr>
          <w:p w14:paraId="4CCB968A" w14:textId="77777777" w:rsidR="00427531" w:rsidRPr="00327286" w:rsidRDefault="00427531" w:rsidP="00A44824">
            <w:pPr>
              <w:spacing w:after="0"/>
            </w:pPr>
          </w:p>
        </w:tc>
        <w:tc>
          <w:tcPr>
            <w:tcW w:w="4619" w:type="dxa"/>
            <w:shd w:val="clear" w:color="auto" w:fill="auto"/>
            <w:vAlign w:val="center"/>
          </w:tcPr>
          <w:p w14:paraId="7D3D70C7" w14:textId="77777777" w:rsidR="001E3CDE" w:rsidRPr="00327286" w:rsidRDefault="001E3CDE" w:rsidP="001E3CDE">
            <w:pPr>
              <w:spacing w:after="0"/>
            </w:pPr>
            <w:r w:rsidRPr="00327286">
              <w:t xml:space="preserve">Se retira del listado legal aplicable al presente Reglamento, el siguiente cuerpo legal: </w:t>
            </w:r>
          </w:p>
          <w:p w14:paraId="391C821F" w14:textId="29572E63" w:rsidR="001E3CDE" w:rsidRPr="00327286" w:rsidRDefault="001E3CDE" w:rsidP="001E3CDE">
            <w:pPr>
              <w:spacing w:after="0"/>
            </w:pPr>
            <w:r w:rsidRPr="00327286">
              <w:t>Ley N° 21.342</w:t>
            </w:r>
            <w:r w:rsidR="00577129">
              <w:t xml:space="preserve"> </w:t>
            </w:r>
            <w:r w:rsidRPr="00327286">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Pr="00327286" w:rsidRDefault="001E3CDE" w:rsidP="001E3CDE">
            <w:pPr>
              <w:spacing w:after="0"/>
            </w:pPr>
            <w:r w:rsidRPr="00327286">
              <w:t>Se modifica la letra e) del artículo 164, retirando el concepto de COVID 19, y dejando el párrafo de la letra e) genérico.</w:t>
            </w:r>
          </w:p>
        </w:tc>
      </w:tr>
      <w:tr w:rsidR="00C6489D" w:rsidRPr="00327286" w14:paraId="36D737DF" w14:textId="77777777" w:rsidTr="003708C2">
        <w:trPr>
          <w:trHeight w:val="567"/>
        </w:trPr>
        <w:tc>
          <w:tcPr>
            <w:tcW w:w="1418" w:type="dxa"/>
            <w:shd w:val="clear" w:color="auto" w:fill="auto"/>
            <w:vAlign w:val="center"/>
          </w:tcPr>
          <w:p w14:paraId="0082B59E" w14:textId="7057F843" w:rsidR="00C6489D" w:rsidRPr="00327286" w:rsidRDefault="00C6489D" w:rsidP="00C6489D">
            <w:pPr>
              <w:spacing w:after="0"/>
            </w:pPr>
            <w:r w:rsidRPr="00327286">
              <w:t>23/02/24</w:t>
            </w:r>
          </w:p>
        </w:tc>
        <w:tc>
          <w:tcPr>
            <w:tcW w:w="1271" w:type="dxa"/>
            <w:shd w:val="clear" w:color="auto" w:fill="auto"/>
            <w:vAlign w:val="center"/>
          </w:tcPr>
          <w:p w14:paraId="317E2A44" w14:textId="79DC0A43" w:rsidR="00C6489D" w:rsidRPr="00327286" w:rsidRDefault="00C6489D" w:rsidP="00C6489D">
            <w:pPr>
              <w:spacing w:after="0"/>
            </w:pPr>
            <w:r w:rsidRPr="00327286">
              <w:t>09</w:t>
            </w:r>
          </w:p>
        </w:tc>
        <w:tc>
          <w:tcPr>
            <w:tcW w:w="2658" w:type="dxa"/>
            <w:shd w:val="clear" w:color="auto" w:fill="auto"/>
            <w:vAlign w:val="center"/>
          </w:tcPr>
          <w:p w14:paraId="50285190" w14:textId="0982AA26" w:rsidR="00C6489D" w:rsidRPr="00327286" w:rsidRDefault="00C6489D" w:rsidP="00C6489D">
            <w:pPr>
              <w:spacing w:after="0"/>
            </w:pPr>
            <w:r w:rsidRPr="00327286">
              <w:t>MRP</w:t>
            </w:r>
          </w:p>
        </w:tc>
        <w:tc>
          <w:tcPr>
            <w:tcW w:w="4619" w:type="dxa"/>
            <w:shd w:val="clear" w:color="auto" w:fill="auto"/>
            <w:vAlign w:val="center"/>
          </w:tcPr>
          <w:p w14:paraId="35CDE501" w14:textId="3B9E6C6C" w:rsidR="00C6489D" w:rsidRPr="00327286" w:rsidRDefault="007A70DC" w:rsidP="00C6489D">
            <w:pPr>
              <w:spacing w:after="0"/>
            </w:pPr>
            <w:r w:rsidRPr="00327286">
              <w:t>En el anexo 4 se</w:t>
            </w:r>
            <w:r w:rsidR="00C6489D" w:rsidRPr="00327286">
              <w:t xml:space="preserve"> incorpora el tipo de accidente, exposición a altas temperaturas y altas temperaturas extremas, junto con las consecuencias y medidas preventivas, las cuales están asociadas a las entregadas por la autoridad.</w:t>
            </w:r>
          </w:p>
        </w:tc>
      </w:tr>
      <w:tr w:rsidR="00C6489D" w:rsidRPr="00327286" w14:paraId="363C7428" w14:textId="77777777" w:rsidTr="003708C2">
        <w:trPr>
          <w:trHeight w:val="567"/>
        </w:trPr>
        <w:tc>
          <w:tcPr>
            <w:tcW w:w="1418" w:type="dxa"/>
            <w:shd w:val="clear" w:color="auto" w:fill="auto"/>
            <w:vAlign w:val="center"/>
          </w:tcPr>
          <w:p w14:paraId="379D0BE8" w14:textId="77777777" w:rsidR="00C6489D" w:rsidRPr="00327286" w:rsidRDefault="00C6489D" w:rsidP="00C6489D">
            <w:pPr>
              <w:spacing w:after="0"/>
            </w:pPr>
          </w:p>
        </w:tc>
        <w:tc>
          <w:tcPr>
            <w:tcW w:w="1271" w:type="dxa"/>
            <w:shd w:val="clear" w:color="auto" w:fill="auto"/>
            <w:vAlign w:val="center"/>
          </w:tcPr>
          <w:p w14:paraId="1EDE90E9" w14:textId="4CCE7042" w:rsidR="00C6489D" w:rsidRPr="00327286" w:rsidRDefault="00C6489D" w:rsidP="00C6489D">
            <w:pPr>
              <w:spacing w:after="0"/>
            </w:pPr>
          </w:p>
        </w:tc>
        <w:tc>
          <w:tcPr>
            <w:tcW w:w="2658" w:type="dxa"/>
            <w:shd w:val="clear" w:color="auto" w:fill="auto"/>
            <w:vAlign w:val="center"/>
          </w:tcPr>
          <w:p w14:paraId="5B69F503" w14:textId="5BD495DE" w:rsidR="00C6489D" w:rsidRPr="00327286" w:rsidRDefault="00C6489D" w:rsidP="00C6489D">
            <w:pPr>
              <w:spacing w:after="0"/>
            </w:pPr>
            <w:r w:rsidRPr="00327286">
              <w:t>MRP</w:t>
            </w:r>
          </w:p>
        </w:tc>
        <w:tc>
          <w:tcPr>
            <w:tcW w:w="4619" w:type="dxa"/>
            <w:shd w:val="clear" w:color="auto" w:fill="auto"/>
            <w:vAlign w:val="center"/>
          </w:tcPr>
          <w:p w14:paraId="05863D65" w14:textId="14F48FC1" w:rsidR="00C6489D" w:rsidRPr="00327286" w:rsidRDefault="00C6489D" w:rsidP="00C6489D">
            <w:r w:rsidRPr="00327286">
              <w:t xml:space="preserve">En el art. 70 se incorpora el punto 22, que tiene relación al entregar el derecho al trabajador de una banda de dos horas en total, para </w:t>
            </w:r>
            <w:proofErr w:type="spellStart"/>
            <w:r w:rsidRPr="00327286">
              <w:t>aquel</w:t>
            </w:r>
            <w:r w:rsidR="00A859D4" w:rsidRPr="00327286">
              <w:t>Las</w:t>
            </w:r>
            <w:proofErr w:type="spellEnd"/>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w:t>
            </w:r>
          </w:p>
          <w:p w14:paraId="0AE9610A" w14:textId="598A7B7E" w:rsidR="00C6489D" w:rsidRPr="00327286" w:rsidRDefault="00C6489D" w:rsidP="00C6489D">
            <w:pPr>
              <w:spacing w:after="0"/>
            </w:pPr>
            <w:r w:rsidRPr="00327286">
              <w:t xml:space="preserve">Se incorporan además los puntos 23 y 24 que tienen relación a </w:t>
            </w:r>
            <w:r w:rsidR="00A859D4" w:rsidRPr="00327286">
              <w:t>Las personas trabajadoras</w:t>
            </w:r>
            <w:r w:rsidRPr="00327286">
              <w:t xml:space="preserve"> cuidadores de niños menores de 14 años o personas con discapacidad, vacaciones vinculadas con las dispuestas por el Ministerio de Educación. </w:t>
            </w:r>
          </w:p>
        </w:tc>
      </w:tr>
      <w:tr w:rsidR="00C6489D" w:rsidRPr="00327286" w14:paraId="4F8F59D5" w14:textId="77777777" w:rsidTr="003708C2">
        <w:trPr>
          <w:trHeight w:val="567"/>
        </w:trPr>
        <w:tc>
          <w:tcPr>
            <w:tcW w:w="1418" w:type="dxa"/>
            <w:shd w:val="clear" w:color="auto" w:fill="auto"/>
            <w:vAlign w:val="center"/>
          </w:tcPr>
          <w:p w14:paraId="0A442B9F" w14:textId="77777777" w:rsidR="00C6489D" w:rsidRPr="00327286" w:rsidRDefault="00C6489D" w:rsidP="00C6489D">
            <w:pPr>
              <w:spacing w:after="0"/>
            </w:pPr>
          </w:p>
        </w:tc>
        <w:tc>
          <w:tcPr>
            <w:tcW w:w="1271" w:type="dxa"/>
            <w:shd w:val="clear" w:color="auto" w:fill="auto"/>
            <w:vAlign w:val="center"/>
          </w:tcPr>
          <w:p w14:paraId="744A1719" w14:textId="1B454573" w:rsidR="00C6489D" w:rsidRPr="00327286" w:rsidRDefault="00C6489D" w:rsidP="00C6489D">
            <w:pPr>
              <w:spacing w:after="0"/>
            </w:pPr>
          </w:p>
        </w:tc>
        <w:tc>
          <w:tcPr>
            <w:tcW w:w="2658" w:type="dxa"/>
            <w:shd w:val="clear" w:color="auto" w:fill="auto"/>
            <w:vAlign w:val="center"/>
          </w:tcPr>
          <w:p w14:paraId="59651DF4" w14:textId="27145B5E" w:rsidR="00C6489D" w:rsidRPr="00327286" w:rsidRDefault="00C6489D" w:rsidP="00C6489D">
            <w:pPr>
              <w:spacing w:after="0"/>
            </w:pPr>
            <w:r w:rsidRPr="00327286">
              <w:t>MRP</w:t>
            </w:r>
          </w:p>
        </w:tc>
        <w:tc>
          <w:tcPr>
            <w:tcW w:w="4619" w:type="dxa"/>
            <w:shd w:val="clear" w:color="auto" w:fill="auto"/>
            <w:vAlign w:val="center"/>
          </w:tcPr>
          <w:p w14:paraId="173B0DDB" w14:textId="0CB322F9" w:rsidR="00C6489D" w:rsidRPr="00327286" w:rsidRDefault="00C6489D" w:rsidP="00C6489D">
            <w:pPr>
              <w:spacing w:after="0"/>
            </w:pPr>
            <w:r w:rsidRPr="00327286">
              <w:t xml:space="preserve">Se incorpora el párrafo II art. 24, un cuadro explicativo el cual considera que la </w:t>
            </w:r>
            <w:r w:rsidR="00561E1C" w:rsidRPr="00327286">
              <w:t>entidad</w:t>
            </w:r>
            <w:r w:rsidR="00A859D4" w:rsidRPr="00327286">
              <w:t xml:space="preserve"> empleadora</w:t>
            </w:r>
            <w:r w:rsidRPr="00327286">
              <w:t xml:space="preserve"> debe indicar en el reglamento la manera de cumplir con la aplicación de las 40 horas semanales cumpliendo con algunas exigencias. </w:t>
            </w:r>
          </w:p>
        </w:tc>
      </w:tr>
      <w:tr w:rsidR="00C6489D" w:rsidRPr="00327286" w14:paraId="4037D1B0" w14:textId="77777777" w:rsidTr="003708C2">
        <w:trPr>
          <w:trHeight w:val="567"/>
        </w:trPr>
        <w:tc>
          <w:tcPr>
            <w:tcW w:w="1418" w:type="dxa"/>
            <w:shd w:val="clear" w:color="auto" w:fill="auto"/>
            <w:vAlign w:val="center"/>
          </w:tcPr>
          <w:p w14:paraId="5828C899" w14:textId="77777777" w:rsidR="00C6489D" w:rsidRPr="00327286" w:rsidRDefault="00C6489D" w:rsidP="00C6489D">
            <w:pPr>
              <w:spacing w:after="0"/>
            </w:pPr>
          </w:p>
        </w:tc>
        <w:tc>
          <w:tcPr>
            <w:tcW w:w="1271" w:type="dxa"/>
            <w:shd w:val="clear" w:color="auto" w:fill="auto"/>
            <w:vAlign w:val="center"/>
          </w:tcPr>
          <w:p w14:paraId="2FA4847A" w14:textId="7322BCF9" w:rsidR="00C6489D" w:rsidRPr="00327286" w:rsidRDefault="00C6489D" w:rsidP="00C6489D">
            <w:pPr>
              <w:spacing w:after="0"/>
            </w:pPr>
          </w:p>
        </w:tc>
        <w:tc>
          <w:tcPr>
            <w:tcW w:w="2658" w:type="dxa"/>
            <w:shd w:val="clear" w:color="auto" w:fill="auto"/>
            <w:vAlign w:val="center"/>
          </w:tcPr>
          <w:p w14:paraId="557B0F91" w14:textId="6B30C720" w:rsidR="00C6489D" w:rsidRPr="00327286" w:rsidRDefault="00C6489D" w:rsidP="00C6489D">
            <w:pPr>
              <w:spacing w:after="0"/>
            </w:pPr>
            <w:r w:rsidRPr="00327286">
              <w:t>MRP</w:t>
            </w:r>
          </w:p>
        </w:tc>
        <w:tc>
          <w:tcPr>
            <w:tcW w:w="4619" w:type="dxa"/>
            <w:shd w:val="clear" w:color="auto" w:fill="auto"/>
            <w:vAlign w:val="center"/>
          </w:tcPr>
          <w:p w14:paraId="6D10FFF2" w14:textId="00DADC80" w:rsidR="00C6489D" w:rsidRPr="00327286" w:rsidRDefault="00C6489D" w:rsidP="00C6489D">
            <w:pPr>
              <w:spacing w:after="0"/>
            </w:pPr>
            <w:r w:rsidRPr="00327286">
              <w:t xml:space="preserve">Se complementa con el punto 37, del art. 72, sobre las obligaciones del trabajador y que va en línea con las obligaciones de la </w:t>
            </w:r>
            <w:r w:rsidR="00561E1C" w:rsidRPr="00327286">
              <w:t>entidad</w:t>
            </w:r>
            <w:r w:rsidR="00A859D4" w:rsidRPr="00327286">
              <w:t xml:space="preserve"> empleadora</w:t>
            </w:r>
            <w:r w:rsidRPr="00327286">
              <w:t xml:space="preserve"> punto 23 y 24 del art 70, se establece la obligatoriedad por parte del trabajador que envíe la solicitud al empleador de las vacaciones concordantes con las del Ministerio de Educación. </w:t>
            </w:r>
          </w:p>
        </w:tc>
      </w:tr>
      <w:tr w:rsidR="00C6489D" w:rsidRPr="00327286" w14:paraId="2681720C" w14:textId="77777777" w:rsidTr="003708C2">
        <w:trPr>
          <w:trHeight w:val="567"/>
        </w:trPr>
        <w:tc>
          <w:tcPr>
            <w:tcW w:w="1418" w:type="dxa"/>
            <w:shd w:val="clear" w:color="auto" w:fill="auto"/>
            <w:vAlign w:val="center"/>
          </w:tcPr>
          <w:p w14:paraId="3FD3CBDD" w14:textId="73C27D12" w:rsidR="00C6489D" w:rsidRPr="00327286" w:rsidRDefault="00C6489D" w:rsidP="00C6489D">
            <w:pPr>
              <w:spacing w:after="0"/>
            </w:pPr>
            <w:r w:rsidRPr="00327286">
              <w:t>14/06/2024</w:t>
            </w:r>
          </w:p>
        </w:tc>
        <w:tc>
          <w:tcPr>
            <w:tcW w:w="1271" w:type="dxa"/>
            <w:shd w:val="clear" w:color="auto" w:fill="auto"/>
            <w:vAlign w:val="center"/>
          </w:tcPr>
          <w:p w14:paraId="3B40B241" w14:textId="3DB86B91" w:rsidR="00C6489D" w:rsidRPr="00327286" w:rsidRDefault="00DE4825" w:rsidP="00C6489D">
            <w:pPr>
              <w:spacing w:after="0"/>
            </w:pPr>
            <w:r w:rsidRPr="00327286">
              <w:t>10</w:t>
            </w:r>
          </w:p>
        </w:tc>
        <w:tc>
          <w:tcPr>
            <w:tcW w:w="2658" w:type="dxa"/>
            <w:shd w:val="clear" w:color="auto" w:fill="auto"/>
            <w:vAlign w:val="center"/>
          </w:tcPr>
          <w:p w14:paraId="3C0340B4" w14:textId="61F03569" w:rsidR="00C6489D" w:rsidRPr="00327286" w:rsidRDefault="00C6489D" w:rsidP="00C6489D">
            <w:pPr>
              <w:spacing w:after="0"/>
            </w:pPr>
            <w:r w:rsidRPr="00327286">
              <w:t>MRP</w:t>
            </w:r>
          </w:p>
        </w:tc>
        <w:tc>
          <w:tcPr>
            <w:tcW w:w="4619" w:type="dxa"/>
            <w:shd w:val="clear" w:color="auto" w:fill="auto"/>
            <w:vAlign w:val="center"/>
          </w:tcPr>
          <w:p w14:paraId="6F78DE48" w14:textId="0F0A9AC3" w:rsidR="00C6489D" w:rsidRPr="00327286" w:rsidRDefault="00C6489D" w:rsidP="00C6489D">
            <w:pPr>
              <w:spacing w:after="0"/>
            </w:pPr>
            <w:r w:rsidRPr="00327286">
              <w:t>- Se incorpora un nuevo capítulo en el Título I, que lleva el número XX considerando lo que establece la Ley 21.643 (Ley Karin)</w:t>
            </w:r>
          </w:p>
          <w:p w14:paraId="555DAAA0" w14:textId="12B820CB" w:rsidR="00C6489D" w:rsidRPr="00327286" w:rsidRDefault="00C6489D" w:rsidP="00C6489D">
            <w:pPr>
              <w:spacing w:after="0"/>
            </w:pPr>
            <w:r w:rsidRPr="00327286">
              <w:t xml:space="preserve">- Se incorpora el Anexo 6 que contiene el Protocolo de prevención del acoso laboral, sexual y la violencia en el trabajo, documento que es un template para que la </w:t>
            </w:r>
            <w:r w:rsidR="00561E1C" w:rsidRPr="00327286">
              <w:t>entidad</w:t>
            </w:r>
            <w:r w:rsidR="00A859D4" w:rsidRPr="00327286">
              <w:t xml:space="preserve"> empleadora</w:t>
            </w:r>
            <w:r w:rsidRPr="00327286">
              <w:t xml:space="preserve"> lo customice </w:t>
            </w:r>
            <w:proofErr w:type="gramStart"/>
            <w:r w:rsidRPr="00327286">
              <w:t>de acuerdo a</w:t>
            </w:r>
            <w:proofErr w:type="gramEnd"/>
            <w:r w:rsidRPr="00327286">
              <w:t xml:space="preserve"> su realidad.</w:t>
            </w:r>
          </w:p>
          <w:p w14:paraId="794CB5A5" w14:textId="642B8CA0" w:rsidR="00C6489D" w:rsidRPr="00327286" w:rsidRDefault="00C6489D" w:rsidP="00C6489D">
            <w:pPr>
              <w:spacing w:after="0"/>
            </w:pPr>
            <w:r w:rsidRPr="00327286">
              <w:t>- E</w:t>
            </w:r>
            <w:r w:rsidR="00F80F20" w:rsidRPr="00327286">
              <w:t>n</w:t>
            </w:r>
            <w:r w:rsidRPr="00327286">
              <w:t xml:space="preserve"> anexo 7 se incorpora la hoja para que la </w:t>
            </w:r>
            <w:r w:rsidR="00561E1C" w:rsidRPr="00327286">
              <w:t>entidad</w:t>
            </w:r>
            <w:r w:rsidR="00A859D4" w:rsidRPr="00327286">
              <w:t xml:space="preserve"> empleadora</w:t>
            </w:r>
            <w:r w:rsidRPr="00327286">
              <w:t xml:space="preserve"> incorpore el procedimiento de investigación y sanción.</w:t>
            </w:r>
          </w:p>
          <w:p w14:paraId="63D6121B" w14:textId="5105DAC6" w:rsidR="00C6489D" w:rsidRPr="00327286" w:rsidRDefault="00C6489D" w:rsidP="00C6489D">
            <w:pPr>
              <w:spacing w:after="0"/>
            </w:pPr>
            <w:r w:rsidRPr="00327286">
              <w:t>- Se incorpora en Terminología y definiciones (art.5) los conceptos de: Acoso laboral, acoso sexual, conductas incívicas, sexismo y violencia en el trabajo.</w:t>
            </w:r>
          </w:p>
        </w:tc>
      </w:tr>
      <w:tr w:rsidR="007C7534" w:rsidRPr="00327286" w14:paraId="24ABAA4F" w14:textId="77777777" w:rsidTr="003708C2">
        <w:trPr>
          <w:trHeight w:val="567"/>
        </w:trPr>
        <w:tc>
          <w:tcPr>
            <w:tcW w:w="1418" w:type="dxa"/>
            <w:shd w:val="clear" w:color="auto" w:fill="auto"/>
            <w:vAlign w:val="center"/>
          </w:tcPr>
          <w:p w14:paraId="13537F2F" w14:textId="31916195" w:rsidR="007C7534" w:rsidRPr="00327286" w:rsidRDefault="00DE4825" w:rsidP="00C6489D">
            <w:pPr>
              <w:spacing w:after="0"/>
            </w:pPr>
            <w:r w:rsidRPr="00327286">
              <w:t>11/07/2024</w:t>
            </w:r>
          </w:p>
        </w:tc>
        <w:tc>
          <w:tcPr>
            <w:tcW w:w="1271" w:type="dxa"/>
            <w:shd w:val="clear" w:color="auto" w:fill="auto"/>
            <w:vAlign w:val="center"/>
          </w:tcPr>
          <w:p w14:paraId="0542E706" w14:textId="09167A7A" w:rsidR="007C7534" w:rsidRPr="00327286" w:rsidRDefault="00DE4825" w:rsidP="00C6489D">
            <w:pPr>
              <w:spacing w:after="0"/>
            </w:pPr>
            <w:r w:rsidRPr="00327286">
              <w:t>11</w:t>
            </w:r>
          </w:p>
        </w:tc>
        <w:tc>
          <w:tcPr>
            <w:tcW w:w="2658" w:type="dxa"/>
            <w:shd w:val="clear" w:color="auto" w:fill="auto"/>
            <w:vAlign w:val="center"/>
          </w:tcPr>
          <w:p w14:paraId="72A58673" w14:textId="5C733BC2" w:rsidR="007C7534" w:rsidRPr="00327286" w:rsidRDefault="00DE4825" w:rsidP="00C6489D">
            <w:pPr>
              <w:spacing w:after="0"/>
            </w:pPr>
            <w:r w:rsidRPr="00327286">
              <w:t>MRP</w:t>
            </w:r>
          </w:p>
        </w:tc>
        <w:tc>
          <w:tcPr>
            <w:tcW w:w="4619" w:type="dxa"/>
            <w:shd w:val="clear" w:color="auto" w:fill="auto"/>
            <w:vAlign w:val="center"/>
          </w:tcPr>
          <w:p w14:paraId="5323EF99" w14:textId="2B3F8A50" w:rsidR="007C7534" w:rsidRPr="00327286" w:rsidRDefault="00DE4825" w:rsidP="00C6489D">
            <w:pPr>
              <w:spacing w:after="0"/>
            </w:pPr>
            <w:r w:rsidRPr="00327286">
              <w:t xml:space="preserve">Se cambia en el art. 24, </w:t>
            </w:r>
            <w:r w:rsidR="00125801" w:rsidRPr="00327286">
              <w:t>la cantidad de horas de trabajo semanal de 45 horas a 44 horas.</w:t>
            </w:r>
          </w:p>
        </w:tc>
      </w:tr>
      <w:tr w:rsidR="009E57D2" w:rsidRPr="00327286" w14:paraId="08C4905E" w14:textId="77777777" w:rsidTr="003708C2">
        <w:trPr>
          <w:trHeight w:val="567"/>
        </w:trPr>
        <w:tc>
          <w:tcPr>
            <w:tcW w:w="1418" w:type="dxa"/>
            <w:shd w:val="clear" w:color="auto" w:fill="auto"/>
            <w:vAlign w:val="center"/>
          </w:tcPr>
          <w:p w14:paraId="180CD2AB" w14:textId="0F75F9AF" w:rsidR="009E57D2" w:rsidRPr="00327286" w:rsidRDefault="009E57D2" w:rsidP="00C6489D">
            <w:pPr>
              <w:spacing w:after="0"/>
            </w:pPr>
            <w:r w:rsidRPr="00327286">
              <w:t>19/07/2024</w:t>
            </w:r>
          </w:p>
        </w:tc>
        <w:tc>
          <w:tcPr>
            <w:tcW w:w="1271" w:type="dxa"/>
            <w:shd w:val="clear" w:color="auto" w:fill="auto"/>
            <w:vAlign w:val="center"/>
          </w:tcPr>
          <w:p w14:paraId="3EFAB294" w14:textId="4600F9ED" w:rsidR="009E57D2" w:rsidRPr="00327286" w:rsidRDefault="009E57D2" w:rsidP="00C6489D">
            <w:pPr>
              <w:spacing w:after="0"/>
            </w:pPr>
            <w:r w:rsidRPr="00327286">
              <w:t>12</w:t>
            </w:r>
          </w:p>
        </w:tc>
        <w:tc>
          <w:tcPr>
            <w:tcW w:w="2658" w:type="dxa"/>
            <w:shd w:val="clear" w:color="auto" w:fill="auto"/>
            <w:vAlign w:val="center"/>
          </w:tcPr>
          <w:p w14:paraId="32A1A40B" w14:textId="52DCD45E" w:rsidR="009E57D2" w:rsidRPr="00327286" w:rsidRDefault="009E57D2" w:rsidP="00C6489D">
            <w:pPr>
              <w:spacing w:after="0"/>
            </w:pPr>
            <w:r w:rsidRPr="00327286">
              <w:t>MRP</w:t>
            </w:r>
          </w:p>
        </w:tc>
        <w:tc>
          <w:tcPr>
            <w:tcW w:w="4619" w:type="dxa"/>
            <w:shd w:val="clear" w:color="auto" w:fill="auto"/>
            <w:vAlign w:val="center"/>
          </w:tcPr>
          <w:p w14:paraId="7E1F1063" w14:textId="7421B064" w:rsidR="009E57D2" w:rsidRPr="00327286" w:rsidRDefault="005903E8" w:rsidP="0022248E">
            <w:r w:rsidRPr="00327286">
              <w:t>En Anexo 3</w:t>
            </w:r>
            <w:r w:rsidR="00162146" w:rsidRPr="00327286">
              <w:t xml:space="preserve"> Protocolos MINSAL, s</w:t>
            </w:r>
            <w:r w:rsidR="009E57D2" w:rsidRPr="00327286">
              <w:t>e actualiza</w:t>
            </w:r>
            <w:r w:rsidR="008F52D7" w:rsidRPr="00327286">
              <w:t>n</w:t>
            </w:r>
            <w:r w:rsidR="009E57D2" w:rsidRPr="00327286">
              <w:t xml:space="preserve"> </w:t>
            </w:r>
            <w:r w:rsidR="009E199A" w:rsidRPr="00327286">
              <w:t>factores de riesgo de trastornos</w:t>
            </w:r>
            <w:r w:rsidR="008F52D7" w:rsidRPr="00327286">
              <w:t xml:space="preserve"> musculoesqueléticos </w:t>
            </w:r>
            <w:r w:rsidR="00957DE2" w:rsidRPr="00327286">
              <w:t>r</w:t>
            </w:r>
            <w:r w:rsidR="008F52D7" w:rsidRPr="00327286">
              <w:t>elacionados al Trabajo (TMERT)</w:t>
            </w:r>
            <w:r w:rsidR="00957DE2" w:rsidRPr="00327286">
              <w:t>.</w:t>
            </w:r>
            <w:r w:rsidR="005D342E" w:rsidRPr="00327286">
              <w:t xml:space="preserve"> Según </w:t>
            </w:r>
            <w:r w:rsidR="0022248E" w:rsidRPr="00327286">
              <w:t>Resolución Exenta 327/2024 del Ministerio de Salud.</w:t>
            </w:r>
            <w:r w:rsidRPr="00327286">
              <w:t xml:space="preserve">  </w:t>
            </w:r>
          </w:p>
        </w:tc>
      </w:tr>
      <w:tr w:rsidR="00B43069" w:rsidRPr="00327286" w14:paraId="1FDFF016" w14:textId="77777777" w:rsidTr="003708C2">
        <w:trPr>
          <w:trHeight w:val="567"/>
        </w:trPr>
        <w:tc>
          <w:tcPr>
            <w:tcW w:w="1418" w:type="dxa"/>
            <w:shd w:val="clear" w:color="auto" w:fill="auto"/>
            <w:vAlign w:val="center"/>
          </w:tcPr>
          <w:p w14:paraId="533AFED8" w14:textId="6DB5755C" w:rsidR="00B43069" w:rsidRPr="00327286" w:rsidRDefault="00DA50F2" w:rsidP="00C6489D">
            <w:pPr>
              <w:spacing w:after="0"/>
            </w:pPr>
            <w:r w:rsidRPr="00327286">
              <w:t>10/12/24</w:t>
            </w:r>
          </w:p>
        </w:tc>
        <w:tc>
          <w:tcPr>
            <w:tcW w:w="1271" w:type="dxa"/>
            <w:shd w:val="clear" w:color="auto" w:fill="auto"/>
            <w:vAlign w:val="center"/>
          </w:tcPr>
          <w:p w14:paraId="194F97C9" w14:textId="5247FC9D" w:rsidR="00B43069" w:rsidRPr="00327286" w:rsidRDefault="00DA50F2" w:rsidP="00C6489D">
            <w:pPr>
              <w:spacing w:after="0"/>
            </w:pPr>
            <w:r w:rsidRPr="00327286">
              <w:t>13</w:t>
            </w:r>
          </w:p>
        </w:tc>
        <w:tc>
          <w:tcPr>
            <w:tcW w:w="2658" w:type="dxa"/>
            <w:shd w:val="clear" w:color="auto" w:fill="auto"/>
            <w:vAlign w:val="center"/>
          </w:tcPr>
          <w:p w14:paraId="1D7EC267" w14:textId="02AC74EA" w:rsidR="00B43069" w:rsidRPr="00327286" w:rsidRDefault="00DA50F2" w:rsidP="00C6489D">
            <w:pPr>
              <w:spacing w:after="0"/>
            </w:pPr>
            <w:r w:rsidRPr="00327286">
              <w:t>MRP</w:t>
            </w:r>
          </w:p>
        </w:tc>
        <w:tc>
          <w:tcPr>
            <w:tcW w:w="4619" w:type="dxa"/>
            <w:shd w:val="clear" w:color="auto" w:fill="auto"/>
            <w:vAlign w:val="center"/>
          </w:tcPr>
          <w:p w14:paraId="22F4AEBB" w14:textId="31CFED1E" w:rsidR="00B43069" w:rsidRPr="00327286" w:rsidRDefault="00DA50F2" w:rsidP="0022248E">
            <w:r w:rsidRPr="00327286">
              <w:t>En artículo 60 se modifica el %</w:t>
            </w:r>
            <w:r w:rsidR="0027294B" w:rsidRPr="00327286">
              <w:t xml:space="preserve"> de personas trabajadoras</w:t>
            </w:r>
            <w:r w:rsidR="007D4C4E" w:rsidRPr="00327286">
              <w:t xml:space="preserve"> </w:t>
            </w:r>
            <w:r w:rsidR="00512E1A" w:rsidRPr="00327286">
              <w:t xml:space="preserve">con discapacidad o </w:t>
            </w:r>
            <w:r w:rsidR="007D4C4E" w:rsidRPr="00327286">
              <w:t>beneficiarias</w:t>
            </w:r>
            <w:r w:rsidR="00512E1A" w:rsidRPr="00327286">
              <w:t xml:space="preserve"> de una pensión de invalidez</w:t>
            </w:r>
            <w:r w:rsidR="0027294B" w:rsidRPr="00327286">
              <w:t xml:space="preserve"> para </w:t>
            </w:r>
            <w:r w:rsidR="00561E1C" w:rsidRPr="00327286">
              <w:t>entidad</w:t>
            </w:r>
            <w:r w:rsidR="00A859D4" w:rsidRPr="00327286">
              <w:t xml:space="preserve"> empleadora</w:t>
            </w:r>
            <w:r w:rsidR="0027294B" w:rsidRPr="00327286">
              <w:t>s c</w:t>
            </w:r>
            <w:r w:rsidR="007D4C4E" w:rsidRPr="00327286">
              <w:t>o</w:t>
            </w:r>
            <w:r w:rsidR="0027294B" w:rsidRPr="00327286">
              <w:t xml:space="preserve">n </w:t>
            </w:r>
            <w:r w:rsidR="007D4C4E" w:rsidRPr="00327286">
              <w:t xml:space="preserve">100 o </w:t>
            </w:r>
            <w:r w:rsidR="00D64F73" w:rsidRPr="00327286">
              <w:t>más</w:t>
            </w:r>
            <w:r w:rsidR="0027294B" w:rsidRPr="00327286">
              <w:t xml:space="preserve"> </w:t>
            </w:r>
            <w:r w:rsidR="007D4C4E" w:rsidRPr="00327286">
              <w:t xml:space="preserve">trabajadores. </w:t>
            </w:r>
          </w:p>
        </w:tc>
      </w:tr>
      <w:tr w:rsidR="00D64F73" w:rsidRPr="00327286" w14:paraId="01216F1B" w14:textId="77777777" w:rsidTr="003708C2">
        <w:trPr>
          <w:trHeight w:val="567"/>
        </w:trPr>
        <w:tc>
          <w:tcPr>
            <w:tcW w:w="1418" w:type="dxa"/>
            <w:shd w:val="clear" w:color="auto" w:fill="auto"/>
            <w:vAlign w:val="center"/>
          </w:tcPr>
          <w:p w14:paraId="6E7B28CE" w14:textId="77777777" w:rsidR="00D64F73" w:rsidRPr="00327286" w:rsidRDefault="00D64F73" w:rsidP="00C6489D">
            <w:pPr>
              <w:spacing w:after="0"/>
            </w:pPr>
          </w:p>
        </w:tc>
        <w:tc>
          <w:tcPr>
            <w:tcW w:w="1271" w:type="dxa"/>
            <w:shd w:val="clear" w:color="auto" w:fill="auto"/>
            <w:vAlign w:val="center"/>
          </w:tcPr>
          <w:p w14:paraId="05D96372" w14:textId="77777777" w:rsidR="00D64F73" w:rsidRPr="00327286" w:rsidRDefault="00D64F73" w:rsidP="00C6489D">
            <w:pPr>
              <w:spacing w:after="0"/>
            </w:pPr>
          </w:p>
        </w:tc>
        <w:tc>
          <w:tcPr>
            <w:tcW w:w="2658" w:type="dxa"/>
            <w:shd w:val="clear" w:color="auto" w:fill="auto"/>
            <w:vAlign w:val="center"/>
          </w:tcPr>
          <w:p w14:paraId="7FC8C295" w14:textId="1D131FBD" w:rsidR="00D64F73" w:rsidRPr="00327286" w:rsidRDefault="00D64F73" w:rsidP="00C6489D">
            <w:pPr>
              <w:spacing w:after="0"/>
            </w:pPr>
            <w:r w:rsidRPr="00327286">
              <w:t>MRP</w:t>
            </w:r>
          </w:p>
        </w:tc>
        <w:tc>
          <w:tcPr>
            <w:tcW w:w="4619" w:type="dxa"/>
            <w:shd w:val="clear" w:color="auto" w:fill="auto"/>
            <w:vAlign w:val="center"/>
          </w:tcPr>
          <w:p w14:paraId="53DDDAD8" w14:textId="1442405F" w:rsidR="00D64F73" w:rsidRPr="00327286" w:rsidRDefault="00F80F20" w:rsidP="0022248E">
            <w:r w:rsidRPr="00327286">
              <w:t>En anexo 7 se incorpora el procedimiento de investigación y sanción relacionado a Ley Karin (N°21.643)</w:t>
            </w:r>
            <w:r w:rsidR="00713E55" w:rsidRPr="00327286">
              <w:t>.</w:t>
            </w:r>
          </w:p>
        </w:tc>
      </w:tr>
      <w:tr w:rsidR="00713E55" w:rsidRPr="00327286" w14:paraId="415B362B" w14:textId="77777777" w:rsidTr="003708C2">
        <w:trPr>
          <w:trHeight w:val="567"/>
        </w:trPr>
        <w:tc>
          <w:tcPr>
            <w:tcW w:w="1418" w:type="dxa"/>
            <w:shd w:val="clear" w:color="auto" w:fill="auto"/>
            <w:vAlign w:val="center"/>
          </w:tcPr>
          <w:p w14:paraId="7011CA99" w14:textId="77777777" w:rsidR="00713E55" w:rsidRPr="00327286" w:rsidRDefault="00713E55" w:rsidP="00C6489D">
            <w:pPr>
              <w:spacing w:after="0"/>
            </w:pPr>
          </w:p>
        </w:tc>
        <w:tc>
          <w:tcPr>
            <w:tcW w:w="1271" w:type="dxa"/>
            <w:shd w:val="clear" w:color="auto" w:fill="auto"/>
            <w:vAlign w:val="center"/>
          </w:tcPr>
          <w:p w14:paraId="759641B2" w14:textId="77777777" w:rsidR="00713E55" w:rsidRPr="00327286" w:rsidRDefault="00713E55" w:rsidP="00C6489D">
            <w:pPr>
              <w:spacing w:after="0"/>
            </w:pPr>
          </w:p>
        </w:tc>
        <w:tc>
          <w:tcPr>
            <w:tcW w:w="2658" w:type="dxa"/>
            <w:shd w:val="clear" w:color="auto" w:fill="auto"/>
            <w:vAlign w:val="center"/>
          </w:tcPr>
          <w:p w14:paraId="20633C15" w14:textId="538B201C" w:rsidR="00713E55" w:rsidRPr="00327286" w:rsidRDefault="00713E55" w:rsidP="00C6489D">
            <w:pPr>
              <w:spacing w:after="0"/>
            </w:pPr>
            <w:r w:rsidRPr="00327286">
              <w:t>MPR</w:t>
            </w:r>
          </w:p>
        </w:tc>
        <w:tc>
          <w:tcPr>
            <w:tcW w:w="4619" w:type="dxa"/>
            <w:shd w:val="clear" w:color="auto" w:fill="auto"/>
            <w:vAlign w:val="center"/>
          </w:tcPr>
          <w:p w14:paraId="1A04B332" w14:textId="52BEABCE" w:rsidR="00713E55" w:rsidRPr="00327286" w:rsidRDefault="00713E55" w:rsidP="0022248E">
            <w:r w:rsidRPr="00327286">
              <w:t>Se consideran todos los lineamientos específicos del D.S. N° 44.</w:t>
            </w:r>
            <w:r w:rsidR="00BF0E43" w:rsidRPr="00327286">
              <w:t xml:space="preserve"> Se detallan </w:t>
            </w:r>
            <w:r w:rsidR="00905E8D" w:rsidRPr="00327286">
              <w:t>las modificaciones con un cuadro explicativo.</w:t>
            </w:r>
          </w:p>
        </w:tc>
      </w:tr>
      <w:tr w:rsidR="0026750A" w:rsidRPr="00327286" w14:paraId="3BCD9F7C" w14:textId="77777777" w:rsidTr="003708C2">
        <w:trPr>
          <w:trHeight w:val="567"/>
        </w:trPr>
        <w:tc>
          <w:tcPr>
            <w:tcW w:w="1418" w:type="dxa"/>
            <w:shd w:val="clear" w:color="auto" w:fill="auto"/>
            <w:vAlign w:val="center"/>
          </w:tcPr>
          <w:p w14:paraId="511A408D" w14:textId="01D25412" w:rsidR="0026750A" w:rsidRPr="00327286" w:rsidRDefault="00CC783D" w:rsidP="00C6489D">
            <w:pPr>
              <w:spacing w:after="0"/>
            </w:pPr>
            <w:r>
              <w:t>22 ENE</w:t>
            </w:r>
          </w:p>
        </w:tc>
        <w:tc>
          <w:tcPr>
            <w:tcW w:w="1271" w:type="dxa"/>
            <w:shd w:val="clear" w:color="auto" w:fill="auto"/>
            <w:vAlign w:val="center"/>
          </w:tcPr>
          <w:p w14:paraId="772B518A" w14:textId="77777777" w:rsidR="0026750A" w:rsidRPr="00327286" w:rsidRDefault="0026750A" w:rsidP="00C6489D">
            <w:pPr>
              <w:spacing w:after="0"/>
            </w:pPr>
          </w:p>
        </w:tc>
        <w:tc>
          <w:tcPr>
            <w:tcW w:w="2658" w:type="dxa"/>
            <w:shd w:val="clear" w:color="auto" w:fill="auto"/>
            <w:vAlign w:val="center"/>
          </w:tcPr>
          <w:p w14:paraId="53E3FFB0" w14:textId="4D0B4286" w:rsidR="0026750A" w:rsidRPr="00327286" w:rsidRDefault="00CC783D" w:rsidP="00C6489D">
            <w:pPr>
              <w:spacing w:after="0"/>
            </w:pPr>
            <w:r>
              <w:t>MRP</w:t>
            </w:r>
          </w:p>
        </w:tc>
        <w:tc>
          <w:tcPr>
            <w:tcW w:w="4619" w:type="dxa"/>
            <w:shd w:val="clear" w:color="auto" w:fill="auto"/>
            <w:vAlign w:val="center"/>
          </w:tcPr>
          <w:p w14:paraId="6CD4D3C8" w14:textId="2D880779" w:rsidR="0026750A" w:rsidRPr="00327286" w:rsidRDefault="00CC783D" w:rsidP="0022248E">
            <w:r>
              <w:t xml:space="preserve">Se incorporan como texto y parte </w:t>
            </w:r>
            <w:proofErr w:type="gramStart"/>
            <w:r>
              <w:t>del documentos</w:t>
            </w:r>
            <w:proofErr w:type="gramEnd"/>
            <w:r>
              <w:t xml:space="preserve"> las consideraciones del DS 44 y se eliminan los cuadros explicativos</w:t>
            </w:r>
          </w:p>
        </w:tc>
      </w:tr>
      <w:tr w:rsidR="00CC783D" w:rsidRPr="00327286" w14:paraId="143720C2" w14:textId="77777777" w:rsidTr="003708C2">
        <w:trPr>
          <w:trHeight w:val="567"/>
        </w:trPr>
        <w:tc>
          <w:tcPr>
            <w:tcW w:w="1418" w:type="dxa"/>
            <w:shd w:val="clear" w:color="auto" w:fill="auto"/>
            <w:vAlign w:val="center"/>
          </w:tcPr>
          <w:p w14:paraId="5313E427" w14:textId="77777777" w:rsidR="00CC783D" w:rsidRDefault="00CC783D" w:rsidP="00C6489D">
            <w:pPr>
              <w:spacing w:after="0"/>
            </w:pPr>
          </w:p>
        </w:tc>
        <w:tc>
          <w:tcPr>
            <w:tcW w:w="1271" w:type="dxa"/>
            <w:shd w:val="clear" w:color="auto" w:fill="auto"/>
            <w:vAlign w:val="center"/>
          </w:tcPr>
          <w:p w14:paraId="3D248E8D" w14:textId="77777777" w:rsidR="00CC783D" w:rsidRPr="00327286" w:rsidRDefault="00CC783D" w:rsidP="00C6489D">
            <w:pPr>
              <w:spacing w:after="0"/>
            </w:pPr>
          </w:p>
        </w:tc>
        <w:tc>
          <w:tcPr>
            <w:tcW w:w="2658" w:type="dxa"/>
            <w:shd w:val="clear" w:color="auto" w:fill="auto"/>
            <w:vAlign w:val="center"/>
          </w:tcPr>
          <w:p w14:paraId="3E7D7DA8" w14:textId="71AB48A1" w:rsidR="00CC783D" w:rsidRDefault="00173F01" w:rsidP="00C6489D">
            <w:pPr>
              <w:spacing w:after="0"/>
            </w:pPr>
            <w:r>
              <w:t>MRP</w:t>
            </w:r>
          </w:p>
        </w:tc>
        <w:tc>
          <w:tcPr>
            <w:tcW w:w="4619" w:type="dxa"/>
            <w:shd w:val="clear" w:color="auto" w:fill="auto"/>
            <w:vAlign w:val="center"/>
          </w:tcPr>
          <w:p w14:paraId="6F4A65FA" w14:textId="73BDF09B" w:rsidR="00CC783D" w:rsidRDefault="00CC783D" w:rsidP="0022248E">
            <w:r>
              <w:t>S</w:t>
            </w:r>
            <w:r w:rsidR="009A5550">
              <w:t>e</w:t>
            </w:r>
            <w:r>
              <w:t xml:space="preserve"> </w:t>
            </w:r>
            <w:r w:rsidR="009A5550">
              <w:t>considera</w:t>
            </w:r>
            <w:r w:rsidR="00452076">
              <w:t xml:space="preserve"> en el art.70 el </w:t>
            </w:r>
            <w:r w:rsidR="000F0527">
              <w:t>N</w:t>
            </w:r>
            <w:r w:rsidR="00452076">
              <w:t>°</w:t>
            </w:r>
            <w:r>
              <w:t xml:space="preserve"> </w:t>
            </w:r>
            <w:r w:rsidR="000F0527">
              <w:t xml:space="preserve">25 </w:t>
            </w:r>
            <w:r>
              <w:t xml:space="preserve">lo indicado en la Ley </w:t>
            </w:r>
            <w:r w:rsidR="00173F01">
              <w:t>N°21.</w:t>
            </w:r>
            <w:proofErr w:type="gramStart"/>
            <w:r w:rsidR="00173F01">
              <w:t>724</w:t>
            </w:r>
            <w:r w:rsidR="009A5550">
              <w:t xml:space="preserve">  (</w:t>
            </w:r>
            <w:proofErr w:type="gramEnd"/>
            <w:r w:rsidR="009A5550">
              <w:t>art.79), como una obligación de la entidad empleadora</w:t>
            </w:r>
            <w:r w:rsidR="00173F01">
              <w:t xml:space="preserve"> el reporte al AOL.</w:t>
            </w:r>
          </w:p>
        </w:tc>
      </w:tr>
    </w:tbl>
    <w:p w14:paraId="20DDE82B" w14:textId="77777777" w:rsidR="003708C2" w:rsidRPr="00327286" w:rsidRDefault="003708C2">
      <w:r w:rsidRPr="00327286">
        <w:br w:type="page"/>
      </w:r>
    </w:p>
    <w:bookmarkEnd w:id="215"/>
    <w:p w14:paraId="60132A4A" w14:textId="77777777" w:rsidR="003904FF" w:rsidRPr="00327286" w:rsidRDefault="003904FF" w:rsidP="00003246">
      <w:pPr>
        <w:sectPr w:rsidR="003904FF" w:rsidRPr="00327286" w:rsidSect="00982D7F">
          <w:headerReference w:type="even" r:id="rId140"/>
          <w:headerReference w:type="default" r:id="rId141"/>
          <w:footerReference w:type="even" r:id="rId142"/>
          <w:footerReference w:type="default" r:id="rId143"/>
          <w:headerReference w:type="first" r:id="rId144"/>
          <w:footerReference w:type="first" r:id="rId145"/>
          <w:pgSz w:w="12240" w:h="15840"/>
          <w:pgMar w:top="1418" w:right="1134" w:bottom="1588" w:left="1134" w:header="720" w:footer="0" w:gutter="0"/>
          <w:cols w:space="720"/>
          <w:docGrid w:linePitch="326"/>
        </w:sectPr>
      </w:pPr>
    </w:p>
    <w:p w14:paraId="5A4A3E09" w14:textId="2BDADE44" w:rsidR="00003246" w:rsidRPr="00003246" w:rsidRDefault="00EE3E3E" w:rsidP="00003246">
      <w:r w:rsidRPr="00327286">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 xml:space="preserve">Ramón Carnicer </w:t>
                            </w:r>
                            <w:proofErr w:type="gramStart"/>
                            <w:r w:rsidRPr="00327286">
                              <w:rPr>
                                <w:color w:val="0C2D14" w:themeColor="text2" w:themeShade="80"/>
                              </w:rPr>
                              <w:t>163  Providencia</w:t>
                            </w:r>
                            <w:proofErr w:type="gramEnd"/>
                            <w:r w:rsidRPr="00327286">
                              <w:rPr>
                                <w:color w:val="0C2D14" w:themeColor="text2" w:themeShade="80"/>
                              </w:rPr>
                              <w:t>,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Y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" filled="f" stroked="f" strokeweight=".5pt">
                <v:textbo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 xml:space="preserve">Ramón Carnicer </w:t>
                      </w:r>
                      <w:proofErr w:type="gramStart"/>
                      <w:r w:rsidRPr="00327286">
                        <w:rPr>
                          <w:color w:val="0C2D14" w:themeColor="text2" w:themeShade="80"/>
                        </w:rPr>
                        <w:t>163  Providencia</w:t>
                      </w:r>
                      <w:proofErr w:type="gramEnd"/>
                      <w:r w:rsidRPr="00327286">
                        <w:rPr>
                          <w:color w:val="0C2D14" w:themeColor="text2" w:themeShade="80"/>
                        </w:rPr>
                        <w:t>,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v:textbox>
              </v:shape>
            </w:pict>
          </mc:Fallback>
        </mc:AlternateContent>
      </w:r>
      <w:r w:rsidRPr="00327286">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F376"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46"/>
      <w:footerReference w:type="default" r:id="rId147"/>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E58A" w14:textId="77777777" w:rsidR="002C5C4C" w:rsidRPr="00327286" w:rsidRDefault="002C5C4C" w:rsidP="007C0C60">
      <w:pPr>
        <w:spacing w:line="240" w:lineRule="auto"/>
      </w:pPr>
      <w:r w:rsidRPr="00327286">
        <w:separator/>
      </w:r>
    </w:p>
  </w:endnote>
  <w:endnote w:type="continuationSeparator" w:id="0">
    <w:p w14:paraId="469B45D3" w14:textId="77777777" w:rsidR="002C5C4C" w:rsidRPr="00327286" w:rsidRDefault="002C5C4C" w:rsidP="007C0C60">
      <w:pPr>
        <w:spacing w:line="240" w:lineRule="auto"/>
      </w:pPr>
      <w:r w:rsidRPr="003272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46DB" w14:textId="3460ED69" w:rsidR="00C50197" w:rsidRPr="00327286" w:rsidRDefault="00113E96" w:rsidP="003850A8">
    <w:pPr>
      <w:tabs>
        <w:tab w:val="right" w:pos="9972"/>
      </w:tabs>
      <w:rPr>
        <w:sz w:val="16"/>
        <w:szCs w:val="16"/>
      </w:rPr>
    </w:pPr>
    <w:r w:rsidRPr="00327286">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sz w:val="16"/>
        <w:szCs w:val="16"/>
        <w:lang w:eastAsia="es-CL"/>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8" type="#_x0000_t202" style="position:absolute;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filled="f" stroked="f">
              <v:textbo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v:textbox>
            </v:shape>
          </w:pict>
        </mc:Fallback>
      </mc:AlternateContent>
    </w:r>
    <w:r w:rsidR="00C50197" w:rsidRPr="00327286">
      <w:rPr>
        <w:rFonts w:ascii="Montserrat" w:hAnsi="Montserra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9592" w14:textId="3FDE90EB" w:rsidR="00C50197" w:rsidRPr="00327286" w:rsidRDefault="00C50197">
    <w:pPr>
      <w:pStyle w:val="Piedepgina"/>
    </w:pPr>
    <w:r w:rsidRPr="00327286">
      <w:rPr>
        <w:sz w:val="18"/>
      </w:rPr>
      <w:t xml:space="preserve">Página </w:t>
    </w:r>
    <w:r w:rsidRPr="00327286">
      <w:rPr>
        <w:b/>
        <w:bCs/>
        <w:sz w:val="18"/>
      </w:rPr>
      <w:fldChar w:fldCharType="begin"/>
    </w:r>
    <w:r w:rsidRPr="00327286">
      <w:rPr>
        <w:b/>
        <w:bCs/>
        <w:sz w:val="18"/>
      </w:rPr>
      <w:instrText>PAGE  \* Arabic  \* MERGEFORMAT</w:instrText>
    </w:r>
    <w:r w:rsidRPr="00327286">
      <w:rPr>
        <w:b/>
        <w:bCs/>
        <w:sz w:val="18"/>
      </w:rPr>
      <w:fldChar w:fldCharType="separate"/>
    </w:r>
    <w:r w:rsidRPr="00327286">
      <w:rPr>
        <w:b/>
        <w:bCs/>
        <w:sz w:val="18"/>
      </w:rPr>
      <w:t>1</w:t>
    </w:r>
    <w:r w:rsidRPr="00327286">
      <w:rPr>
        <w:b/>
        <w:bCs/>
        <w:sz w:val="18"/>
      </w:rPr>
      <w:fldChar w:fldCharType="end"/>
    </w:r>
    <w:r w:rsidRPr="00327286">
      <w:rPr>
        <w:sz w:val="18"/>
      </w:rPr>
      <w:t xml:space="preserve"> de </w:t>
    </w:r>
    <w:r w:rsidRPr="00327286">
      <w:rPr>
        <w:b/>
        <w:bCs/>
        <w:sz w:val="18"/>
      </w:rPr>
      <w:fldChar w:fldCharType="begin"/>
    </w:r>
    <w:r w:rsidRPr="00327286">
      <w:rPr>
        <w:b/>
        <w:bCs/>
        <w:sz w:val="18"/>
      </w:rPr>
      <w:instrText>NUMPAGES  \* Arabic  \* MERGEFORMAT</w:instrText>
    </w:r>
    <w:r w:rsidRPr="00327286">
      <w:rPr>
        <w:b/>
        <w:bCs/>
        <w:sz w:val="18"/>
      </w:rPr>
      <w:fldChar w:fldCharType="separate"/>
    </w:r>
    <w:r w:rsidRPr="00327286">
      <w:rPr>
        <w:b/>
        <w:bCs/>
        <w:sz w:val="18"/>
      </w:rPr>
      <w:t>2</w:t>
    </w:r>
    <w:r w:rsidRPr="00327286">
      <w:rPr>
        <w:b/>
        <w:bCs/>
        <w:sz w:val="18"/>
      </w:rPr>
      <w:fldChar w:fldCharType="end"/>
    </w:r>
  </w:p>
  <w:p w14:paraId="68F4AD05" w14:textId="75845A39" w:rsidR="00546476" w:rsidRPr="00327286" w:rsidRDefault="008D3B7A">
    <w:r w:rsidRPr="00327286">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14:paraId="3A16F26A" w14:textId="77777777" w:rsidR="00546476" w:rsidRPr="0032728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B10" w14:textId="77777777" w:rsidR="00C50197" w:rsidRPr="00327286"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06A" w14:textId="77777777" w:rsidR="00B974EA" w:rsidRPr="00327286" w:rsidRDefault="00B974EA">
    <w:pPr>
      <w:pStyle w:val="Textoindependiente"/>
      <w:spacing w:line="14" w:lineRule="auto"/>
      <w:rPr>
        <w:lang w:val="es-CL"/>
      </w:rPr>
    </w:pPr>
    <w:r w:rsidRPr="00327286">
      <w:rPr>
        <w:noProof/>
        <w:lang w:val="es-CL"/>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29" type="#_x0000_t202" style="position:absolute;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" filled="f" stroked="f">
              <v:path arrowok="t"/>
              <v:textbox inset="0,0,0,0">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EB0" w14:textId="77777777"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1</w:t>
    </w:r>
    <w:r w:rsidRPr="00327286">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F27" w14:textId="3E1C3073"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9499" w14:textId="77777777" w:rsidR="0080663C" w:rsidRPr="00327286" w:rsidRDefault="0080663C">
    <w:pPr>
      <w:spacing w:after="0"/>
      <w:ind w:right="3799"/>
      <w:jc w:val="center"/>
    </w:pPr>
    <w:r w:rsidRPr="00327286">
      <w:rPr>
        <w:noProof/>
        <w:color w:val="000000"/>
      </w:rPr>
      <mc:AlternateContent>
        <mc:Choice Requires="wpg">
          <w:drawing>
            <wp:anchor distT="0" distB="0" distL="114300" distR="114300" simplePos="0" relativeHeight="251701760" behindDoc="0" locked="0" layoutInCell="1" allowOverlap="1" wp14:anchorId="44FAB8B6" wp14:editId="618D03F1">
              <wp:simplePos x="0" y="0"/>
              <wp:positionH relativeFrom="page">
                <wp:posOffset>6523849</wp:posOffset>
              </wp:positionH>
              <wp:positionV relativeFrom="page">
                <wp:posOffset>8800199</wp:posOffset>
              </wp:positionV>
              <wp:extent cx="1248551" cy="1258201"/>
              <wp:effectExtent l="0" t="0" r="0" b="0"/>
              <wp:wrapSquare wrapText="bothSides"/>
              <wp:docPr id="210648" name="Group 210648"/>
              <wp:cNvGraphicFramePr/>
              <a:graphic xmlns:a="http://schemas.openxmlformats.org/drawingml/2006/main">
                <a:graphicData uri="http://schemas.microsoft.com/office/word/2010/wordprocessingGroup">
                  <wpg:wgp>
                    <wpg:cNvGrpSpPr/>
                    <wpg:grpSpPr>
                      <a:xfrm>
                        <a:off x="0" y="0"/>
                        <a:ext cx="1248551" cy="1258201"/>
                        <a:chOff x="0" y="0"/>
                        <a:chExt cx="1248551" cy="1258201"/>
                      </a:xfrm>
                    </wpg:grpSpPr>
                    <wps:wsp>
                      <wps:cNvPr id="210649" name="Shape 210649"/>
                      <wps:cNvSpPr/>
                      <wps:spPr>
                        <a:xfrm>
                          <a:off x="0" y="0"/>
                          <a:ext cx="1248551" cy="1258201"/>
                        </a:xfrm>
                        <a:custGeom>
                          <a:avLst/>
                          <a:gdLst/>
                          <a:ahLst/>
                          <a:cxnLst/>
                          <a:rect l="0" t="0" r="0" b="0"/>
                          <a:pathLst>
                            <a:path w="1248551" h="1258201">
                              <a:moveTo>
                                <a:pt x="1248551" y="0"/>
                              </a:moveTo>
                              <a:lnTo>
                                <a:pt x="1248551" y="1258201"/>
                              </a:lnTo>
                              <a:lnTo>
                                <a:pt x="0" y="1258201"/>
                              </a:lnTo>
                              <a:lnTo>
                                <a:pt x="113410" y="1254592"/>
                              </a:lnTo>
                              <a:cubicBezTo>
                                <a:pt x="1248551" y="1180792"/>
                                <a:pt x="1248551" y="0"/>
                                <a:pt x="1248551" y="0"/>
                              </a:cubicBezTo>
                              <a:close/>
                            </a:path>
                          </a:pathLst>
                        </a:custGeom>
                        <a:ln w="0" cap="flat">
                          <a:miter lim="127000"/>
                        </a:ln>
                      </wps:spPr>
                      <wps:style>
                        <a:lnRef idx="0">
                          <a:srgbClr val="000000">
                            <a:alpha val="0"/>
                          </a:srgbClr>
                        </a:lnRef>
                        <a:fillRef idx="1">
                          <a:srgbClr val="7DFF45"/>
                        </a:fillRef>
                        <a:effectRef idx="0">
                          <a:scrgbClr r="0" g="0" b="0"/>
                        </a:effectRef>
                        <a:fontRef idx="none"/>
                      </wps:style>
                      <wps:bodyPr/>
                    </wps:wsp>
                  </wpg:wgp>
                </a:graphicData>
              </a:graphic>
            </wp:anchor>
          </w:drawing>
        </mc:Choice>
        <mc:Fallback>
          <w:pict>
            <v:group w14:anchorId="0FED474F" id="Group 210648" o:spid="_x0000_s1026" style="position:absolute;margin-left:513.7pt;margin-top:692.95pt;width:98.3pt;height:99.05pt;z-index:251701760;mso-position-horizontal-relative:page;mso-position-vertical-relative:page" coordsize="12485,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">
              <v:shape id="Shape 210649" o:spid="_x0000_s1027" style="position:absolute;width:12485;height:12582;visibility:visible;mso-wrap-style:square;v-text-anchor:top" coordsize="1248551,125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" path="m1248551,r,1258201l,1258201r113410,-3609c1248551,1180792,1248551,,1248551,xe" fillcolor="#7dff45" stroked="f" strokeweight="0">
                <v:stroke miterlimit="83231f" joinstyle="miter"/>
                <v:path arrowok="t" textboxrect="0,0,1248551,1258201"/>
              </v:shape>
              <w10:wrap type="square" anchorx="page" anchory="page"/>
            </v:group>
          </w:pict>
        </mc:Fallback>
      </mc:AlternateContent>
    </w: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48A" w14:textId="77777777" w:rsidR="00C50197" w:rsidRPr="00327286" w:rsidRDefault="00C50197"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61D63" w14:textId="77777777" w:rsidR="002C5C4C" w:rsidRPr="00327286" w:rsidRDefault="002C5C4C" w:rsidP="007C0C60">
      <w:pPr>
        <w:spacing w:line="240" w:lineRule="auto"/>
      </w:pPr>
      <w:r w:rsidRPr="00327286">
        <w:separator/>
      </w:r>
    </w:p>
  </w:footnote>
  <w:footnote w:type="continuationSeparator" w:id="0">
    <w:p w14:paraId="69A40873" w14:textId="77777777" w:rsidR="002C5C4C" w:rsidRPr="00327286" w:rsidRDefault="002C5C4C" w:rsidP="007C0C60">
      <w:pPr>
        <w:spacing w:line="240" w:lineRule="auto"/>
      </w:pPr>
      <w:r w:rsidRPr="003272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5855378"/>
  <w:p w14:paraId="150D4864" w14:textId="45D455CD" w:rsidR="00C50197" w:rsidRPr="00327286" w:rsidRDefault="00A66AFE"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bookmarkEnd w:id="1"/>
    <w:r w:rsidR="00C50197" w:rsidRPr="00327286">
      <w:rPr>
        <w:noProof/>
        <w:spacing w:val="30"/>
        <w:lang w:eastAsia="es-CL"/>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C50197" w:rsidRPr="00327286">
      <w:rPr>
        <w:noProof/>
        <w:spacing w:val="30"/>
        <w:lang w:eastAsia="es-CL"/>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46E0"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A9ED" w14:textId="4AE04A46" w:rsidR="00C50197" w:rsidRPr="00327286" w:rsidRDefault="00C50197">
    <w:pPr>
      <w:pStyle w:val="Encabezado"/>
    </w:pPr>
    <w:r w:rsidRPr="00327286">
      <w:rPr>
        <w:noProof/>
        <w:lang w:eastAsia="es-CL"/>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lang w:eastAsia="es-CL"/>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F134"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3318" w14:textId="77777777" w:rsidR="00B974EA" w:rsidRPr="00327286" w:rsidRDefault="00B974EA">
    <w:pPr>
      <w:pStyle w:val="Textoindependiente"/>
      <w:spacing w:line="14" w:lineRule="aut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483A"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7664" behindDoc="0" locked="0" layoutInCell="1" allowOverlap="1" wp14:anchorId="0C866753" wp14:editId="1B368890">
              <wp:simplePos x="0" y="0"/>
              <wp:positionH relativeFrom="page">
                <wp:posOffset>6731999</wp:posOffset>
              </wp:positionH>
              <wp:positionV relativeFrom="page">
                <wp:posOffset>359995</wp:posOffset>
              </wp:positionV>
              <wp:extent cx="680405" cy="293878"/>
              <wp:effectExtent l="0" t="0" r="0" b="0"/>
              <wp:wrapSquare wrapText="bothSides"/>
              <wp:docPr id="210705" name="Group 210705"/>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706" name="Shape 210706"/>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07" name="Shape 210707"/>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8" name="Shape 210708"/>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9" name="Shape 210709"/>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0" name="Shape 210710"/>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1" name="Shape 210711"/>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2" name="Shape 210712"/>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3" name="Shape 210713"/>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4" name="Shape 210714"/>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5" name="Shape 210715"/>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6" name="Shape 210716"/>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7" name="Shape 210717"/>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8" name="Shape 210718"/>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9" name="Shape 210719"/>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0" name="Shape 210720"/>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1" name="Shape 210721"/>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2" name="Shape 210722"/>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3" name="Shape 210723"/>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4" name="Shape 210724"/>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5" name="Shape 210725"/>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6" name="Shape 210726"/>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7" name="Shape 210727"/>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8" name="Shape 210728"/>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9" name="Shape 210729"/>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0" name="Shape 210730"/>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1" name="Shape 210731"/>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2" name="Shape 210732"/>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3" name="Shape 210733"/>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4" name="Shape 210734"/>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5" name="Shape 210735"/>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6" name="Shape 210736"/>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4CF27159" id="Group 210705" o:spid="_x0000_s1026" style="position:absolute;margin-left:530.1pt;margin-top:28.35pt;width:53.6pt;height:23.15pt;z-index:251697664;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">
              <v:shape id="Shape 210706"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707"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708"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" path="m22504,r699,107l23203,15304,,15304,,2286c2616,1638,6020,1105,10211,660,14401,216,18504,,22504,xe" stroked="f" strokeweight="0">
                <v:stroke miterlimit="83231f" joinstyle="miter"/>
                <v:path arrowok="t" textboxrect="0,0,23203,15304"/>
              </v:shape>
              <v:shape id="Shape 210709"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710"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711"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712"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713"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714"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715"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" path="m23519,r,10008c18591,12814,12317,14224,4697,14224l,13135,,453,6894,2540v3302,,6312,-203,9005,-610c18591,1537,21131,889,23519,xe" fillcolor="#12bf45" stroked="f" strokeweight="0">
                <v:stroke miterlimit="83231f" joinstyle="miter"/>
                <v:path arrowok="t" textboxrect="0,0,23519,14224"/>
              </v:shape>
              <v:shape id="Shape 210716"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717"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718"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719"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720"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721"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722"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723"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724"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" path="m12700,r,86512l,86512,,2413,12700,xe" fillcolor="#12bf45" stroked="f" strokeweight="0">
                <v:stroke miterlimit="83231f" joinstyle="miter"/>
                <v:path arrowok="t" textboxrect="0,0,12700,86512"/>
              </v:shape>
              <v:shape id="Shape 210725"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726"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" path="m21920,r121,17l22041,11684,,11684,,2045c2540,1486,5855,1003,9982,597,14097,203,18072,,21920,xe" fillcolor="#12bf45" stroked="f" strokeweight="0">
                <v:stroke miterlimit="83231f" joinstyle="miter"/>
                <v:path arrowok="t" textboxrect="0,0,22041,11684"/>
              </v:shape>
              <v:shape id="Shape 210727"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728"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729"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730"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731"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732"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733"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734"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" path="m21920,r121,17l22041,11684,,11684,,2045c2540,1486,5855,1003,9982,597,14097,203,18072,,21920,xe" fillcolor="#12bf45" stroked="f" strokeweight="0">
                <v:stroke miterlimit="83231f" joinstyle="miter"/>
                <v:path arrowok="t" textboxrect="0,0,22041,11684"/>
              </v:shape>
              <v:shape id="Shape 210735"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736"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1B98" w14:textId="0F50B559"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8688" behindDoc="0" locked="0" layoutInCell="1" allowOverlap="1" wp14:anchorId="1621B2A3" wp14:editId="25CEE524">
              <wp:simplePos x="0" y="0"/>
              <wp:positionH relativeFrom="page">
                <wp:posOffset>6731999</wp:posOffset>
              </wp:positionH>
              <wp:positionV relativeFrom="page">
                <wp:posOffset>359995</wp:posOffset>
              </wp:positionV>
              <wp:extent cx="680405" cy="293878"/>
              <wp:effectExtent l="0" t="0" r="0" b="0"/>
              <wp:wrapSquare wrapText="bothSides"/>
              <wp:docPr id="210657" name="Group 210657"/>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58" name="Shape 210658"/>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59" name="Shape 210659"/>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0" name="Shape 210660"/>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1" name="Shape 210661"/>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2" name="Shape 210662"/>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3" name="Shape 210663"/>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4" name="Shape 210664"/>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5" name="Shape 210665"/>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6" name="Shape 210666"/>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7" name="Shape 210667"/>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8" name="Shape 210668"/>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9" name="Shape 210669"/>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0" name="Shape 210670"/>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1" name="Shape 210671"/>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2" name="Shape 210672"/>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3" name="Shape 210673"/>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4" name="Shape 210674"/>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5" name="Shape 210675"/>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6" name="Shape 210676"/>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7" name="Shape 210677"/>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8" name="Shape 210678"/>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9" name="Shape 210679"/>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0" name="Shape 210680"/>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1" name="Shape 210681"/>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2" name="Shape 210682"/>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3" name="Shape 210683"/>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4" name="Shape 210684"/>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5" name="Shape 210685"/>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6" name="Shape 210686"/>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7" name="Shape 210687"/>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8" name="Shape 210688"/>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660F10F9" id="Group 210657" o:spid="_x0000_s1026" style="position:absolute;margin-left:530.1pt;margin-top:28.35pt;width:53.6pt;height:23.15pt;z-index:251698688;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">
              <v:shape id="Shape 210658"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59"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60"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" path="m22504,r699,107l23203,15304,,15304,,2286c2616,1638,6020,1105,10211,660,14401,216,18504,,22504,xe" stroked="f" strokeweight="0">
                <v:stroke miterlimit="83231f" joinstyle="miter"/>
                <v:path arrowok="t" textboxrect="0,0,23203,15304"/>
              </v:shape>
              <v:shape id="Shape 210661"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62"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63"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64"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65"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66"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67"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68"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69"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70"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71"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72"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73"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74"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75"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76"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" path="m12700,r,86512l,86512,,2413,12700,xe" fillcolor="#12bf45" stroked="f" strokeweight="0">
                <v:stroke miterlimit="83231f" joinstyle="miter"/>
                <v:path arrowok="t" textboxrect="0,0,12700,86512"/>
              </v:shape>
              <v:shape id="Shape 210677"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78"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" path="m21920,r121,17l22041,11684,,11684,,2045c2540,1486,5855,1003,9982,597,14097,203,18072,,21920,xe" fillcolor="#12bf45" stroked="f" strokeweight="0">
                <v:stroke miterlimit="83231f" joinstyle="miter"/>
                <v:path arrowok="t" textboxrect="0,0,22041,11684"/>
              </v:shape>
              <v:shape id="Shape 210679"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80"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81"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82"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83"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84"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85"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86"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87"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88"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 xml:space="preserve">Manual Procedimiento de denuncia 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4C92"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9712" behindDoc="0" locked="0" layoutInCell="1" allowOverlap="1" wp14:anchorId="09AF10A3" wp14:editId="1C1DF989">
              <wp:simplePos x="0" y="0"/>
              <wp:positionH relativeFrom="page">
                <wp:posOffset>6731999</wp:posOffset>
              </wp:positionH>
              <wp:positionV relativeFrom="page">
                <wp:posOffset>359995</wp:posOffset>
              </wp:positionV>
              <wp:extent cx="680405" cy="293878"/>
              <wp:effectExtent l="0" t="0" r="0" b="0"/>
              <wp:wrapSquare wrapText="bothSides"/>
              <wp:docPr id="210609" name="Group 210609"/>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10" name="Shape 210610"/>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1" name="Shape 210611"/>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2" name="Shape 210612"/>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3" name="Shape 210613"/>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4" name="Shape 210614"/>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5" name="Shape 210615"/>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6" name="Shape 210616"/>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7" name="Shape 210617"/>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8" name="Shape 210618"/>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9" name="Shape 210619"/>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0" name="Shape 210620"/>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1" name="Shape 210621"/>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2" name="Shape 210622"/>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3" name="Shape 210623"/>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4" name="Shape 210624"/>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5" name="Shape 210625"/>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6" name="Shape 210626"/>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7" name="Shape 210627"/>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8" name="Shape 210628"/>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9" name="Shape 210629"/>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0" name="Shape 210630"/>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1" name="Shape 210631"/>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2" name="Shape 210632"/>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3" name="Shape 210633"/>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4" name="Shape 210634"/>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5" name="Shape 210635"/>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6" name="Shape 210636"/>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7" name="Shape 210637"/>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8" name="Shape 210638"/>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9" name="Shape 210639"/>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40" name="Shape 210640"/>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4C9C5F40" id="Group 210609" o:spid="_x0000_s1026" style="position:absolute;margin-left:530.1pt;margin-top:28.35pt;width:53.6pt;height:23.15pt;z-index:251699712;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">
              <v:shape id="Shape 210610"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11"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12"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" path="m22504,r699,107l23203,15304,,15304,,2286c2616,1638,6020,1105,10211,660,14401,216,18504,,22504,xe" stroked="f" strokeweight="0">
                <v:stroke miterlimit="83231f" joinstyle="miter"/>
                <v:path arrowok="t" textboxrect="0,0,23203,15304"/>
              </v:shape>
              <v:shape id="Shape 210613"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14"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15"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16"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17"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18"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19"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20"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21"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22"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23"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24"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25"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26"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27"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28"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" path="m12700,r,86512l,86512,,2413,12700,xe" fillcolor="#12bf45" stroked="f" strokeweight="0">
                <v:stroke miterlimit="83231f" joinstyle="miter"/>
                <v:path arrowok="t" textboxrect="0,0,12700,86512"/>
              </v:shape>
              <v:shape id="Shape 210629"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30"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31"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32"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33"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34"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35"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36"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37"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38"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" path="m21920,r121,17l22041,11684,,11684,,2045c2540,1486,5855,1003,9982,597,14097,203,18072,,21920,xe" fillcolor="#12bf45" stroked="f" strokeweight="0">
                <v:stroke miterlimit="83231f" joinstyle="miter"/>
                <v:path arrowok="t" textboxrect="0,0,22041,11684"/>
              </v:shape>
              <v:shape id="Shape 210639"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40"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6F5A" w14:textId="2B58C23C" w:rsidR="00C50197" w:rsidRPr="00327286" w:rsidRDefault="00C50197" w:rsidP="005A5F8B">
    <w:pPr>
      <w:rPr>
        <w:rFonts w:ascii="Montserrat" w:hAnsi="Montserrat"/>
        <w:b/>
        <w:spacing w:val="30"/>
        <w:sz w:val="12"/>
      </w:rPr>
    </w:pPr>
    <w:r w:rsidRPr="00327286">
      <w:rPr>
        <w:noProof/>
        <w:spacing w:val="30"/>
        <w:lang w:eastAsia="es-CL"/>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lang w:eastAsia="es-CL"/>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2951A"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C6A"/>
    <w:multiLevelType w:val="hybridMultilevel"/>
    <w:tmpl w:val="7150993A"/>
    <w:lvl w:ilvl="0" w:tplc="CEF40874">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8D2AF5C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E0C5488">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3FE8190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EFD45A5C">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EF72883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500A71A">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C76BE6E">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6D200A6">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 w15:restartNumberingAfterBreak="0">
    <w:nsid w:val="01E97BBB"/>
    <w:multiLevelType w:val="hybridMultilevel"/>
    <w:tmpl w:val="11A684F8"/>
    <w:lvl w:ilvl="0" w:tplc="B6D48004">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87B8482C">
      <w:start w:val="1"/>
      <w:numFmt w:val="lowerLetter"/>
      <w:lvlText w:val="%2"/>
      <w:lvlJc w:val="left"/>
      <w:pPr>
        <w:ind w:left="36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2B3E5BD2">
      <w:start w:val="1"/>
      <w:numFmt w:val="lowerRoman"/>
      <w:lvlText w:val="%3"/>
      <w:lvlJc w:val="left"/>
      <w:pPr>
        <w:ind w:left="43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1A56B004">
      <w:start w:val="1"/>
      <w:numFmt w:val="decimal"/>
      <w:lvlText w:val="%4"/>
      <w:lvlJc w:val="left"/>
      <w:pPr>
        <w:ind w:left="50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0C020AA2">
      <w:start w:val="1"/>
      <w:numFmt w:val="lowerLetter"/>
      <w:lvlText w:val="%5"/>
      <w:lvlJc w:val="left"/>
      <w:pPr>
        <w:ind w:left="577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2B666546">
      <w:start w:val="1"/>
      <w:numFmt w:val="lowerRoman"/>
      <w:lvlText w:val="%6"/>
      <w:lvlJc w:val="left"/>
      <w:pPr>
        <w:ind w:left="649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CE32FD5E">
      <w:start w:val="1"/>
      <w:numFmt w:val="decimal"/>
      <w:lvlText w:val="%7"/>
      <w:lvlJc w:val="left"/>
      <w:pPr>
        <w:ind w:left="72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AD10EE02">
      <w:start w:val="1"/>
      <w:numFmt w:val="lowerLetter"/>
      <w:lvlText w:val="%8"/>
      <w:lvlJc w:val="left"/>
      <w:pPr>
        <w:ind w:left="79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64324358">
      <w:start w:val="1"/>
      <w:numFmt w:val="lowerRoman"/>
      <w:lvlText w:val="%9"/>
      <w:lvlJc w:val="left"/>
      <w:pPr>
        <w:ind w:left="86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2" w15:restartNumberingAfterBreak="0">
    <w:nsid w:val="03B720D6"/>
    <w:multiLevelType w:val="hybridMultilevel"/>
    <w:tmpl w:val="D9A2B85A"/>
    <w:lvl w:ilvl="0" w:tplc="C264F884">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86B675CC">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74348DDC">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9EC200F6">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748E56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754AABC">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986FCF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20CD85A">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E285B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0F0A64"/>
    <w:multiLevelType w:val="hybridMultilevel"/>
    <w:tmpl w:val="A8BCDEC2"/>
    <w:lvl w:ilvl="0" w:tplc="340A000D">
      <w:start w:val="1"/>
      <w:numFmt w:val="bullet"/>
      <w:lvlText w:val=""/>
      <w:lvlJc w:val="left"/>
      <w:pPr>
        <w:ind w:left="720" w:hanging="360"/>
      </w:pPr>
      <w:rPr>
        <w:rFonts w:ascii="Wingdings" w:hAnsi="Wingdings" w:hint="default"/>
        <w:color w:val="84B727"/>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8C37C8"/>
    <w:multiLevelType w:val="hybridMultilevel"/>
    <w:tmpl w:val="95A20F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10" w15:restartNumberingAfterBreak="0">
    <w:nsid w:val="0B660058"/>
    <w:multiLevelType w:val="hybridMultilevel"/>
    <w:tmpl w:val="5178F312"/>
    <w:lvl w:ilvl="0" w:tplc="3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4274720"/>
    <w:multiLevelType w:val="hybridMultilevel"/>
    <w:tmpl w:val="A90224A8"/>
    <w:lvl w:ilvl="0" w:tplc="BBCE616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733C40E4">
      <w:start w:val="1"/>
      <w:numFmt w:val="bullet"/>
      <w:lvlText w:val="o"/>
      <w:lvlJc w:val="left"/>
      <w:pPr>
        <w:ind w:left="30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FC24A360">
      <w:start w:val="1"/>
      <w:numFmt w:val="bullet"/>
      <w:lvlText w:val="▪"/>
      <w:lvlJc w:val="left"/>
      <w:pPr>
        <w:ind w:left="37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059448CC">
      <w:start w:val="1"/>
      <w:numFmt w:val="bullet"/>
      <w:lvlText w:val="•"/>
      <w:lvlJc w:val="left"/>
      <w:pPr>
        <w:ind w:left="44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F0EC594">
      <w:start w:val="1"/>
      <w:numFmt w:val="bullet"/>
      <w:lvlText w:val="o"/>
      <w:lvlJc w:val="left"/>
      <w:pPr>
        <w:ind w:left="517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797CE8FC">
      <w:start w:val="1"/>
      <w:numFmt w:val="bullet"/>
      <w:lvlText w:val="▪"/>
      <w:lvlJc w:val="left"/>
      <w:pPr>
        <w:ind w:left="589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2183AAE">
      <w:start w:val="1"/>
      <w:numFmt w:val="bullet"/>
      <w:lvlText w:val="•"/>
      <w:lvlJc w:val="left"/>
      <w:pPr>
        <w:ind w:left="66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91FAD208">
      <w:start w:val="1"/>
      <w:numFmt w:val="bullet"/>
      <w:lvlText w:val="o"/>
      <w:lvlJc w:val="left"/>
      <w:pPr>
        <w:ind w:left="73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39002FE2">
      <w:start w:val="1"/>
      <w:numFmt w:val="bullet"/>
      <w:lvlText w:val="▪"/>
      <w:lvlJc w:val="left"/>
      <w:pPr>
        <w:ind w:left="80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3" w15:restartNumberingAfterBreak="0">
    <w:nsid w:val="1BB22BAD"/>
    <w:multiLevelType w:val="hybridMultilevel"/>
    <w:tmpl w:val="78365652"/>
    <w:lvl w:ilvl="0" w:tplc="F96EAD88">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EF461A98">
      <w:start w:val="1"/>
      <w:numFmt w:val="bullet"/>
      <w:lvlText w:val="•"/>
      <w:lvlJc w:val="left"/>
      <w:pPr>
        <w:ind w:left="4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2" w:tplc="AB50B7DA">
      <w:start w:val="1"/>
      <w:numFmt w:val="bullet"/>
      <w:lvlText w:val="▪"/>
      <w:lvlJc w:val="left"/>
      <w:pPr>
        <w:ind w:left="1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3" w:tplc="C840D592">
      <w:start w:val="1"/>
      <w:numFmt w:val="bullet"/>
      <w:lvlText w:val="•"/>
      <w:lvlJc w:val="left"/>
      <w:pPr>
        <w:ind w:left="21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4" w:tplc="E3280964">
      <w:start w:val="1"/>
      <w:numFmt w:val="bullet"/>
      <w:lvlText w:val="o"/>
      <w:lvlJc w:val="left"/>
      <w:pPr>
        <w:ind w:left="286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5" w:tplc="8FFC575A">
      <w:start w:val="1"/>
      <w:numFmt w:val="bullet"/>
      <w:lvlText w:val="▪"/>
      <w:lvlJc w:val="left"/>
      <w:pPr>
        <w:ind w:left="358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6" w:tplc="938AC036">
      <w:start w:val="1"/>
      <w:numFmt w:val="bullet"/>
      <w:lvlText w:val="•"/>
      <w:lvlJc w:val="left"/>
      <w:pPr>
        <w:ind w:left="430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7" w:tplc="6F3CD106">
      <w:start w:val="1"/>
      <w:numFmt w:val="bullet"/>
      <w:lvlText w:val="o"/>
      <w:lvlJc w:val="left"/>
      <w:pPr>
        <w:ind w:left="50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8" w:tplc="5B80CB6A">
      <w:start w:val="1"/>
      <w:numFmt w:val="bullet"/>
      <w:lvlText w:val="▪"/>
      <w:lvlJc w:val="left"/>
      <w:pPr>
        <w:ind w:left="57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abstractNum>
  <w:abstractNum w:abstractNumId="14" w15:restartNumberingAfterBreak="0">
    <w:nsid w:val="1EA97CF8"/>
    <w:multiLevelType w:val="hybridMultilevel"/>
    <w:tmpl w:val="EE7801BC"/>
    <w:lvl w:ilvl="0" w:tplc="FB6294A2">
      <w:start w:val="1"/>
      <w:numFmt w:val="lowerLetter"/>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B7501D2C">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936E4FC0">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FEFE1028">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226E30D2">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38765750">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FE047D84">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91760256">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170C6EA8">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5" w15:restartNumberingAfterBreak="0">
    <w:nsid w:val="20A210BE"/>
    <w:multiLevelType w:val="hybridMultilevel"/>
    <w:tmpl w:val="E2F430CA"/>
    <w:lvl w:ilvl="0" w:tplc="4568233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D685E0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6383414">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446A112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B4FEE25A">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1840C17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C3E6BF4">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129E8056">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066B28A">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6" w15:restartNumberingAfterBreak="0">
    <w:nsid w:val="248372C6"/>
    <w:multiLevelType w:val="hybridMultilevel"/>
    <w:tmpl w:val="B7105D34"/>
    <w:lvl w:ilvl="0" w:tplc="E7ECFE26">
      <w:start w:val="3"/>
      <w:numFmt w:val="lowerLetter"/>
      <w:lvlText w:val="%1."/>
      <w:lvlJc w:val="left"/>
      <w:pPr>
        <w:ind w:left="3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A78E8CF2">
      <w:start w:val="1"/>
      <w:numFmt w:val="lowerLetter"/>
      <w:lvlText w:val="%2"/>
      <w:lvlJc w:val="left"/>
      <w:pPr>
        <w:ind w:left="10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86B42F8E">
      <w:start w:val="1"/>
      <w:numFmt w:val="lowerRoman"/>
      <w:lvlText w:val="%3"/>
      <w:lvlJc w:val="left"/>
      <w:pPr>
        <w:ind w:left="18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A3046DCA">
      <w:start w:val="1"/>
      <w:numFmt w:val="decimal"/>
      <w:lvlText w:val="%4"/>
      <w:lvlJc w:val="left"/>
      <w:pPr>
        <w:ind w:left="25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4C862428">
      <w:start w:val="1"/>
      <w:numFmt w:val="lowerLetter"/>
      <w:lvlText w:val="%5"/>
      <w:lvlJc w:val="left"/>
      <w:pPr>
        <w:ind w:left="32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98A0ACD2">
      <w:start w:val="1"/>
      <w:numFmt w:val="lowerRoman"/>
      <w:lvlText w:val="%6"/>
      <w:lvlJc w:val="left"/>
      <w:pPr>
        <w:ind w:left="396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624A4FD0">
      <w:start w:val="1"/>
      <w:numFmt w:val="decimal"/>
      <w:lvlText w:val="%7"/>
      <w:lvlJc w:val="left"/>
      <w:pPr>
        <w:ind w:left="46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453C9A70">
      <w:start w:val="1"/>
      <w:numFmt w:val="lowerLetter"/>
      <w:lvlText w:val="%8"/>
      <w:lvlJc w:val="left"/>
      <w:pPr>
        <w:ind w:left="54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2E3654EA">
      <w:start w:val="1"/>
      <w:numFmt w:val="lowerRoman"/>
      <w:lvlText w:val="%9"/>
      <w:lvlJc w:val="left"/>
      <w:pPr>
        <w:ind w:left="61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7" w15:restartNumberingAfterBreak="0">
    <w:nsid w:val="249C2A9B"/>
    <w:multiLevelType w:val="hybridMultilevel"/>
    <w:tmpl w:val="7CEE3D64"/>
    <w:lvl w:ilvl="0" w:tplc="A6A46630">
      <w:start w:val="1"/>
      <w:numFmt w:val="bullet"/>
      <w:lvlText w:val="•"/>
      <w:lvlJc w:val="left"/>
      <w:pPr>
        <w:ind w:left="3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A0DEEFFE">
      <w:start w:val="1"/>
      <w:numFmt w:val="bullet"/>
      <w:lvlText w:val="o"/>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62466B4C">
      <w:start w:val="1"/>
      <w:numFmt w:val="bullet"/>
      <w:lvlText w:val="▪"/>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C9B6E0F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6AE62EC">
      <w:start w:val="1"/>
      <w:numFmt w:val="bullet"/>
      <w:lvlText w:val="o"/>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625007D8">
      <w:start w:val="1"/>
      <w:numFmt w:val="bullet"/>
      <w:lvlText w:val="▪"/>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ED01E12">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5A8CFD0">
      <w:start w:val="1"/>
      <w:numFmt w:val="bullet"/>
      <w:lvlText w:val="o"/>
      <w:lvlJc w:val="left"/>
      <w:pPr>
        <w:ind w:left="91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16B0BDD2">
      <w:start w:val="1"/>
      <w:numFmt w:val="bullet"/>
      <w:lvlText w:val="▪"/>
      <w:lvlJc w:val="left"/>
      <w:pPr>
        <w:ind w:left="99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8" w15:restartNumberingAfterBreak="0">
    <w:nsid w:val="25986797"/>
    <w:multiLevelType w:val="hybridMultilevel"/>
    <w:tmpl w:val="AE685360"/>
    <w:lvl w:ilvl="0" w:tplc="E2624B02">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2286BD40">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54B40E">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FF449538">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1A22D17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C4EADD5E">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8748D82">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CCA5408">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C2A7336">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19"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D83916"/>
    <w:multiLevelType w:val="hybridMultilevel"/>
    <w:tmpl w:val="07F819DA"/>
    <w:lvl w:ilvl="0" w:tplc="47D2A08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2" w15:restartNumberingAfterBreak="0">
    <w:nsid w:val="334D4863"/>
    <w:multiLevelType w:val="hybridMultilevel"/>
    <w:tmpl w:val="A6A210FA"/>
    <w:lvl w:ilvl="0" w:tplc="CE0C172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93CA3252">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BE8504">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71182C84">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47AC2294">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0E9AAD1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7D2A582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523C5D66">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AE8810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23"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7" w15:restartNumberingAfterBreak="0">
    <w:nsid w:val="4E303C91"/>
    <w:multiLevelType w:val="hybridMultilevel"/>
    <w:tmpl w:val="989E77B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203BAE"/>
    <w:multiLevelType w:val="hybridMultilevel"/>
    <w:tmpl w:val="660AF2E6"/>
    <w:lvl w:ilvl="0" w:tplc="0B5642AE">
      <w:start w:val="1"/>
      <w:numFmt w:val="bullet"/>
      <w:lvlText w:val="•"/>
      <w:lvlJc w:val="left"/>
      <w:pPr>
        <w:ind w:left="3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5E043644">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1E225122">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E864D90">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FC247F82">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1B34E64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ED8E3FA">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706C57D4">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BFFE0754">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3" w15:restartNumberingAfterBreak="0">
    <w:nsid w:val="5CA908DB"/>
    <w:multiLevelType w:val="hybridMultilevel"/>
    <w:tmpl w:val="0D224E04"/>
    <w:lvl w:ilvl="0" w:tplc="340A0017">
      <w:start w:val="1"/>
      <w:numFmt w:val="lowerLetter"/>
      <w:lvlText w:val="%1)"/>
      <w:lvlJc w:val="left"/>
      <w:pPr>
        <w:ind w:left="720" w:hanging="360"/>
      </w:pPr>
    </w:lvl>
    <w:lvl w:ilvl="1" w:tplc="74566F4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38" w15:restartNumberingAfterBreak="0">
    <w:nsid w:val="6AF92B8B"/>
    <w:multiLevelType w:val="hybridMultilevel"/>
    <w:tmpl w:val="61C07ECA"/>
    <w:lvl w:ilvl="0" w:tplc="B3FE9E10">
      <w:start w:val="2"/>
      <w:numFmt w:val="decimal"/>
      <w:lvlText w:val="%1"/>
      <w:lvlJc w:val="left"/>
      <w:pPr>
        <w:ind w:left="3865"/>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58F047D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F844D0">
      <w:start w:val="1"/>
      <w:numFmt w:val="bullet"/>
      <w:lvlText w:val="▪"/>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2A7A0508">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61BCF7DE">
      <w:start w:val="1"/>
      <w:numFmt w:val="bullet"/>
      <w:lvlText w:val="o"/>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90C44D94">
      <w:start w:val="1"/>
      <w:numFmt w:val="bullet"/>
      <w:lvlText w:val="▪"/>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AD3448EE">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86CA3CC">
      <w:start w:val="1"/>
      <w:numFmt w:val="bullet"/>
      <w:lvlText w:val="o"/>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4AAEDE8">
      <w:start w:val="1"/>
      <w:numFmt w:val="bullet"/>
      <w:lvlText w:val="▪"/>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9" w15:restartNumberingAfterBreak="0">
    <w:nsid w:val="6B8C2F5E"/>
    <w:multiLevelType w:val="hybridMultilevel"/>
    <w:tmpl w:val="C364874E"/>
    <w:lvl w:ilvl="0" w:tplc="2E1668F4">
      <w:start w:val="14"/>
      <w:numFmt w:val="lowerLetter"/>
      <w:lvlText w:val="%1."/>
      <w:lvlJc w:val="left"/>
      <w:pPr>
        <w:ind w:left="98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F73A030A">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F0F8F47C">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CA78107E">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F31C13D6">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7B20E178">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46C451B2">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85CEC69C">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C640023A">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40" w15:restartNumberingAfterBreak="0">
    <w:nsid w:val="6D024108"/>
    <w:multiLevelType w:val="hybridMultilevel"/>
    <w:tmpl w:val="3AB6A706"/>
    <w:lvl w:ilvl="0" w:tplc="28303E00">
      <w:start w:val="1"/>
      <w:numFmt w:val="bullet"/>
      <w:lvlText w:val="•"/>
      <w:lvlJc w:val="left"/>
      <w:pPr>
        <w:ind w:left="3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718469E">
      <w:start w:val="1"/>
      <w:numFmt w:val="bullet"/>
      <w:lvlText w:val="o"/>
      <w:lvlJc w:val="left"/>
      <w:pPr>
        <w:ind w:left="2258"/>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8814F4AE">
      <w:start w:val="1"/>
      <w:numFmt w:val="bullet"/>
      <w:lvlRestart w:val="0"/>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7AE07F7A">
      <w:start w:val="1"/>
      <w:numFmt w:val="bullet"/>
      <w:lvlText w:val="•"/>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F0B284A8">
      <w:start w:val="1"/>
      <w:numFmt w:val="bullet"/>
      <w:lvlText w:val="o"/>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B720C14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64882654">
      <w:start w:val="1"/>
      <w:numFmt w:val="bullet"/>
      <w:lvlText w:val="•"/>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DD58F954">
      <w:start w:val="1"/>
      <w:numFmt w:val="bullet"/>
      <w:lvlText w:val="o"/>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9EEC710C">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41"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2"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44" w15:restartNumberingAfterBreak="0">
    <w:nsid w:val="70814A60"/>
    <w:multiLevelType w:val="hybridMultilevel"/>
    <w:tmpl w:val="F67464C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46" w15:restartNumberingAfterBreak="0">
    <w:nsid w:val="781E7AB6"/>
    <w:multiLevelType w:val="hybridMultilevel"/>
    <w:tmpl w:val="DC56760C"/>
    <w:lvl w:ilvl="0" w:tplc="3844DFC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44B07B7C">
      <w:start w:val="1"/>
      <w:numFmt w:val="bullet"/>
      <w:lvlText w:val="o"/>
      <w:lvlJc w:val="left"/>
      <w:pPr>
        <w:ind w:left="50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CCE4FD96">
      <w:start w:val="1"/>
      <w:numFmt w:val="bullet"/>
      <w:lvlText w:val="▪"/>
      <w:lvlJc w:val="left"/>
      <w:pPr>
        <w:ind w:left="57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C3A1B16">
      <w:start w:val="1"/>
      <w:numFmt w:val="bullet"/>
      <w:lvlText w:val="•"/>
      <w:lvlJc w:val="left"/>
      <w:pPr>
        <w:ind w:left="64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F8CFF96">
      <w:start w:val="1"/>
      <w:numFmt w:val="bullet"/>
      <w:lvlText w:val="o"/>
      <w:lvlJc w:val="left"/>
      <w:pPr>
        <w:ind w:left="720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8E0DEBE">
      <w:start w:val="1"/>
      <w:numFmt w:val="bullet"/>
      <w:lvlText w:val="▪"/>
      <w:lvlJc w:val="left"/>
      <w:pPr>
        <w:ind w:left="792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2ACB42C">
      <w:start w:val="1"/>
      <w:numFmt w:val="bullet"/>
      <w:lvlText w:val="•"/>
      <w:lvlJc w:val="left"/>
      <w:pPr>
        <w:ind w:left="86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DC24042">
      <w:start w:val="1"/>
      <w:numFmt w:val="bullet"/>
      <w:lvlText w:val="o"/>
      <w:lvlJc w:val="left"/>
      <w:pPr>
        <w:ind w:left="93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D0A5770">
      <w:start w:val="1"/>
      <w:numFmt w:val="bullet"/>
      <w:lvlText w:val="▪"/>
      <w:lvlJc w:val="left"/>
      <w:pPr>
        <w:ind w:left="100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7" w15:restartNumberingAfterBreak="0">
    <w:nsid w:val="79C007D2"/>
    <w:multiLevelType w:val="hybridMultilevel"/>
    <w:tmpl w:val="7D5A7502"/>
    <w:lvl w:ilvl="0" w:tplc="68D6757E">
      <w:start w:val="5"/>
      <w:numFmt w:val="decimal"/>
      <w:lvlText w:val="%1"/>
      <w:lvlJc w:val="left"/>
      <w:pPr>
        <w:ind w:left="3871"/>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F39A05CA">
      <w:start w:val="1"/>
      <w:numFmt w:val="lowerLetter"/>
      <w:lvlText w:val="%2"/>
      <w:lvlJc w:val="left"/>
      <w:pPr>
        <w:ind w:left="10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2" w:tplc="996E90AA">
      <w:start w:val="1"/>
      <w:numFmt w:val="lowerRoman"/>
      <w:lvlText w:val="%3"/>
      <w:lvlJc w:val="left"/>
      <w:pPr>
        <w:ind w:left="18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3" w:tplc="567C6B20">
      <w:start w:val="1"/>
      <w:numFmt w:val="decimal"/>
      <w:lvlText w:val="%4"/>
      <w:lvlJc w:val="left"/>
      <w:pPr>
        <w:ind w:left="25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4" w:tplc="0314568E">
      <w:start w:val="1"/>
      <w:numFmt w:val="lowerLetter"/>
      <w:lvlText w:val="%5"/>
      <w:lvlJc w:val="left"/>
      <w:pPr>
        <w:ind w:left="324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5" w:tplc="F99C6D5A">
      <w:start w:val="1"/>
      <w:numFmt w:val="lowerRoman"/>
      <w:lvlText w:val="%6"/>
      <w:lvlJc w:val="left"/>
      <w:pPr>
        <w:ind w:left="396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6" w:tplc="79BC8DEE">
      <w:start w:val="1"/>
      <w:numFmt w:val="decimal"/>
      <w:lvlText w:val="%7"/>
      <w:lvlJc w:val="left"/>
      <w:pPr>
        <w:ind w:left="46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7" w:tplc="68DC1CE6">
      <w:start w:val="1"/>
      <w:numFmt w:val="lowerLetter"/>
      <w:lvlText w:val="%8"/>
      <w:lvlJc w:val="left"/>
      <w:pPr>
        <w:ind w:left="54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8" w:tplc="E4123F1E">
      <w:start w:val="1"/>
      <w:numFmt w:val="lowerRoman"/>
      <w:lvlText w:val="%9"/>
      <w:lvlJc w:val="left"/>
      <w:pPr>
        <w:ind w:left="61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abstractNum>
  <w:abstractNum w:abstractNumId="48" w15:restartNumberingAfterBreak="0">
    <w:nsid w:val="7A67057A"/>
    <w:multiLevelType w:val="hybridMultilevel"/>
    <w:tmpl w:val="6F9290F0"/>
    <w:lvl w:ilvl="0" w:tplc="C7B6158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AD18E070">
      <w:start w:val="1"/>
      <w:numFmt w:val="bullet"/>
      <w:lvlText w:val="o"/>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D68A15C2">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331415E4">
      <w:start w:val="1"/>
      <w:numFmt w:val="bullet"/>
      <w:lvlText w:val="•"/>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234EB4F6">
      <w:start w:val="1"/>
      <w:numFmt w:val="bullet"/>
      <w:lvlText w:val="o"/>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E174D26A">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16CB9CC">
      <w:start w:val="1"/>
      <w:numFmt w:val="bullet"/>
      <w:lvlText w:val="•"/>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381E37B6">
      <w:start w:val="1"/>
      <w:numFmt w:val="bullet"/>
      <w:lvlText w:val="o"/>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95B26668">
      <w:start w:val="1"/>
      <w:numFmt w:val="bullet"/>
      <w:lvlText w:val="▪"/>
      <w:lvlJc w:val="left"/>
      <w:pPr>
        <w:ind w:left="99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9"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20"/>
  </w:num>
  <w:num w:numId="2" w16cid:durableId="426392003">
    <w:abstractNumId w:val="30"/>
  </w:num>
  <w:num w:numId="3" w16cid:durableId="1033506056">
    <w:abstractNumId w:val="11"/>
  </w:num>
  <w:num w:numId="4" w16cid:durableId="417865482">
    <w:abstractNumId w:val="35"/>
  </w:num>
  <w:num w:numId="5" w16cid:durableId="388500457">
    <w:abstractNumId w:val="42"/>
  </w:num>
  <w:num w:numId="6" w16cid:durableId="360011508">
    <w:abstractNumId w:val="24"/>
  </w:num>
  <w:num w:numId="7" w16cid:durableId="1047022977">
    <w:abstractNumId w:val="28"/>
  </w:num>
  <w:num w:numId="8" w16cid:durableId="2041199631">
    <w:abstractNumId w:val="3"/>
  </w:num>
  <w:num w:numId="9" w16cid:durableId="15277045">
    <w:abstractNumId w:val="33"/>
  </w:num>
  <w:num w:numId="10" w16cid:durableId="1994404384">
    <w:abstractNumId w:val="6"/>
  </w:num>
  <w:num w:numId="11" w16cid:durableId="2011517392">
    <w:abstractNumId w:val="29"/>
  </w:num>
  <w:num w:numId="12" w16cid:durableId="962812865">
    <w:abstractNumId w:val="31"/>
  </w:num>
  <w:num w:numId="13" w16cid:durableId="450972980">
    <w:abstractNumId w:val="36"/>
  </w:num>
  <w:num w:numId="14" w16cid:durableId="1246837954">
    <w:abstractNumId w:val="25"/>
  </w:num>
  <w:num w:numId="15" w16cid:durableId="1459911551">
    <w:abstractNumId w:val="19"/>
  </w:num>
  <w:num w:numId="16" w16cid:durableId="854417333">
    <w:abstractNumId w:val="34"/>
  </w:num>
  <w:num w:numId="17" w16cid:durableId="2081096031">
    <w:abstractNumId w:val="8"/>
  </w:num>
  <w:num w:numId="18" w16cid:durableId="230385705">
    <w:abstractNumId w:val="23"/>
  </w:num>
  <w:num w:numId="19" w16cid:durableId="1046177761">
    <w:abstractNumId w:val="49"/>
  </w:num>
  <w:num w:numId="20" w16cid:durableId="1658416825">
    <w:abstractNumId w:val="4"/>
  </w:num>
  <w:num w:numId="21" w16cid:durableId="777219546">
    <w:abstractNumId w:val="50"/>
  </w:num>
  <w:num w:numId="22" w16cid:durableId="1575386617">
    <w:abstractNumId w:val="43"/>
  </w:num>
  <w:num w:numId="23" w16cid:durableId="1210219052">
    <w:abstractNumId w:val="26"/>
  </w:num>
  <w:num w:numId="24" w16cid:durableId="1936934405">
    <w:abstractNumId w:val="45"/>
  </w:num>
  <w:num w:numId="25" w16cid:durableId="808405195">
    <w:abstractNumId w:val="41"/>
  </w:num>
  <w:num w:numId="26" w16cid:durableId="1149520019">
    <w:abstractNumId w:val="9"/>
  </w:num>
  <w:num w:numId="27" w16cid:durableId="1215656479">
    <w:abstractNumId w:val="21"/>
  </w:num>
  <w:num w:numId="28" w16cid:durableId="1023357257">
    <w:abstractNumId w:val="37"/>
  </w:num>
  <w:num w:numId="29" w16cid:durableId="1273174688">
    <w:abstractNumId w:val="48"/>
  </w:num>
  <w:num w:numId="30" w16cid:durableId="688140244">
    <w:abstractNumId w:val="46"/>
  </w:num>
  <w:num w:numId="31" w16cid:durableId="582419167">
    <w:abstractNumId w:val="2"/>
  </w:num>
  <w:num w:numId="32" w16cid:durableId="1799296646">
    <w:abstractNumId w:val="12"/>
  </w:num>
  <w:num w:numId="33" w16cid:durableId="641807038">
    <w:abstractNumId w:val="15"/>
  </w:num>
  <w:num w:numId="34" w16cid:durableId="1672220091">
    <w:abstractNumId w:val="38"/>
  </w:num>
  <w:num w:numId="35" w16cid:durableId="1841963113">
    <w:abstractNumId w:val="18"/>
  </w:num>
  <w:num w:numId="36" w16cid:durableId="865682060">
    <w:abstractNumId w:val="22"/>
  </w:num>
  <w:num w:numId="37" w16cid:durableId="373579342">
    <w:abstractNumId w:val="47"/>
  </w:num>
  <w:num w:numId="38" w16cid:durableId="1535385072">
    <w:abstractNumId w:val="0"/>
  </w:num>
  <w:num w:numId="39" w16cid:durableId="69932297">
    <w:abstractNumId w:val="1"/>
  </w:num>
  <w:num w:numId="40" w16cid:durableId="695155156">
    <w:abstractNumId w:val="13"/>
  </w:num>
  <w:num w:numId="41" w16cid:durableId="1495799780">
    <w:abstractNumId w:val="40"/>
  </w:num>
  <w:num w:numId="42" w16cid:durableId="743450790">
    <w:abstractNumId w:val="17"/>
  </w:num>
  <w:num w:numId="43" w16cid:durableId="1219899290">
    <w:abstractNumId w:val="32"/>
  </w:num>
  <w:num w:numId="44" w16cid:durableId="801340896">
    <w:abstractNumId w:val="14"/>
  </w:num>
  <w:num w:numId="45" w16cid:durableId="1479149631">
    <w:abstractNumId w:val="39"/>
  </w:num>
  <w:num w:numId="46" w16cid:durableId="975988825">
    <w:abstractNumId w:val="16"/>
  </w:num>
  <w:num w:numId="47" w16cid:durableId="620185120">
    <w:abstractNumId w:val="44"/>
  </w:num>
  <w:num w:numId="48" w16cid:durableId="1520586934">
    <w:abstractNumId w:val="10"/>
  </w:num>
  <w:num w:numId="49" w16cid:durableId="83384277">
    <w:abstractNumId w:val="27"/>
  </w:num>
  <w:num w:numId="50" w16cid:durableId="1160536694">
    <w:abstractNumId w:val="5"/>
  </w:num>
  <w:num w:numId="51" w16cid:durableId="159666611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51">
      <o:colormru v:ext="edit" colors="#195a28"/>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104A"/>
    <w:rsid w:val="00003246"/>
    <w:rsid w:val="00003583"/>
    <w:rsid w:val="0000429C"/>
    <w:rsid w:val="000053FC"/>
    <w:rsid w:val="000125EE"/>
    <w:rsid w:val="000159FF"/>
    <w:rsid w:val="00020F2F"/>
    <w:rsid w:val="0002419A"/>
    <w:rsid w:val="00030729"/>
    <w:rsid w:val="00033323"/>
    <w:rsid w:val="00033E99"/>
    <w:rsid w:val="00046F38"/>
    <w:rsid w:val="00050308"/>
    <w:rsid w:val="000505CF"/>
    <w:rsid w:val="0005107B"/>
    <w:rsid w:val="00051ECC"/>
    <w:rsid w:val="00052EE5"/>
    <w:rsid w:val="00055679"/>
    <w:rsid w:val="00055C78"/>
    <w:rsid w:val="00063868"/>
    <w:rsid w:val="00063F87"/>
    <w:rsid w:val="00065978"/>
    <w:rsid w:val="00066FCB"/>
    <w:rsid w:val="00067E6E"/>
    <w:rsid w:val="000705DC"/>
    <w:rsid w:val="00070A0D"/>
    <w:rsid w:val="00071A1B"/>
    <w:rsid w:val="00072823"/>
    <w:rsid w:val="00074D1A"/>
    <w:rsid w:val="00075C64"/>
    <w:rsid w:val="00076B0E"/>
    <w:rsid w:val="00077C16"/>
    <w:rsid w:val="000813D9"/>
    <w:rsid w:val="0008154F"/>
    <w:rsid w:val="00082C0A"/>
    <w:rsid w:val="00084092"/>
    <w:rsid w:val="000875E4"/>
    <w:rsid w:val="0008761E"/>
    <w:rsid w:val="0009034A"/>
    <w:rsid w:val="00090B6D"/>
    <w:rsid w:val="00090C41"/>
    <w:rsid w:val="00091719"/>
    <w:rsid w:val="00092011"/>
    <w:rsid w:val="000930D7"/>
    <w:rsid w:val="000954B6"/>
    <w:rsid w:val="00095AD8"/>
    <w:rsid w:val="000A174D"/>
    <w:rsid w:val="000A29E4"/>
    <w:rsid w:val="000A2FE2"/>
    <w:rsid w:val="000A3B7C"/>
    <w:rsid w:val="000A498F"/>
    <w:rsid w:val="000A5C5C"/>
    <w:rsid w:val="000A62B1"/>
    <w:rsid w:val="000A694B"/>
    <w:rsid w:val="000A73D7"/>
    <w:rsid w:val="000A74F6"/>
    <w:rsid w:val="000A776D"/>
    <w:rsid w:val="000B0F0A"/>
    <w:rsid w:val="000B1CAA"/>
    <w:rsid w:val="000B43BB"/>
    <w:rsid w:val="000B4462"/>
    <w:rsid w:val="000B4B1E"/>
    <w:rsid w:val="000B6245"/>
    <w:rsid w:val="000C24BB"/>
    <w:rsid w:val="000C3EBB"/>
    <w:rsid w:val="000C4EA5"/>
    <w:rsid w:val="000C6BB6"/>
    <w:rsid w:val="000D10FB"/>
    <w:rsid w:val="000D1ACB"/>
    <w:rsid w:val="000D478A"/>
    <w:rsid w:val="000D4BAE"/>
    <w:rsid w:val="000D71B4"/>
    <w:rsid w:val="000D7951"/>
    <w:rsid w:val="000E0F8B"/>
    <w:rsid w:val="000E11B1"/>
    <w:rsid w:val="000E2542"/>
    <w:rsid w:val="000E2E8D"/>
    <w:rsid w:val="000F0527"/>
    <w:rsid w:val="000F1EFD"/>
    <w:rsid w:val="000F3997"/>
    <w:rsid w:val="000F4926"/>
    <w:rsid w:val="000F5164"/>
    <w:rsid w:val="000F6561"/>
    <w:rsid w:val="000F7006"/>
    <w:rsid w:val="0010348A"/>
    <w:rsid w:val="0010387C"/>
    <w:rsid w:val="001072D4"/>
    <w:rsid w:val="00110A69"/>
    <w:rsid w:val="00112C5C"/>
    <w:rsid w:val="00113074"/>
    <w:rsid w:val="00113E96"/>
    <w:rsid w:val="00117758"/>
    <w:rsid w:val="00121F81"/>
    <w:rsid w:val="00122BC6"/>
    <w:rsid w:val="00122E75"/>
    <w:rsid w:val="00123A04"/>
    <w:rsid w:val="0012402D"/>
    <w:rsid w:val="00125801"/>
    <w:rsid w:val="00127DAB"/>
    <w:rsid w:val="00130BEA"/>
    <w:rsid w:val="00130D56"/>
    <w:rsid w:val="00131508"/>
    <w:rsid w:val="00131D6D"/>
    <w:rsid w:val="00132F9E"/>
    <w:rsid w:val="00133EBF"/>
    <w:rsid w:val="00136D5B"/>
    <w:rsid w:val="00136E39"/>
    <w:rsid w:val="00136E49"/>
    <w:rsid w:val="0014173A"/>
    <w:rsid w:val="00141DE5"/>
    <w:rsid w:val="001428E2"/>
    <w:rsid w:val="00142CD5"/>
    <w:rsid w:val="001439F2"/>
    <w:rsid w:val="00144844"/>
    <w:rsid w:val="00145DC9"/>
    <w:rsid w:val="001475FA"/>
    <w:rsid w:val="0015141D"/>
    <w:rsid w:val="00151DCD"/>
    <w:rsid w:val="00151DDA"/>
    <w:rsid w:val="001537E3"/>
    <w:rsid w:val="0015516F"/>
    <w:rsid w:val="00155BCE"/>
    <w:rsid w:val="001561F9"/>
    <w:rsid w:val="001569AA"/>
    <w:rsid w:val="00156B69"/>
    <w:rsid w:val="001573A9"/>
    <w:rsid w:val="00157567"/>
    <w:rsid w:val="00160D32"/>
    <w:rsid w:val="00162146"/>
    <w:rsid w:val="00164B0F"/>
    <w:rsid w:val="00164D33"/>
    <w:rsid w:val="00167F7D"/>
    <w:rsid w:val="00170ABE"/>
    <w:rsid w:val="00171102"/>
    <w:rsid w:val="001711C5"/>
    <w:rsid w:val="00173F01"/>
    <w:rsid w:val="001750C9"/>
    <w:rsid w:val="00176DB3"/>
    <w:rsid w:val="00177867"/>
    <w:rsid w:val="001819BE"/>
    <w:rsid w:val="001825F5"/>
    <w:rsid w:val="00182CA4"/>
    <w:rsid w:val="00183364"/>
    <w:rsid w:val="0019016E"/>
    <w:rsid w:val="00193385"/>
    <w:rsid w:val="00194B1C"/>
    <w:rsid w:val="001967C9"/>
    <w:rsid w:val="00196E0B"/>
    <w:rsid w:val="00197FFE"/>
    <w:rsid w:val="001A355A"/>
    <w:rsid w:val="001A5199"/>
    <w:rsid w:val="001A5EEA"/>
    <w:rsid w:val="001A6195"/>
    <w:rsid w:val="001A6839"/>
    <w:rsid w:val="001A738F"/>
    <w:rsid w:val="001B07C2"/>
    <w:rsid w:val="001B0D3B"/>
    <w:rsid w:val="001B216E"/>
    <w:rsid w:val="001B30BB"/>
    <w:rsid w:val="001B38AA"/>
    <w:rsid w:val="001B6D5F"/>
    <w:rsid w:val="001B785E"/>
    <w:rsid w:val="001C3C45"/>
    <w:rsid w:val="001C4452"/>
    <w:rsid w:val="001C63E5"/>
    <w:rsid w:val="001C78D1"/>
    <w:rsid w:val="001D27C1"/>
    <w:rsid w:val="001D4553"/>
    <w:rsid w:val="001D4C41"/>
    <w:rsid w:val="001D69E6"/>
    <w:rsid w:val="001D7441"/>
    <w:rsid w:val="001E143D"/>
    <w:rsid w:val="001E3CDE"/>
    <w:rsid w:val="001E4290"/>
    <w:rsid w:val="001E4D8D"/>
    <w:rsid w:val="001E4FC1"/>
    <w:rsid w:val="001F1EFA"/>
    <w:rsid w:val="001F238D"/>
    <w:rsid w:val="001F3998"/>
    <w:rsid w:val="001F7A5D"/>
    <w:rsid w:val="00202A34"/>
    <w:rsid w:val="00202BF6"/>
    <w:rsid w:val="002034D3"/>
    <w:rsid w:val="00210EAE"/>
    <w:rsid w:val="0021318A"/>
    <w:rsid w:val="00216740"/>
    <w:rsid w:val="00216D5B"/>
    <w:rsid w:val="002174DA"/>
    <w:rsid w:val="00217E3E"/>
    <w:rsid w:val="002213E8"/>
    <w:rsid w:val="002221B3"/>
    <w:rsid w:val="0022248E"/>
    <w:rsid w:val="00222A48"/>
    <w:rsid w:val="00223093"/>
    <w:rsid w:val="00226FA3"/>
    <w:rsid w:val="00230014"/>
    <w:rsid w:val="00230184"/>
    <w:rsid w:val="00231142"/>
    <w:rsid w:val="002343A5"/>
    <w:rsid w:val="00234DA1"/>
    <w:rsid w:val="00236033"/>
    <w:rsid w:val="00236342"/>
    <w:rsid w:val="002376AF"/>
    <w:rsid w:val="00237F5C"/>
    <w:rsid w:val="0024006B"/>
    <w:rsid w:val="002400E5"/>
    <w:rsid w:val="0024150A"/>
    <w:rsid w:val="00242946"/>
    <w:rsid w:val="00242F07"/>
    <w:rsid w:val="00247A72"/>
    <w:rsid w:val="00250CAC"/>
    <w:rsid w:val="0025373D"/>
    <w:rsid w:val="00254CEB"/>
    <w:rsid w:val="00254FEC"/>
    <w:rsid w:val="0025621E"/>
    <w:rsid w:val="00256782"/>
    <w:rsid w:val="00257499"/>
    <w:rsid w:val="00261554"/>
    <w:rsid w:val="00262439"/>
    <w:rsid w:val="002649C5"/>
    <w:rsid w:val="00264D4E"/>
    <w:rsid w:val="002651FA"/>
    <w:rsid w:val="0026571E"/>
    <w:rsid w:val="00265979"/>
    <w:rsid w:val="00266824"/>
    <w:rsid w:val="0026750A"/>
    <w:rsid w:val="00267A20"/>
    <w:rsid w:val="0027294B"/>
    <w:rsid w:val="0027318B"/>
    <w:rsid w:val="0027328C"/>
    <w:rsid w:val="00276031"/>
    <w:rsid w:val="00280AA9"/>
    <w:rsid w:val="00281979"/>
    <w:rsid w:val="00281A60"/>
    <w:rsid w:val="0028244D"/>
    <w:rsid w:val="00283B57"/>
    <w:rsid w:val="00283C45"/>
    <w:rsid w:val="00283E3E"/>
    <w:rsid w:val="0028716F"/>
    <w:rsid w:val="002901A6"/>
    <w:rsid w:val="00290C7D"/>
    <w:rsid w:val="002929F9"/>
    <w:rsid w:val="00294DD4"/>
    <w:rsid w:val="0029755F"/>
    <w:rsid w:val="002A14C7"/>
    <w:rsid w:val="002A2622"/>
    <w:rsid w:val="002A2C5E"/>
    <w:rsid w:val="002A3439"/>
    <w:rsid w:val="002A4025"/>
    <w:rsid w:val="002A60D4"/>
    <w:rsid w:val="002A6103"/>
    <w:rsid w:val="002A68ED"/>
    <w:rsid w:val="002A77CF"/>
    <w:rsid w:val="002B03A6"/>
    <w:rsid w:val="002B1712"/>
    <w:rsid w:val="002B25BC"/>
    <w:rsid w:val="002B340E"/>
    <w:rsid w:val="002B3B06"/>
    <w:rsid w:val="002B4732"/>
    <w:rsid w:val="002B5A1F"/>
    <w:rsid w:val="002B5E75"/>
    <w:rsid w:val="002B7B3B"/>
    <w:rsid w:val="002B7ED6"/>
    <w:rsid w:val="002C2A68"/>
    <w:rsid w:val="002C37F4"/>
    <w:rsid w:val="002C4E8A"/>
    <w:rsid w:val="002C5C4C"/>
    <w:rsid w:val="002C70D6"/>
    <w:rsid w:val="002E07BA"/>
    <w:rsid w:val="002E3F9F"/>
    <w:rsid w:val="002E54BB"/>
    <w:rsid w:val="002F1461"/>
    <w:rsid w:val="002F3655"/>
    <w:rsid w:val="002F49FE"/>
    <w:rsid w:val="002F53D8"/>
    <w:rsid w:val="002F62D5"/>
    <w:rsid w:val="002F6DBD"/>
    <w:rsid w:val="00300263"/>
    <w:rsid w:val="0030391A"/>
    <w:rsid w:val="00303C31"/>
    <w:rsid w:val="00304EC1"/>
    <w:rsid w:val="003063C2"/>
    <w:rsid w:val="00306CAF"/>
    <w:rsid w:val="0031063B"/>
    <w:rsid w:val="003106D1"/>
    <w:rsid w:val="003107F7"/>
    <w:rsid w:val="003108DF"/>
    <w:rsid w:val="00310AC8"/>
    <w:rsid w:val="00311D4B"/>
    <w:rsid w:val="003157AF"/>
    <w:rsid w:val="00315AB5"/>
    <w:rsid w:val="00316993"/>
    <w:rsid w:val="00322324"/>
    <w:rsid w:val="00323985"/>
    <w:rsid w:val="00323B84"/>
    <w:rsid w:val="00324C1E"/>
    <w:rsid w:val="00325696"/>
    <w:rsid w:val="003263F1"/>
    <w:rsid w:val="00326942"/>
    <w:rsid w:val="00327286"/>
    <w:rsid w:val="00327466"/>
    <w:rsid w:val="00334BD1"/>
    <w:rsid w:val="003355BB"/>
    <w:rsid w:val="0033582E"/>
    <w:rsid w:val="00336DE6"/>
    <w:rsid w:val="0034071A"/>
    <w:rsid w:val="00341B45"/>
    <w:rsid w:val="00344676"/>
    <w:rsid w:val="00344CA3"/>
    <w:rsid w:val="00347DCC"/>
    <w:rsid w:val="00351F6F"/>
    <w:rsid w:val="003524D5"/>
    <w:rsid w:val="00361B71"/>
    <w:rsid w:val="003654BC"/>
    <w:rsid w:val="00365A33"/>
    <w:rsid w:val="00365B6D"/>
    <w:rsid w:val="00366A61"/>
    <w:rsid w:val="003708C2"/>
    <w:rsid w:val="00371119"/>
    <w:rsid w:val="003714E2"/>
    <w:rsid w:val="003756F4"/>
    <w:rsid w:val="00375A8D"/>
    <w:rsid w:val="003765B5"/>
    <w:rsid w:val="0037698A"/>
    <w:rsid w:val="003800D8"/>
    <w:rsid w:val="00381983"/>
    <w:rsid w:val="00381FC4"/>
    <w:rsid w:val="00382175"/>
    <w:rsid w:val="0038292D"/>
    <w:rsid w:val="0038304D"/>
    <w:rsid w:val="003837B6"/>
    <w:rsid w:val="00383F6F"/>
    <w:rsid w:val="003850A8"/>
    <w:rsid w:val="00387E49"/>
    <w:rsid w:val="003904FF"/>
    <w:rsid w:val="003906B6"/>
    <w:rsid w:val="003909E1"/>
    <w:rsid w:val="0039110A"/>
    <w:rsid w:val="00392212"/>
    <w:rsid w:val="00392D9C"/>
    <w:rsid w:val="00392DA7"/>
    <w:rsid w:val="0039335E"/>
    <w:rsid w:val="00394549"/>
    <w:rsid w:val="003946C8"/>
    <w:rsid w:val="003962B0"/>
    <w:rsid w:val="003968AF"/>
    <w:rsid w:val="003A1D49"/>
    <w:rsid w:val="003A2497"/>
    <w:rsid w:val="003A3911"/>
    <w:rsid w:val="003A486F"/>
    <w:rsid w:val="003A4910"/>
    <w:rsid w:val="003A4BD2"/>
    <w:rsid w:val="003A6435"/>
    <w:rsid w:val="003B0A09"/>
    <w:rsid w:val="003B2374"/>
    <w:rsid w:val="003B23C5"/>
    <w:rsid w:val="003B57E1"/>
    <w:rsid w:val="003B598D"/>
    <w:rsid w:val="003B742E"/>
    <w:rsid w:val="003C29B6"/>
    <w:rsid w:val="003C4774"/>
    <w:rsid w:val="003C4D89"/>
    <w:rsid w:val="003C6ADD"/>
    <w:rsid w:val="003C7C23"/>
    <w:rsid w:val="003D3002"/>
    <w:rsid w:val="003D6141"/>
    <w:rsid w:val="003E2636"/>
    <w:rsid w:val="003E2CC8"/>
    <w:rsid w:val="003E48DA"/>
    <w:rsid w:val="003E7E45"/>
    <w:rsid w:val="003F042E"/>
    <w:rsid w:val="003F29A6"/>
    <w:rsid w:val="003F4FCD"/>
    <w:rsid w:val="003F53DC"/>
    <w:rsid w:val="00404AB0"/>
    <w:rsid w:val="0040528A"/>
    <w:rsid w:val="00410054"/>
    <w:rsid w:val="00410CE7"/>
    <w:rsid w:val="00410E9A"/>
    <w:rsid w:val="004118B1"/>
    <w:rsid w:val="00412BD2"/>
    <w:rsid w:val="00415CCB"/>
    <w:rsid w:val="00420F9F"/>
    <w:rsid w:val="00421F7A"/>
    <w:rsid w:val="00422957"/>
    <w:rsid w:val="00422C2C"/>
    <w:rsid w:val="004257C9"/>
    <w:rsid w:val="00426363"/>
    <w:rsid w:val="00427531"/>
    <w:rsid w:val="00432DB9"/>
    <w:rsid w:val="004335B4"/>
    <w:rsid w:val="00433A0C"/>
    <w:rsid w:val="004378E7"/>
    <w:rsid w:val="00440CC6"/>
    <w:rsid w:val="00441C0E"/>
    <w:rsid w:val="00443902"/>
    <w:rsid w:val="00450050"/>
    <w:rsid w:val="00451A52"/>
    <w:rsid w:val="00452076"/>
    <w:rsid w:val="00452A86"/>
    <w:rsid w:val="00457EF2"/>
    <w:rsid w:val="0046219E"/>
    <w:rsid w:val="004640E0"/>
    <w:rsid w:val="0046457E"/>
    <w:rsid w:val="00464D3C"/>
    <w:rsid w:val="004672DC"/>
    <w:rsid w:val="004721DC"/>
    <w:rsid w:val="004723E6"/>
    <w:rsid w:val="0047781F"/>
    <w:rsid w:val="004778BC"/>
    <w:rsid w:val="004778C5"/>
    <w:rsid w:val="00481470"/>
    <w:rsid w:val="004816DE"/>
    <w:rsid w:val="0048247A"/>
    <w:rsid w:val="00484649"/>
    <w:rsid w:val="00484BC7"/>
    <w:rsid w:val="00484F6A"/>
    <w:rsid w:val="00486646"/>
    <w:rsid w:val="00491DEE"/>
    <w:rsid w:val="00492D40"/>
    <w:rsid w:val="00493140"/>
    <w:rsid w:val="00494672"/>
    <w:rsid w:val="00494A7F"/>
    <w:rsid w:val="00495592"/>
    <w:rsid w:val="00496CEF"/>
    <w:rsid w:val="00497408"/>
    <w:rsid w:val="004A1099"/>
    <w:rsid w:val="004A16D8"/>
    <w:rsid w:val="004A3B31"/>
    <w:rsid w:val="004A52CF"/>
    <w:rsid w:val="004A53E8"/>
    <w:rsid w:val="004A5A29"/>
    <w:rsid w:val="004A70AB"/>
    <w:rsid w:val="004A745F"/>
    <w:rsid w:val="004B0424"/>
    <w:rsid w:val="004B1F8C"/>
    <w:rsid w:val="004B2C00"/>
    <w:rsid w:val="004B6264"/>
    <w:rsid w:val="004B6858"/>
    <w:rsid w:val="004B71E4"/>
    <w:rsid w:val="004D0B2E"/>
    <w:rsid w:val="004D0BF8"/>
    <w:rsid w:val="004D3DBF"/>
    <w:rsid w:val="004D5806"/>
    <w:rsid w:val="004D79F0"/>
    <w:rsid w:val="004D7A78"/>
    <w:rsid w:val="004E1DFD"/>
    <w:rsid w:val="004E2639"/>
    <w:rsid w:val="004E277F"/>
    <w:rsid w:val="004E43D3"/>
    <w:rsid w:val="004F08EF"/>
    <w:rsid w:val="004F1DE0"/>
    <w:rsid w:val="004F30CA"/>
    <w:rsid w:val="004F3E37"/>
    <w:rsid w:val="004F3E51"/>
    <w:rsid w:val="004F7639"/>
    <w:rsid w:val="004F7764"/>
    <w:rsid w:val="004F7D2F"/>
    <w:rsid w:val="00500470"/>
    <w:rsid w:val="00501232"/>
    <w:rsid w:val="0050241E"/>
    <w:rsid w:val="0050422C"/>
    <w:rsid w:val="00504FAB"/>
    <w:rsid w:val="005071C9"/>
    <w:rsid w:val="0051027D"/>
    <w:rsid w:val="00510394"/>
    <w:rsid w:val="00512C6C"/>
    <w:rsid w:val="00512E1A"/>
    <w:rsid w:val="005134B9"/>
    <w:rsid w:val="00516384"/>
    <w:rsid w:val="00522EBB"/>
    <w:rsid w:val="0052412D"/>
    <w:rsid w:val="00526690"/>
    <w:rsid w:val="0052794F"/>
    <w:rsid w:val="00530A18"/>
    <w:rsid w:val="00530A19"/>
    <w:rsid w:val="00532326"/>
    <w:rsid w:val="0053281D"/>
    <w:rsid w:val="0053333A"/>
    <w:rsid w:val="0053359E"/>
    <w:rsid w:val="005340F8"/>
    <w:rsid w:val="005343BC"/>
    <w:rsid w:val="005349BB"/>
    <w:rsid w:val="00540CAD"/>
    <w:rsid w:val="00541102"/>
    <w:rsid w:val="00546476"/>
    <w:rsid w:val="00547FDE"/>
    <w:rsid w:val="005507FF"/>
    <w:rsid w:val="00550F3A"/>
    <w:rsid w:val="0055214D"/>
    <w:rsid w:val="005525D3"/>
    <w:rsid w:val="005526CE"/>
    <w:rsid w:val="00554C9F"/>
    <w:rsid w:val="00556F26"/>
    <w:rsid w:val="00560467"/>
    <w:rsid w:val="00561E1C"/>
    <w:rsid w:val="0056391C"/>
    <w:rsid w:val="005664A6"/>
    <w:rsid w:val="0057009F"/>
    <w:rsid w:val="00570C2C"/>
    <w:rsid w:val="005721FC"/>
    <w:rsid w:val="005724DD"/>
    <w:rsid w:val="00573C39"/>
    <w:rsid w:val="0057435D"/>
    <w:rsid w:val="00577129"/>
    <w:rsid w:val="005778E2"/>
    <w:rsid w:val="005817A7"/>
    <w:rsid w:val="00581887"/>
    <w:rsid w:val="0058369C"/>
    <w:rsid w:val="005856CD"/>
    <w:rsid w:val="005864B5"/>
    <w:rsid w:val="00586970"/>
    <w:rsid w:val="005902DB"/>
    <w:rsid w:val="005903E8"/>
    <w:rsid w:val="00590C89"/>
    <w:rsid w:val="00596262"/>
    <w:rsid w:val="005965AA"/>
    <w:rsid w:val="00596CE1"/>
    <w:rsid w:val="0059777D"/>
    <w:rsid w:val="005A018D"/>
    <w:rsid w:val="005A0FAD"/>
    <w:rsid w:val="005A137C"/>
    <w:rsid w:val="005A210B"/>
    <w:rsid w:val="005A2789"/>
    <w:rsid w:val="005A4E0A"/>
    <w:rsid w:val="005A5F8B"/>
    <w:rsid w:val="005A6A6D"/>
    <w:rsid w:val="005A6D2B"/>
    <w:rsid w:val="005A6E1C"/>
    <w:rsid w:val="005A786B"/>
    <w:rsid w:val="005A7A1D"/>
    <w:rsid w:val="005B091D"/>
    <w:rsid w:val="005B171D"/>
    <w:rsid w:val="005B44DA"/>
    <w:rsid w:val="005B5C4D"/>
    <w:rsid w:val="005C21C5"/>
    <w:rsid w:val="005C3C7C"/>
    <w:rsid w:val="005C4974"/>
    <w:rsid w:val="005C5F0C"/>
    <w:rsid w:val="005C6620"/>
    <w:rsid w:val="005D342E"/>
    <w:rsid w:val="005D525C"/>
    <w:rsid w:val="005D6292"/>
    <w:rsid w:val="005D7683"/>
    <w:rsid w:val="005E3502"/>
    <w:rsid w:val="005E386D"/>
    <w:rsid w:val="005E403F"/>
    <w:rsid w:val="005E5B44"/>
    <w:rsid w:val="005E662F"/>
    <w:rsid w:val="005F15C3"/>
    <w:rsid w:val="005F209A"/>
    <w:rsid w:val="005F3695"/>
    <w:rsid w:val="005F4F36"/>
    <w:rsid w:val="005F5A65"/>
    <w:rsid w:val="005F61B5"/>
    <w:rsid w:val="005F670B"/>
    <w:rsid w:val="00601D92"/>
    <w:rsid w:val="00602ADD"/>
    <w:rsid w:val="006039A1"/>
    <w:rsid w:val="00605122"/>
    <w:rsid w:val="00607DE7"/>
    <w:rsid w:val="00610797"/>
    <w:rsid w:val="0061283E"/>
    <w:rsid w:val="006132BF"/>
    <w:rsid w:val="00613C9F"/>
    <w:rsid w:val="00613DCA"/>
    <w:rsid w:val="00615108"/>
    <w:rsid w:val="00617C7E"/>
    <w:rsid w:val="00617D10"/>
    <w:rsid w:val="006202AF"/>
    <w:rsid w:val="00621972"/>
    <w:rsid w:val="00622BDF"/>
    <w:rsid w:val="00624AB5"/>
    <w:rsid w:val="006369E1"/>
    <w:rsid w:val="00637A64"/>
    <w:rsid w:val="00641418"/>
    <w:rsid w:val="00642186"/>
    <w:rsid w:val="006423FF"/>
    <w:rsid w:val="00644524"/>
    <w:rsid w:val="006449FE"/>
    <w:rsid w:val="0065102B"/>
    <w:rsid w:val="00652270"/>
    <w:rsid w:val="006544E7"/>
    <w:rsid w:val="006554F0"/>
    <w:rsid w:val="006563FE"/>
    <w:rsid w:val="006672A6"/>
    <w:rsid w:val="006674C5"/>
    <w:rsid w:val="00667C6D"/>
    <w:rsid w:val="00670BE0"/>
    <w:rsid w:val="00671425"/>
    <w:rsid w:val="00671A84"/>
    <w:rsid w:val="006739B7"/>
    <w:rsid w:val="0067482B"/>
    <w:rsid w:val="00675401"/>
    <w:rsid w:val="00676464"/>
    <w:rsid w:val="0067666C"/>
    <w:rsid w:val="00677761"/>
    <w:rsid w:val="00680728"/>
    <w:rsid w:val="00680CF7"/>
    <w:rsid w:val="00681578"/>
    <w:rsid w:val="00682467"/>
    <w:rsid w:val="006828CF"/>
    <w:rsid w:val="006840D2"/>
    <w:rsid w:val="00684B1F"/>
    <w:rsid w:val="006864A0"/>
    <w:rsid w:val="00686EF4"/>
    <w:rsid w:val="00690A62"/>
    <w:rsid w:val="00691F9E"/>
    <w:rsid w:val="00696798"/>
    <w:rsid w:val="00697DC4"/>
    <w:rsid w:val="006A05E7"/>
    <w:rsid w:val="006A1A52"/>
    <w:rsid w:val="006A1D66"/>
    <w:rsid w:val="006A368C"/>
    <w:rsid w:val="006A5665"/>
    <w:rsid w:val="006A7565"/>
    <w:rsid w:val="006A7FB4"/>
    <w:rsid w:val="006B66D9"/>
    <w:rsid w:val="006C43C6"/>
    <w:rsid w:val="006C783C"/>
    <w:rsid w:val="006C79D3"/>
    <w:rsid w:val="006D465B"/>
    <w:rsid w:val="006D5E39"/>
    <w:rsid w:val="006D7274"/>
    <w:rsid w:val="006E11C4"/>
    <w:rsid w:val="006E1890"/>
    <w:rsid w:val="006E1C8D"/>
    <w:rsid w:val="006E4623"/>
    <w:rsid w:val="006E6516"/>
    <w:rsid w:val="006F0556"/>
    <w:rsid w:val="006F0BDA"/>
    <w:rsid w:val="006F3B96"/>
    <w:rsid w:val="006F4F26"/>
    <w:rsid w:val="00702508"/>
    <w:rsid w:val="00702CEF"/>
    <w:rsid w:val="00704175"/>
    <w:rsid w:val="00705039"/>
    <w:rsid w:val="00706F66"/>
    <w:rsid w:val="007076D9"/>
    <w:rsid w:val="007104FE"/>
    <w:rsid w:val="00711054"/>
    <w:rsid w:val="00713AA9"/>
    <w:rsid w:val="00713D3C"/>
    <w:rsid w:val="00713E55"/>
    <w:rsid w:val="00714793"/>
    <w:rsid w:val="0071585F"/>
    <w:rsid w:val="00720CD9"/>
    <w:rsid w:val="00723438"/>
    <w:rsid w:val="00724CB2"/>
    <w:rsid w:val="00726976"/>
    <w:rsid w:val="0074098A"/>
    <w:rsid w:val="007427C8"/>
    <w:rsid w:val="00745256"/>
    <w:rsid w:val="00745FDE"/>
    <w:rsid w:val="00750825"/>
    <w:rsid w:val="0075292F"/>
    <w:rsid w:val="00752DA5"/>
    <w:rsid w:val="00753A14"/>
    <w:rsid w:val="00753B56"/>
    <w:rsid w:val="007545FC"/>
    <w:rsid w:val="00754AC4"/>
    <w:rsid w:val="00755131"/>
    <w:rsid w:val="00761434"/>
    <w:rsid w:val="00762AC5"/>
    <w:rsid w:val="00763078"/>
    <w:rsid w:val="007650D1"/>
    <w:rsid w:val="00765AAA"/>
    <w:rsid w:val="00765EB5"/>
    <w:rsid w:val="0076741F"/>
    <w:rsid w:val="00767854"/>
    <w:rsid w:val="00775A24"/>
    <w:rsid w:val="00776D55"/>
    <w:rsid w:val="00777F53"/>
    <w:rsid w:val="007803A7"/>
    <w:rsid w:val="00781805"/>
    <w:rsid w:val="00781C3F"/>
    <w:rsid w:val="00783B0E"/>
    <w:rsid w:val="00786B8E"/>
    <w:rsid w:val="007920C3"/>
    <w:rsid w:val="007942FF"/>
    <w:rsid w:val="00794C65"/>
    <w:rsid w:val="00795E45"/>
    <w:rsid w:val="00797A81"/>
    <w:rsid w:val="00797B84"/>
    <w:rsid w:val="007A294E"/>
    <w:rsid w:val="007A70DC"/>
    <w:rsid w:val="007A7264"/>
    <w:rsid w:val="007A7DC1"/>
    <w:rsid w:val="007B15F1"/>
    <w:rsid w:val="007B167B"/>
    <w:rsid w:val="007B28FC"/>
    <w:rsid w:val="007B32CB"/>
    <w:rsid w:val="007B422B"/>
    <w:rsid w:val="007C0C60"/>
    <w:rsid w:val="007C2A86"/>
    <w:rsid w:val="007C37EC"/>
    <w:rsid w:val="007C6329"/>
    <w:rsid w:val="007C681F"/>
    <w:rsid w:val="007C7534"/>
    <w:rsid w:val="007D03F1"/>
    <w:rsid w:val="007D04B4"/>
    <w:rsid w:val="007D10E9"/>
    <w:rsid w:val="007D1E0D"/>
    <w:rsid w:val="007D238C"/>
    <w:rsid w:val="007D4C4E"/>
    <w:rsid w:val="007D5912"/>
    <w:rsid w:val="007D6367"/>
    <w:rsid w:val="007E0317"/>
    <w:rsid w:val="007E04D6"/>
    <w:rsid w:val="007E114A"/>
    <w:rsid w:val="007E34EF"/>
    <w:rsid w:val="007E496C"/>
    <w:rsid w:val="007E7082"/>
    <w:rsid w:val="007E748D"/>
    <w:rsid w:val="007E7D25"/>
    <w:rsid w:val="007F20F0"/>
    <w:rsid w:val="007F41FF"/>
    <w:rsid w:val="008007FB"/>
    <w:rsid w:val="008022FF"/>
    <w:rsid w:val="00802788"/>
    <w:rsid w:val="008027FE"/>
    <w:rsid w:val="008057D0"/>
    <w:rsid w:val="0080663C"/>
    <w:rsid w:val="008069D4"/>
    <w:rsid w:val="00806B73"/>
    <w:rsid w:val="00810CEE"/>
    <w:rsid w:val="008124CE"/>
    <w:rsid w:val="00814262"/>
    <w:rsid w:val="00814FB0"/>
    <w:rsid w:val="00816B6B"/>
    <w:rsid w:val="00822D28"/>
    <w:rsid w:val="00823637"/>
    <w:rsid w:val="00826C65"/>
    <w:rsid w:val="008323F2"/>
    <w:rsid w:val="008327FD"/>
    <w:rsid w:val="008331F1"/>
    <w:rsid w:val="00834F39"/>
    <w:rsid w:val="008358C5"/>
    <w:rsid w:val="00841F90"/>
    <w:rsid w:val="00844694"/>
    <w:rsid w:val="00845902"/>
    <w:rsid w:val="00850005"/>
    <w:rsid w:val="008502A0"/>
    <w:rsid w:val="008502AA"/>
    <w:rsid w:val="008520A9"/>
    <w:rsid w:val="00853FEF"/>
    <w:rsid w:val="00855378"/>
    <w:rsid w:val="00855802"/>
    <w:rsid w:val="00855BCC"/>
    <w:rsid w:val="00855E27"/>
    <w:rsid w:val="0086166D"/>
    <w:rsid w:val="00861882"/>
    <w:rsid w:val="0086241A"/>
    <w:rsid w:val="00863736"/>
    <w:rsid w:val="00864642"/>
    <w:rsid w:val="00864CC3"/>
    <w:rsid w:val="0086553A"/>
    <w:rsid w:val="008669B5"/>
    <w:rsid w:val="00867586"/>
    <w:rsid w:val="008729C8"/>
    <w:rsid w:val="00874194"/>
    <w:rsid w:val="008748A1"/>
    <w:rsid w:val="00874A22"/>
    <w:rsid w:val="008753D0"/>
    <w:rsid w:val="00875572"/>
    <w:rsid w:val="008762BA"/>
    <w:rsid w:val="00876306"/>
    <w:rsid w:val="0087686F"/>
    <w:rsid w:val="008808E2"/>
    <w:rsid w:val="00881AC0"/>
    <w:rsid w:val="00881CB6"/>
    <w:rsid w:val="00883288"/>
    <w:rsid w:val="008854B3"/>
    <w:rsid w:val="00886960"/>
    <w:rsid w:val="0088733B"/>
    <w:rsid w:val="00887AB1"/>
    <w:rsid w:val="00887CAE"/>
    <w:rsid w:val="008914DD"/>
    <w:rsid w:val="0089352D"/>
    <w:rsid w:val="00894673"/>
    <w:rsid w:val="008A1D93"/>
    <w:rsid w:val="008A31C0"/>
    <w:rsid w:val="008A6776"/>
    <w:rsid w:val="008A67B9"/>
    <w:rsid w:val="008A707F"/>
    <w:rsid w:val="008A7223"/>
    <w:rsid w:val="008A7783"/>
    <w:rsid w:val="008A7AB1"/>
    <w:rsid w:val="008B050C"/>
    <w:rsid w:val="008B2960"/>
    <w:rsid w:val="008B386D"/>
    <w:rsid w:val="008B477C"/>
    <w:rsid w:val="008B5294"/>
    <w:rsid w:val="008B57D0"/>
    <w:rsid w:val="008B5F38"/>
    <w:rsid w:val="008B6720"/>
    <w:rsid w:val="008B7D83"/>
    <w:rsid w:val="008C0242"/>
    <w:rsid w:val="008C276E"/>
    <w:rsid w:val="008C2B2E"/>
    <w:rsid w:val="008C41B8"/>
    <w:rsid w:val="008C5BF3"/>
    <w:rsid w:val="008D14EE"/>
    <w:rsid w:val="008D1729"/>
    <w:rsid w:val="008D18C3"/>
    <w:rsid w:val="008D26F1"/>
    <w:rsid w:val="008D3B7A"/>
    <w:rsid w:val="008D4FF4"/>
    <w:rsid w:val="008D55E2"/>
    <w:rsid w:val="008D6C12"/>
    <w:rsid w:val="008E219A"/>
    <w:rsid w:val="008E32B4"/>
    <w:rsid w:val="008E3489"/>
    <w:rsid w:val="008E4EC5"/>
    <w:rsid w:val="008E5570"/>
    <w:rsid w:val="008E6319"/>
    <w:rsid w:val="008E7A5B"/>
    <w:rsid w:val="008F1169"/>
    <w:rsid w:val="008F21B6"/>
    <w:rsid w:val="008F4052"/>
    <w:rsid w:val="008F5296"/>
    <w:rsid w:val="008F52D7"/>
    <w:rsid w:val="008F7826"/>
    <w:rsid w:val="008F7875"/>
    <w:rsid w:val="008F7985"/>
    <w:rsid w:val="00904EDB"/>
    <w:rsid w:val="00905E8D"/>
    <w:rsid w:val="00905F92"/>
    <w:rsid w:val="00907CF8"/>
    <w:rsid w:val="00907F46"/>
    <w:rsid w:val="00911B74"/>
    <w:rsid w:val="009131CF"/>
    <w:rsid w:val="0091482D"/>
    <w:rsid w:val="00914BBF"/>
    <w:rsid w:val="00914F61"/>
    <w:rsid w:val="00923435"/>
    <w:rsid w:val="0092370A"/>
    <w:rsid w:val="009307AC"/>
    <w:rsid w:val="00930D28"/>
    <w:rsid w:val="009313B5"/>
    <w:rsid w:val="00931CFC"/>
    <w:rsid w:val="00933434"/>
    <w:rsid w:val="00936783"/>
    <w:rsid w:val="00937FE5"/>
    <w:rsid w:val="0094136C"/>
    <w:rsid w:val="00950DA8"/>
    <w:rsid w:val="00950EFB"/>
    <w:rsid w:val="0095205F"/>
    <w:rsid w:val="00952D0A"/>
    <w:rsid w:val="00953F80"/>
    <w:rsid w:val="00954D01"/>
    <w:rsid w:val="00955033"/>
    <w:rsid w:val="0095704D"/>
    <w:rsid w:val="009577FB"/>
    <w:rsid w:val="00957CFB"/>
    <w:rsid w:val="00957DE2"/>
    <w:rsid w:val="00970425"/>
    <w:rsid w:val="00970F5F"/>
    <w:rsid w:val="009734FB"/>
    <w:rsid w:val="00974CA6"/>
    <w:rsid w:val="009750D5"/>
    <w:rsid w:val="009765E3"/>
    <w:rsid w:val="00976DB8"/>
    <w:rsid w:val="00977742"/>
    <w:rsid w:val="00977958"/>
    <w:rsid w:val="009823C3"/>
    <w:rsid w:val="00982D7F"/>
    <w:rsid w:val="00983C29"/>
    <w:rsid w:val="009921E9"/>
    <w:rsid w:val="009924F1"/>
    <w:rsid w:val="00992652"/>
    <w:rsid w:val="009945D9"/>
    <w:rsid w:val="0099477D"/>
    <w:rsid w:val="0099592B"/>
    <w:rsid w:val="009968BA"/>
    <w:rsid w:val="009974D8"/>
    <w:rsid w:val="009978AB"/>
    <w:rsid w:val="00997F14"/>
    <w:rsid w:val="009A4128"/>
    <w:rsid w:val="009A5550"/>
    <w:rsid w:val="009A7096"/>
    <w:rsid w:val="009B13B7"/>
    <w:rsid w:val="009B1A37"/>
    <w:rsid w:val="009B39A7"/>
    <w:rsid w:val="009B42BB"/>
    <w:rsid w:val="009B4674"/>
    <w:rsid w:val="009B5364"/>
    <w:rsid w:val="009B5758"/>
    <w:rsid w:val="009B5D45"/>
    <w:rsid w:val="009B617C"/>
    <w:rsid w:val="009B62AD"/>
    <w:rsid w:val="009C1E4A"/>
    <w:rsid w:val="009C1FDE"/>
    <w:rsid w:val="009C3C37"/>
    <w:rsid w:val="009C4172"/>
    <w:rsid w:val="009C4C20"/>
    <w:rsid w:val="009C627F"/>
    <w:rsid w:val="009C6F8B"/>
    <w:rsid w:val="009C704B"/>
    <w:rsid w:val="009D00B1"/>
    <w:rsid w:val="009D0F47"/>
    <w:rsid w:val="009D1A61"/>
    <w:rsid w:val="009D22ED"/>
    <w:rsid w:val="009D3B14"/>
    <w:rsid w:val="009D4331"/>
    <w:rsid w:val="009D60A9"/>
    <w:rsid w:val="009E1423"/>
    <w:rsid w:val="009E199A"/>
    <w:rsid w:val="009E1BA6"/>
    <w:rsid w:val="009E2CB2"/>
    <w:rsid w:val="009E3443"/>
    <w:rsid w:val="009E57D2"/>
    <w:rsid w:val="009E5830"/>
    <w:rsid w:val="009F0E48"/>
    <w:rsid w:val="009F22AB"/>
    <w:rsid w:val="00A00128"/>
    <w:rsid w:val="00A016E6"/>
    <w:rsid w:val="00A048E4"/>
    <w:rsid w:val="00A04CD0"/>
    <w:rsid w:val="00A06CE4"/>
    <w:rsid w:val="00A11B7F"/>
    <w:rsid w:val="00A1229F"/>
    <w:rsid w:val="00A14911"/>
    <w:rsid w:val="00A16E14"/>
    <w:rsid w:val="00A2060D"/>
    <w:rsid w:val="00A21390"/>
    <w:rsid w:val="00A21E26"/>
    <w:rsid w:val="00A23D88"/>
    <w:rsid w:val="00A2568A"/>
    <w:rsid w:val="00A25F79"/>
    <w:rsid w:val="00A3103A"/>
    <w:rsid w:val="00A313EE"/>
    <w:rsid w:val="00A31F8C"/>
    <w:rsid w:val="00A32AFD"/>
    <w:rsid w:val="00A3440B"/>
    <w:rsid w:val="00A34F43"/>
    <w:rsid w:val="00A35FD0"/>
    <w:rsid w:val="00A37E30"/>
    <w:rsid w:val="00A40723"/>
    <w:rsid w:val="00A40D3E"/>
    <w:rsid w:val="00A41E82"/>
    <w:rsid w:val="00A431B4"/>
    <w:rsid w:val="00A44824"/>
    <w:rsid w:val="00A44ED4"/>
    <w:rsid w:val="00A450B2"/>
    <w:rsid w:val="00A45B97"/>
    <w:rsid w:val="00A4644A"/>
    <w:rsid w:val="00A467FA"/>
    <w:rsid w:val="00A476EF"/>
    <w:rsid w:val="00A47B50"/>
    <w:rsid w:val="00A50E7D"/>
    <w:rsid w:val="00A5239D"/>
    <w:rsid w:val="00A5256B"/>
    <w:rsid w:val="00A52F84"/>
    <w:rsid w:val="00A547C9"/>
    <w:rsid w:val="00A55803"/>
    <w:rsid w:val="00A63566"/>
    <w:rsid w:val="00A65223"/>
    <w:rsid w:val="00A6779D"/>
    <w:rsid w:val="00A7593E"/>
    <w:rsid w:val="00A76010"/>
    <w:rsid w:val="00A76AF5"/>
    <w:rsid w:val="00A77443"/>
    <w:rsid w:val="00A778B9"/>
    <w:rsid w:val="00A82700"/>
    <w:rsid w:val="00A827FF"/>
    <w:rsid w:val="00A83E71"/>
    <w:rsid w:val="00A8521F"/>
    <w:rsid w:val="00A859D4"/>
    <w:rsid w:val="00A86415"/>
    <w:rsid w:val="00A8661E"/>
    <w:rsid w:val="00A87519"/>
    <w:rsid w:val="00A8757D"/>
    <w:rsid w:val="00A8783D"/>
    <w:rsid w:val="00A9080C"/>
    <w:rsid w:val="00A942CA"/>
    <w:rsid w:val="00A94F65"/>
    <w:rsid w:val="00A96113"/>
    <w:rsid w:val="00A962CC"/>
    <w:rsid w:val="00AA152C"/>
    <w:rsid w:val="00AA211C"/>
    <w:rsid w:val="00AA2E12"/>
    <w:rsid w:val="00AA2F2F"/>
    <w:rsid w:val="00AA3C26"/>
    <w:rsid w:val="00AB0225"/>
    <w:rsid w:val="00AB211C"/>
    <w:rsid w:val="00AB2F87"/>
    <w:rsid w:val="00AB4D7D"/>
    <w:rsid w:val="00AB63F4"/>
    <w:rsid w:val="00AB724C"/>
    <w:rsid w:val="00AB77FC"/>
    <w:rsid w:val="00AC0153"/>
    <w:rsid w:val="00AC0CB0"/>
    <w:rsid w:val="00AC3E6C"/>
    <w:rsid w:val="00AC5BDE"/>
    <w:rsid w:val="00AC7ECC"/>
    <w:rsid w:val="00AD59EF"/>
    <w:rsid w:val="00AE0BA4"/>
    <w:rsid w:val="00AE1188"/>
    <w:rsid w:val="00AE2335"/>
    <w:rsid w:val="00AE23FA"/>
    <w:rsid w:val="00AE2B8A"/>
    <w:rsid w:val="00AE3448"/>
    <w:rsid w:val="00AE4362"/>
    <w:rsid w:val="00AE6BA4"/>
    <w:rsid w:val="00AE710D"/>
    <w:rsid w:val="00AF20BD"/>
    <w:rsid w:val="00AF3EFB"/>
    <w:rsid w:val="00AF47D3"/>
    <w:rsid w:val="00AF52E4"/>
    <w:rsid w:val="00AF5382"/>
    <w:rsid w:val="00AF5E90"/>
    <w:rsid w:val="00AF5F80"/>
    <w:rsid w:val="00AF65F6"/>
    <w:rsid w:val="00AF6F24"/>
    <w:rsid w:val="00AF750A"/>
    <w:rsid w:val="00AF788A"/>
    <w:rsid w:val="00B00D18"/>
    <w:rsid w:val="00B01142"/>
    <w:rsid w:val="00B01EC2"/>
    <w:rsid w:val="00B02FD4"/>
    <w:rsid w:val="00B03BDA"/>
    <w:rsid w:val="00B04FE5"/>
    <w:rsid w:val="00B07428"/>
    <w:rsid w:val="00B11285"/>
    <w:rsid w:val="00B116E3"/>
    <w:rsid w:val="00B11EDA"/>
    <w:rsid w:val="00B12C3D"/>
    <w:rsid w:val="00B12FB7"/>
    <w:rsid w:val="00B139D1"/>
    <w:rsid w:val="00B143E7"/>
    <w:rsid w:val="00B1441A"/>
    <w:rsid w:val="00B229C8"/>
    <w:rsid w:val="00B26323"/>
    <w:rsid w:val="00B27386"/>
    <w:rsid w:val="00B27532"/>
    <w:rsid w:val="00B278CE"/>
    <w:rsid w:val="00B30993"/>
    <w:rsid w:val="00B327A1"/>
    <w:rsid w:val="00B32FC2"/>
    <w:rsid w:val="00B35467"/>
    <w:rsid w:val="00B41FC4"/>
    <w:rsid w:val="00B43069"/>
    <w:rsid w:val="00B43CF2"/>
    <w:rsid w:val="00B46B7B"/>
    <w:rsid w:val="00B506E9"/>
    <w:rsid w:val="00B51BC7"/>
    <w:rsid w:val="00B5351E"/>
    <w:rsid w:val="00B573E8"/>
    <w:rsid w:val="00B57813"/>
    <w:rsid w:val="00B57A46"/>
    <w:rsid w:val="00B632EF"/>
    <w:rsid w:val="00B65495"/>
    <w:rsid w:val="00B65823"/>
    <w:rsid w:val="00B702DF"/>
    <w:rsid w:val="00B706D2"/>
    <w:rsid w:val="00B70ACB"/>
    <w:rsid w:val="00B71376"/>
    <w:rsid w:val="00B7425E"/>
    <w:rsid w:val="00B74724"/>
    <w:rsid w:val="00B756F3"/>
    <w:rsid w:val="00B7683D"/>
    <w:rsid w:val="00B82846"/>
    <w:rsid w:val="00B857E2"/>
    <w:rsid w:val="00B857E7"/>
    <w:rsid w:val="00B87A2B"/>
    <w:rsid w:val="00B90679"/>
    <w:rsid w:val="00B924F8"/>
    <w:rsid w:val="00B92EB8"/>
    <w:rsid w:val="00B93252"/>
    <w:rsid w:val="00B96948"/>
    <w:rsid w:val="00B97380"/>
    <w:rsid w:val="00B974EA"/>
    <w:rsid w:val="00BA0183"/>
    <w:rsid w:val="00BA0930"/>
    <w:rsid w:val="00BA1781"/>
    <w:rsid w:val="00BA2BC4"/>
    <w:rsid w:val="00BA2E80"/>
    <w:rsid w:val="00BA2F41"/>
    <w:rsid w:val="00BA3BCB"/>
    <w:rsid w:val="00BA43D9"/>
    <w:rsid w:val="00BA477E"/>
    <w:rsid w:val="00BA6126"/>
    <w:rsid w:val="00BA6BB4"/>
    <w:rsid w:val="00BB02A3"/>
    <w:rsid w:val="00BB05CA"/>
    <w:rsid w:val="00BB22A2"/>
    <w:rsid w:val="00BB385E"/>
    <w:rsid w:val="00BB464B"/>
    <w:rsid w:val="00BC0D91"/>
    <w:rsid w:val="00BC104B"/>
    <w:rsid w:val="00BC52A2"/>
    <w:rsid w:val="00BC6597"/>
    <w:rsid w:val="00BC7BB7"/>
    <w:rsid w:val="00BD1023"/>
    <w:rsid w:val="00BD1293"/>
    <w:rsid w:val="00BD2B50"/>
    <w:rsid w:val="00BD3B35"/>
    <w:rsid w:val="00BD5BF5"/>
    <w:rsid w:val="00BE1165"/>
    <w:rsid w:val="00BE1EE7"/>
    <w:rsid w:val="00BE200F"/>
    <w:rsid w:val="00BE288A"/>
    <w:rsid w:val="00BE296C"/>
    <w:rsid w:val="00BE32BB"/>
    <w:rsid w:val="00BE34EA"/>
    <w:rsid w:val="00BF01B9"/>
    <w:rsid w:val="00BF0E43"/>
    <w:rsid w:val="00BF19B3"/>
    <w:rsid w:val="00BF5602"/>
    <w:rsid w:val="00BF72DF"/>
    <w:rsid w:val="00C008E0"/>
    <w:rsid w:val="00C00C72"/>
    <w:rsid w:val="00C01D59"/>
    <w:rsid w:val="00C0203C"/>
    <w:rsid w:val="00C03102"/>
    <w:rsid w:val="00C03ABB"/>
    <w:rsid w:val="00C058B2"/>
    <w:rsid w:val="00C05DEB"/>
    <w:rsid w:val="00C06043"/>
    <w:rsid w:val="00C062B6"/>
    <w:rsid w:val="00C11E42"/>
    <w:rsid w:val="00C12341"/>
    <w:rsid w:val="00C1616A"/>
    <w:rsid w:val="00C16651"/>
    <w:rsid w:val="00C21555"/>
    <w:rsid w:val="00C262E6"/>
    <w:rsid w:val="00C264EF"/>
    <w:rsid w:val="00C26CB8"/>
    <w:rsid w:val="00C32112"/>
    <w:rsid w:val="00C35E5F"/>
    <w:rsid w:val="00C3668C"/>
    <w:rsid w:val="00C36AF4"/>
    <w:rsid w:val="00C3748F"/>
    <w:rsid w:val="00C40D35"/>
    <w:rsid w:val="00C42FD1"/>
    <w:rsid w:val="00C44AD4"/>
    <w:rsid w:val="00C44DC0"/>
    <w:rsid w:val="00C45D48"/>
    <w:rsid w:val="00C50197"/>
    <w:rsid w:val="00C50828"/>
    <w:rsid w:val="00C516DE"/>
    <w:rsid w:val="00C52240"/>
    <w:rsid w:val="00C522D2"/>
    <w:rsid w:val="00C53808"/>
    <w:rsid w:val="00C53E83"/>
    <w:rsid w:val="00C55669"/>
    <w:rsid w:val="00C55FE9"/>
    <w:rsid w:val="00C57101"/>
    <w:rsid w:val="00C57762"/>
    <w:rsid w:val="00C617AA"/>
    <w:rsid w:val="00C61913"/>
    <w:rsid w:val="00C6456D"/>
    <w:rsid w:val="00C6489D"/>
    <w:rsid w:val="00C6711A"/>
    <w:rsid w:val="00C6730E"/>
    <w:rsid w:val="00C7005D"/>
    <w:rsid w:val="00C704A2"/>
    <w:rsid w:val="00C72612"/>
    <w:rsid w:val="00C72B13"/>
    <w:rsid w:val="00C72F8E"/>
    <w:rsid w:val="00C74669"/>
    <w:rsid w:val="00C758AE"/>
    <w:rsid w:val="00C8047E"/>
    <w:rsid w:val="00C84FB6"/>
    <w:rsid w:val="00C86C34"/>
    <w:rsid w:val="00C9139E"/>
    <w:rsid w:val="00C9212D"/>
    <w:rsid w:val="00C92A86"/>
    <w:rsid w:val="00C94A15"/>
    <w:rsid w:val="00C94F57"/>
    <w:rsid w:val="00C950CA"/>
    <w:rsid w:val="00CA0955"/>
    <w:rsid w:val="00CA2EBB"/>
    <w:rsid w:val="00CA335A"/>
    <w:rsid w:val="00CA594B"/>
    <w:rsid w:val="00CB468C"/>
    <w:rsid w:val="00CB5CEC"/>
    <w:rsid w:val="00CB6A16"/>
    <w:rsid w:val="00CB75D3"/>
    <w:rsid w:val="00CB7B48"/>
    <w:rsid w:val="00CC490C"/>
    <w:rsid w:val="00CC56DC"/>
    <w:rsid w:val="00CC6725"/>
    <w:rsid w:val="00CC6E46"/>
    <w:rsid w:val="00CC75A6"/>
    <w:rsid w:val="00CC783D"/>
    <w:rsid w:val="00CD0E98"/>
    <w:rsid w:val="00CD137A"/>
    <w:rsid w:val="00CD4A4B"/>
    <w:rsid w:val="00CD4EE6"/>
    <w:rsid w:val="00CD5061"/>
    <w:rsid w:val="00CD5BBE"/>
    <w:rsid w:val="00CD5C8B"/>
    <w:rsid w:val="00CE010B"/>
    <w:rsid w:val="00CE0ABF"/>
    <w:rsid w:val="00CE1226"/>
    <w:rsid w:val="00CE63B2"/>
    <w:rsid w:val="00CE64DA"/>
    <w:rsid w:val="00CF1EF2"/>
    <w:rsid w:val="00CF3780"/>
    <w:rsid w:val="00CF5A0B"/>
    <w:rsid w:val="00CF5E83"/>
    <w:rsid w:val="00CF77F2"/>
    <w:rsid w:val="00D013A5"/>
    <w:rsid w:val="00D0272C"/>
    <w:rsid w:val="00D02C4C"/>
    <w:rsid w:val="00D044AC"/>
    <w:rsid w:val="00D123F1"/>
    <w:rsid w:val="00D13B61"/>
    <w:rsid w:val="00D155FB"/>
    <w:rsid w:val="00D15D76"/>
    <w:rsid w:val="00D17C44"/>
    <w:rsid w:val="00D17EE4"/>
    <w:rsid w:val="00D17EE9"/>
    <w:rsid w:val="00D20179"/>
    <w:rsid w:val="00D20ABA"/>
    <w:rsid w:val="00D2519E"/>
    <w:rsid w:val="00D274F1"/>
    <w:rsid w:val="00D27ACE"/>
    <w:rsid w:val="00D302AD"/>
    <w:rsid w:val="00D307F4"/>
    <w:rsid w:val="00D30A17"/>
    <w:rsid w:val="00D30FF4"/>
    <w:rsid w:val="00D31405"/>
    <w:rsid w:val="00D31A5B"/>
    <w:rsid w:val="00D331CB"/>
    <w:rsid w:val="00D44043"/>
    <w:rsid w:val="00D4650B"/>
    <w:rsid w:val="00D46EE4"/>
    <w:rsid w:val="00D470FD"/>
    <w:rsid w:val="00D47B33"/>
    <w:rsid w:val="00D47C82"/>
    <w:rsid w:val="00D5276F"/>
    <w:rsid w:val="00D52AD6"/>
    <w:rsid w:val="00D5605D"/>
    <w:rsid w:val="00D567B9"/>
    <w:rsid w:val="00D57DCE"/>
    <w:rsid w:val="00D61472"/>
    <w:rsid w:val="00D629D3"/>
    <w:rsid w:val="00D64F73"/>
    <w:rsid w:val="00D659AC"/>
    <w:rsid w:val="00D676AC"/>
    <w:rsid w:val="00D70705"/>
    <w:rsid w:val="00D72577"/>
    <w:rsid w:val="00D77740"/>
    <w:rsid w:val="00D7788E"/>
    <w:rsid w:val="00D81BF1"/>
    <w:rsid w:val="00D81E4A"/>
    <w:rsid w:val="00D8416D"/>
    <w:rsid w:val="00D8419F"/>
    <w:rsid w:val="00D8622E"/>
    <w:rsid w:val="00D91661"/>
    <w:rsid w:val="00D92768"/>
    <w:rsid w:val="00D94593"/>
    <w:rsid w:val="00D95117"/>
    <w:rsid w:val="00DA0852"/>
    <w:rsid w:val="00DA25BF"/>
    <w:rsid w:val="00DA50F2"/>
    <w:rsid w:val="00DA6CC4"/>
    <w:rsid w:val="00DA74CB"/>
    <w:rsid w:val="00DB188F"/>
    <w:rsid w:val="00DB2780"/>
    <w:rsid w:val="00DB3D78"/>
    <w:rsid w:val="00DB4A39"/>
    <w:rsid w:val="00DB4BE1"/>
    <w:rsid w:val="00DB5B9A"/>
    <w:rsid w:val="00DB697A"/>
    <w:rsid w:val="00DB7267"/>
    <w:rsid w:val="00DB7C74"/>
    <w:rsid w:val="00DC0B0F"/>
    <w:rsid w:val="00DC31DD"/>
    <w:rsid w:val="00DC3664"/>
    <w:rsid w:val="00DC6E15"/>
    <w:rsid w:val="00DC6F10"/>
    <w:rsid w:val="00DC6F7A"/>
    <w:rsid w:val="00DD3212"/>
    <w:rsid w:val="00DD3926"/>
    <w:rsid w:val="00DD50BC"/>
    <w:rsid w:val="00DD6DF2"/>
    <w:rsid w:val="00DE0A26"/>
    <w:rsid w:val="00DE258C"/>
    <w:rsid w:val="00DE3474"/>
    <w:rsid w:val="00DE35CA"/>
    <w:rsid w:val="00DE4825"/>
    <w:rsid w:val="00DE6359"/>
    <w:rsid w:val="00DF1BC2"/>
    <w:rsid w:val="00DF2CC4"/>
    <w:rsid w:val="00DF6B36"/>
    <w:rsid w:val="00DF72AD"/>
    <w:rsid w:val="00E03960"/>
    <w:rsid w:val="00E04C3B"/>
    <w:rsid w:val="00E0538B"/>
    <w:rsid w:val="00E0622F"/>
    <w:rsid w:val="00E07406"/>
    <w:rsid w:val="00E131F7"/>
    <w:rsid w:val="00E150C6"/>
    <w:rsid w:val="00E1633A"/>
    <w:rsid w:val="00E169B4"/>
    <w:rsid w:val="00E17BA3"/>
    <w:rsid w:val="00E20B3E"/>
    <w:rsid w:val="00E21824"/>
    <w:rsid w:val="00E263E2"/>
    <w:rsid w:val="00E26475"/>
    <w:rsid w:val="00E3200E"/>
    <w:rsid w:val="00E322E2"/>
    <w:rsid w:val="00E33D78"/>
    <w:rsid w:val="00E34257"/>
    <w:rsid w:val="00E35455"/>
    <w:rsid w:val="00E379BE"/>
    <w:rsid w:val="00E37C0C"/>
    <w:rsid w:val="00E400A2"/>
    <w:rsid w:val="00E40E02"/>
    <w:rsid w:val="00E41D26"/>
    <w:rsid w:val="00E42CE4"/>
    <w:rsid w:val="00E42EE7"/>
    <w:rsid w:val="00E43D27"/>
    <w:rsid w:val="00E44C0B"/>
    <w:rsid w:val="00E519FC"/>
    <w:rsid w:val="00E52E61"/>
    <w:rsid w:val="00E53E80"/>
    <w:rsid w:val="00E54CA8"/>
    <w:rsid w:val="00E55BF2"/>
    <w:rsid w:val="00E60761"/>
    <w:rsid w:val="00E62C57"/>
    <w:rsid w:val="00E63546"/>
    <w:rsid w:val="00E63CED"/>
    <w:rsid w:val="00E650CC"/>
    <w:rsid w:val="00E6739F"/>
    <w:rsid w:val="00E7294B"/>
    <w:rsid w:val="00E750D1"/>
    <w:rsid w:val="00E7592A"/>
    <w:rsid w:val="00E75ACA"/>
    <w:rsid w:val="00E75C5A"/>
    <w:rsid w:val="00E81CE8"/>
    <w:rsid w:val="00E821B5"/>
    <w:rsid w:val="00E82C7A"/>
    <w:rsid w:val="00E832CE"/>
    <w:rsid w:val="00E83303"/>
    <w:rsid w:val="00E8444B"/>
    <w:rsid w:val="00E84F65"/>
    <w:rsid w:val="00E86597"/>
    <w:rsid w:val="00E869E5"/>
    <w:rsid w:val="00E86AFB"/>
    <w:rsid w:val="00E90232"/>
    <w:rsid w:val="00E931DE"/>
    <w:rsid w:val="00E93673"/>
    <w:rsid w:val="00EA24DE"/>
    <w:rsid w:val="00EA36DB"/>
    <w:rsid w:val="00EA390B"/>
    <w:rsid w:val="00EA3B16"/>
    <w:rsid w:val="00EA454D"/>
    <w:rsid w:val="00EA4A76"/>
    <w:rsid w:val="00EA749B"/>
    <w:rsid w:val="00EB01C6"/>
    <w:rsid w:val="00EB1BAD"/>
    <w:rsid w:val="00EB24D6"/>
    <w:rsid w:val="00EB7F8D"/>
    <w:rsid w:val="00EC0E4E"/>
    <w:rsid w:val="00EC2CAE"/>
    <w:rsid w:val="00EC6284"/>
    <w:rsid w:val="00ED5852"/>
    <w:rsid w:val="00EE14A3"/>
    <w:rsid w:val="00EE22FA"/>
    <w:rsid w:val="00EE3E3E"/>
    <w:rsid w:val="00EE4F33"/>
    <w:rsid w:val="00EE62DA"/>
    <w:rsid w:val="00EE6430"/>
    <w:rsid w:val="00EF0D2C"/>
    <w:rsid w:val="00EF4916"/>
    <w:rsid w:val="00EF5C5D"/>
    <w:rsid w:val="00EF760B"/>
    <w:rsid w:val="00F01200"/>
    <w:rsid w:val="00F022E6"/>
    <w:rsid w:val="00F03F92"/>
    <w:rsid w:val="00F0507E"/>
    <w:rsid w:val="00F05617"/>
    <w:rsid w:val="00F06BB3"/>
    <w:rsid w:val="00F11066"/>
    <w:rsid w:val="00F11D18"/>
    <w:rsid w:val="00F11DA9"/>
    <w:rsid w:val="00F120CC"/>
    <w:rsid w:val="00F13F49"/>
    <w:rsid w:val="00F15048"/>
    <w:rsid w:val="00F1669F"/>
    <w:rsid w:val="00F17BF8"/>
    <w:rsid w:val="00F22AA0"/>
    <w:rsid w:val="00F261DE"/>
    <w:rsid w:val="00F27606"/>
    <w:rsid w:val="00F309F0"/>
    <w:rsid w:val="00F34695"/>
    <w:rsid w:val="00F357F4"/>
    <w:rsid w:val="00F35E91"/>
    <w:rsid w:val="00F36417"/>
    <w:rsid w:val="00F41A24"/>
    <w:rsid w:val="00F445A7"/>
    <w:rsid w:val="00F44E91"/>
    <w:rsid w:val="00F44EFD"/>
    <w:rsid w:val="00F472ED"/>
    <w:rsid w:val="00F47714"/>
    <w:rsid w:val="00F479B3"/>
    <w:rsid w:val="00F51654"/>
    <w:rsid w:val="00F55815"/>
    <w:rsid w:val="00F55FFD"/>
    <w:rsid w:val="00F5720C"/>
    <w:rsid w:val="00F578CF"/>
    <w:rsid w:val="00F607B8"/>
    <w:rsid w:val="00F61A45"/>
    <w:rsid w:val="00F63BDE"/>
    <w:rsid w:val="00F63D52"/>
    <w:rsid w:val="00F67695"/>
    <w:rsid w:val="00F706C6"/>
    <w:rsid w:val="00F80F20"/>
    <w:rsid w:val="00F82F2D"/>
    <w:rsid w:val="00F84D1E"/>
    <w:rsid w:val="00F850E3"/>
    <w:rsid w:val="00F85A97"/>
    <w:rsid w:val="00F93AA6"/>
    <w:rsid w:val="00F97074"/>
    <w:rsid w:val="00FA0CE9"/>
    <w:rsid w:val="00FA1691"/>
    <w:rsid w:val="00FA268B"/>
    <w:rsid w:val="00FA2FD9"/>
    <w:rsid w:val="00FA43B7"/>
    <w:rsid w:val="00FA501F"/>
    <w:rsid w:val="00FB0BFA"/>
    <w:rsid w:val="00FB131C"/>
    <w:rsid w:val="00FB3229"/>
    <w:rsid w:val="00FB3D1B"/>
    <w:rsid w:val="00FB483C"/>
    <w:rsid w:val="00FB6014"/>
    <w:rsid w:val="00FB6709"/>
    <w:rsid w:val="00FC0E51"/>
    <w:rsid w:val="00FC1F5C"/>
    <w:rsid w:val="00FC5C75"/>
    <w:rsid w:val="00FD0875"/>
    <w:rsid w:val="00FD0BC6"/>
    <w:rsid w:val="00FD3E9B"/>
    <w:rsid w:val="00FD57CC"/>
    <w:rsid w:val="00FD6A6B"/>
    <w:rsid w:val="00FD6FF8"/>
    <w:rsid w:val="00FD754D"/>
    <w:rsid w:val="00FD7622"/>
    <w:rsid w:val="00FE0374"/>
    <w:rsid w:val="00FE0545"/>
    <w:rsid w:val="00FE415B"/>
    <w:rsid w:val="00FE4CE1"/>
    <w:rsid w:val="00FE551B"/>
    <w:rsid w:val="00FE578D"/>
    <w:rsid w:val="00FE69DC"/>
    <w:rsid w:val="00FE6EA1"/>
    <w:rsid w:val="00FE7720"/>
    <w:rsid w:val="00FE785A"/>
    <w:rsid w:val="00FF06F9"/>
    <w:rsid w:val="00FF148B"/>
    <w:rsid w:val="00FF1A02"/>
    <w:rsid w:val="00FF1EAC"/>
    <w:rsid w:val="00FF24C5"/>
    <w:rsid w:val="00FF2BDC"/>
    <w:rsid w:val="00FF4089"/>
    <w:rsid w:val="00FF5C79"/>
    <w:rsid w:val="00FF6716"/>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DB8"/>
    <w:rPr>
      <w:lang w:val="es-CL"/>
    </w:rPr>
  </w:style>
  <w:style w:type="paragraph" w:styleId="Ttulo1">
    <w:name w:val="heading 1"/>
    <w:basedOn w:val="Normal"/>
    <w:next w:val="Normal"/>
    <w:link w:val="Ttulo1Car"/>
    <w:uiPriority w:val="9"/>
    <w:qFormat/>
    <w:rsid w:val="00976DB8"/>
    <w:pPr>
      <w:keepNext/>
      <w:keepLines/>
      <w:spacing w:before="400" w:after="40" w:line="240" w:lineRule="auto"/>
      <w:outlineLvl w:val="0"/>
    </w:pPr>
    <w:rPr>
      <w:rFonts w:asciiTheme="majorHAnsi" w:eastAsiaTheme="majorEastAsia" w:hAnsiTheme="majorHAnsi" w:cstheme="majorBidi"/>
      <w:color w:val="096022" w:themeColor="accent1" w:themeShade="80"/>
      <w:sz w:val="36"/>
      <w:szCs w:val="36"/>
    </w:rPr>
  </w:style>
  <w:style w:type="paragraph" w:styleId="Ttulo2">
    <w:name w:val="heading 2"/>
    <w:basedOn w:val="Normal"/>
    <w:next w:val="Normal"/>
    <w:link w:val="Ttulo2Car"/>
    <w:uiPriority w:val="9"/>
    <w:semiHidden/>
    <w:unhideWhenUsed/>
    <w:qFormat/>
    <w:rsid w:val="00976DB8"/>
    <w:pPr>
      <w:keepNext/>
      <w:keepLines/>
      <w:spacing w:before="40" w:after="0" w:line="240" w:lineRule="auto"/>
      <w:outlineLvl w:val="1"/>
    </w:pPr>
    <w:rPr>
      <w:rFonts w:asciiTheme="majorHAnsi" w:eastAsiaTheme="majorEastAsia" w:hAnsiTheme="majorHAnsi" w:cstheme="majorBidi"/>
      <w:color w:val="0E8F33" w:themeColor="accent1" w:themeShade="BF"/>
      <w:sz w:val="32"/>
      <w:szCs w:val="32"/>
    </w:rPr>
  </w:style>
  <w:style w:type="paragraph" w:styleId="Ttulo3">
    <w:name w:val="heading 3"/>
    <w:basedOn w:val="Normal"/>
    <w:next w:val="Normal"/>
    <w:link w:val="Ttulo3Car"/>
    <w:uiPriority w:val="9"/>
    <w:semiHidden/>
    <w:unhideWhenUsed/>
    <w:qFormat/>
    <w:rsid w:val="00976DB8"/>
    <w:pPr>
      <w:keepNext/>
      <w:keepLines/>
      <w:spacing w:before="40" w:after="0" w:line="240" w:lineRule="auto"/>
      <w:outlineLvl w:val="2"/>
    </w:pPr>
    <w:rPr>
      <w:rFonts w:asciiTheme="majorHAnsi" w:eastAsiaTheme="majorEastAsia" w:hAnsiTheme="majorHAnsi" w:cstheme="majorBidi"/>
      <w:color w:val="0E8F33" w:themeColor="accent1" w:themeShade="BF"/>
      <w:sz w:val="28"/>
      <w:szCs w:val="28"/>
    </w:rPr>
  </w:style>
  <w:style w:type="paragraph" w:styleId="Ttulo4">
    <w:name w:val="heading 4"/>
    <w:basedOn w:val="Normal"/>
    <w:next w:val="Normal"/>
    <w:link w:val="Ttulo4Car"/>
    <w:uiPriority w:val="9"/>
    <w:semiHidden/>
    <w:unhideWhenUsed/>
    <w:qFormat/>
    <w:rsid w:val="00976DB8"/>
    <w:pPr>
      <w:keepNext/>
      <w:keepLines/>
      <w:spacing w:before="40" w:after="0"/>
      <w:outlineLvl w:val="3"/>
    </w:pPr>
    <w:rPr>
      <w:rFonts w:asciiTheme="majorHAnsi" w:eastAsiaTheme="majorEastAsia" w:hAnsiTheme="majorHAnsi" w:cstheme="majorBidi"/>
      <w:color w:val="0E8F33" w:themeColor="accent1" w:themeShade="BF"/>
      <w:sz w:val="24"/>
      <w:szCs w:val="24"/>
    </w:rPr>
  </w:style>
  <w:style w:type="paragraph" w:styleId="Ttulo5">
    <w:name w:val="heading 5"/>
    <w:basedOn w:val="Normal"/>
    <w:next w:val="Normal"/>
    <w:link w:val="Ttulo5Car"/>
    <w:uiPriority w:val="9"/>
    <w:semiHidden/>
    <w:unhideWhenUsed/>
    <w:qFormat/>
    <w:rsid w:val="00976DB8"/>
    <w:pPr>
      <w:keepNext/>
      <w:keepLines/>
      <w:spacing w:before="40" w:after="0"/>
      <w:outlineLvl w:val="4"/>
    </w:pPr>
    <w:rPr>
      <w:rFonts w:asciiTheme="majorHAnsi" w:eastAsiaTheme="majorEastAsia" w:hAnsiTheme="majorHAnsi" w:cstheme="majorBidi"/>
      <w:caps/>
      <w:color w:val="0E8F33" w:themeColor="accent1" w:themeShade="BF"/>
    </w:rPr>
  </w:style>
  <w:style w:type="paragraph" w:styleId="Ttulo6">
    <w:name w:val="heading 6"/>
    <w:basedOn w:val="Normal"/>
    <w:next w:val="Normal"/>
    <w:link w:val="Ttulo6Car"/>
    <w:uiPriority w:val="9"/>
    <w:semiHidden/>
    <w:unhideWhenUsed/>
    <w:qFormat/>
    <w:rsid w:val="00976DB8"/>
    <w:pPr>
      <w:keepNext/>
      <w:keepLines/>
      <w:spacing w:before="40" w:after="0"/>
      <w:outlineLvl w:val="5"/>
    </w:pPr>
    <w:rPr>
      <w:rFonts w:asciiTheme="majorHAnsi" w:eastAsiaTheme="majorEastAsia" w:hAnsiTheme="majorHAnsi" w:cstheme="majorBidi"/>
      <w:i/>
      <w:iCs/>
      <w:caps/>
      <w:color w:val="096022" w:themeColor="accent1" w:themeShade="80"/>
    </w:rPr>
  </w:style>
  <w:style w:type="paragraph" w:styleId="Ttulo7">
    <w:name w:val="heading 7"/>
    <w:basedOn w:val="Normal"/>
    <w:next w:val="Normal"/>
    <w:link w:val="Ttulo7Car"/>
    <w:uiPriority w:val="9"/>
    <w:semiHidden/>
    <w:unhideWhenUsed/>
    <w:qFormat/>
    <w:rsid w:val="00976DB8"/>
    <w:pPr>
      <w:keepNext/>
      <w:keepLines/>
      <w:spacing w:before="40" w:after="0"/>
      <w:outlineLvl w:val="6"/>
    </w:pPr>
    <w:rPr>
      <w:rFonts w:asciiTheme="majorHAnsi" w:eastAsiaTheme="majorEastAsia" w:hAnsiTheme="majorHAnsi" w:cstheme="majorBidi"/>
      <w:b/>
      <w:bCs/>
      <w:color w:val="096022" w:themeColor="accent1" w:themeShade="80"/>
    </w:rPr>
  </w:style>
  <w:style w:type="paragraph" w:styleId="Ttulo8">
    <w:name w:val="heading 8"/>
    <w:basedOn w:val="Normal"/>
    <w:next w:val="Normal"/>
    <w:link w:val="Ttulo8Car"/>
    <w:uiPriority w:val="9"/>
    <w:semiHidden/>
    <w:unhideWhenUsed/>
    <w:qFormat/>
    <w:rsid w:val="00976DB8"/>
    <w:pPr>
      <w:keepNext/>
      <w:keepLines/>
      <w:spacing w:before="40" w:after="0"/>
      <w:outlineLvl w:val="7"/>
    </w:pPr>
    <w:rPr>
      <w:rFonts w:asciiTheme="majorHAnsi" w:eastAsiaTheme="majorEastAsia" w:hAnsiTheme="majorHAnsi" w:cstheme="majorBidi"/>
      <w:b/>
      <w:bCs/>
      <w:i/>
      <w:iCs/>
      <w:color w:val="096022" w:themeColor="accent1" w:themeShade="80"/>
    </w:rPr>
  </w:style>
  <w:style w:type="paragraph" w:styleId="Ttulo9">
    <w:name w:val="heading 9"/>
    <w:basedOn w:val="Normal"/>
    <w:next w:val="Normal"/>
    <w:link w:val="Ttulo9Car"/>
    <w:uiPriority w:val="9"/>
    <w:semiHidden/>
    <w:unhideWhenUsed/>
    <w:qFormat/>
    <w:rsid w:val="00976DB8"/>
    <w:pPr>
      <w:keepNext/>
      <w:keepLines/>
      <w:spacing w:before="40" w:after="0"/>
      <w:outlineLvl w:val="8"/>
    </w:pPr>
    <w:rPr>
      <w:rFonts w:asciiTheme="majorHAnsi" w:eastAsiaTheme="majorEastAsia" w:hAnsiTheme="majorHAnsi" w:cstheme="majorBidi"/>
      <w:i/>
      <w:iCs/>
      <w:color w:val="096022"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ind w:left="720"/>
      <w:contextualSpacing/>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semiHidden/>
    <w:rsid w:val="00976DB8"/>
    <w:rPr>
      <w:rFonts w:asciiTheme="majorHAnsi" w:eastAsiaTheme="majorEastAsia" w:hAnsiTheme="majorHAnsi" w:cstheme="majorBidi"/>
      <w:color w:val="0E8F33" w:themeColor="accent1" w:themeShade="BF"/>
      <w:sz w:val="24"/>
      <w:szCs w:val="24"/>
    </w:rPr>
  </w:style>
  <w:style w:type="character" w:customStyle="1" w:styleId="Ttulo5Car">
    <w:name w:val="Título 5 Car"/>
    <w:basedOn w:val="Fuentedeprrafopredeter"/>
    <w:link w:val="Ttulo5"/>
    <w:uiPriority w:val="9"/>
    <w:semiHidden/>
    <w:rsid w:val="00976DB8"/>
    <w:rPr>
      <w:rFonts w:asciiTheme="majorHAnsi" w:eastAsiaTheme="majorEastAsia" w:hAnsiTheme="majorHAnsi" w:cstheme="majorBidi"/>
      <w:caps/>
      <w:color w:val="0E8F33" w:themeColor="accent1" w:themeShade="BF"/>
    </w:rPr>
  </w:style>
  <w:style w:type="paragraph" w:styleId="Sinespaciado">
    <w:name w:val="No Spacing"/>
    <w:link w:val="SinespaciadoCar"/>
    <w:uiPriority w:val="1"/>
    <w:qFormat/>
    <w:rsid w:val="00976DB8"/>
    <w:pPr>
      <w:spacing w:after="0" w:line="240" w:lineRule="auto"/>
    </w:pPr>
  </w:style>
  <w:style w:type="paragraph" w:styleId="TtuloTDC">
    <w:name w:val="TOC Heading"/>
    <w:basedOn w:val="Ttulo1"/>
    <w:next w:val="Normal"/>
    <w:uiPriority w:val="39"/>
    <w:semiHidden/>
    <w:unhideWhenUsed/>
    <w:qFormat/>
    <w:rsid w:val="00976DB8"/>
    <w:pPr>
      <w:outlineLvl w:val="9"/>
    </w:p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976DB8"/>
    <w:rPr>
      <w:rFonts w:asciiTheme="majorHAnsi" w:eastAsiaTheme="majorEastAsia" w:hAnsiTheme="majorHAnsi" w:cstheme="majorBidi"/>
      <w:i/>
      <w:iCs/>
      <w:caps/>
      <w:color w:val="096022" w:themeColor="accent1" w:themeShade="80"/>
    </w:rPr>
  </w:style>
  <w:style w:type="character" w:customStyle="1" w:styleId="Ttulo8Car">
    <w:name w:val="Título 8 Car"/>
    <w:basedOn w:val="Fuentedeprrafopredeter"/>
    <w:link w:val="Ttulo8"/>
    <w:uiPriority w:val="9"/>
    <w:semiHidden/>
    <w:rsid w:val="00976DB8"/>
    <w:rPr>
      <w:rFonts w:asciiTheme="majorHAnsi" w:eastAsiaTheme="majorEastAsia" w:hAnsiTheme="majorHAnsi" w:cstheme="majorBidi"/>
      <w:b/>
      <w:bCs/>
      <w:i/>
      <w:iCs/>
      <w:color w:val="096022" w:themeColor="accent1" w:themeShade="80"/>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spacing w:after="0" w:line="240" w:lineRule="auto"/>
    </w:pPr>
    <w:rPr>
      <w:rFonts w:ascii="Times New Roman" w:eastAsiaTheme="minorHAnsi"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976DB8"/>
    <w:rPr>
      <w:rFonts w:asciiTheme="majorHAnsi" w:eastAsiaTheme="majorEastAsia" w:hAnsiTheme="majorHAnsi" w:cstheme="majorBidi"/>
      <w:color w:val="096022" w:themeColor="accent1" w:themeShade="80"/>
      <w:sz w:val="36"/>
      <w:szCs w:val="36"/>
    </w:rPr>
  </w:style>
  <w:style w:type="character" w:customStyle="1" w:styleId="Ttulo2Car">
    <w:name w:val="Título 2 Car"/>
    <w:basedOn w:val="Fuentedeprrafopredeter"/>
    <w:link w:val="Ttulo2"/>
    <w:uiPriority w:val="9"/>
    <w:semiHidden/>
    <w:rsid w:val="00976DB8"/>
    <w:rPr>
      <w:rFonts w:asciiTheme="majorHAnsi" w:eastAsiaTheme="majorEastAsia" w:hAnsiTheme="majorHAnsi" w:cstheme="majorBidi"/>
      <w:color w:val="0E8F33" w:themeColor="accent1" w:themeShade="BF"/>
      <w:sz w:val="32"/>
      <w:szCs w:val="32"/>
    </w:rPr>
  </w:style>
  <w:style w:type="character" w:customStyle="1" w:styleId="Ttulo3Car">
    <w:name w:val="Título 3 Car"/>
    <w:basedOn w:val="Fuentedeprrafopredeter"/>
    <w:link w:val="Ttulo3"/>
    <w:uiPriority w:val="9"/>
    <w:semiHidden/>
    <w:rsid w:val="00976DB8"/>
    <w:rPr>
      <w:rFonts w:asciiTheme="majorHAnsi" w:eastAsiaTheme="majorEastAsia" w:hAnsiTheme="majorHAnsi" w:cstheme="majorBidi"/>
      <w:color w:val="0E8F33" w:themeColor="accent1" w:themeShade="BF"/>
      <w:sz w:val="28"/>
      <w:szCs w:val="28"/>
    </w:rPr>
  </w:style>
  <w:style w:type="paragraph" w:styleId="TDC5">
    <w:name w:val="toc 5"/>
    <w:basedOn w:val="Normal"/>
    <w:next w:val="Normal"/>
    <w:autoRedefine/>
    <w:uiPriority w:val="39"/>
    <w:unhideWhenUsed/>
    <w:rsid w:val="001D69E6"/>
    <w:pPr>
      <w:spacing w:after="0" w:line="240" w:lineRule="auto"/>
      <w:ind w:left="960"/>
    </w:pPr>
    <w:rPr>
      <w:rFonts w:eastAsiaTheme="minorHAnsi" w:cs="Times New Roman"/>
      <w:sz w:val="20"/>
      <w:szCs w:val="20"/>
      <w:lang w:val="es-ES_tradnl" w:eastAsia="es-ES_tradnl"/>
    </w:rPr>
  </w:style>
  <w:style w:type="paragraph" w:styleId="TDC6">
    <w:name w:val="toc 6"/>
    <w:basedOn w:val="Normal"/>
    <w:next w:val="Normal"/>
    <w:autoRedefine/>
    <w:uiPriority w:val="39"/>
    <w:unhideWhenUsed/>
    <w:rsid w:val="001D69E6"/>
    <w:pPr>
      <w:spacing w:after="0" w:line="240" w:lineRule="auto"/>
      <w:ind w:left="1200"/>
    </w:pPr>
    <w:rPr>
      <w:rFonts w:eastAsiaTheme="minorHAnsi" w:cs="Times New Roman"/>
      <w:sz w:val="20"/>
      <w:szCs w:val="20"/>
      <w:lang w:val="es-ES_tradnl" w:eastAsia="es-ES_tradnl"/>
    </w:rPr>
  </w:style>
  <w:style w:type="paragraph" w:styleId="TDC7">
    <w:name w:val="toc 7"/>
    <w:basedOn w:val="Normal"/>
    <w:next w:val="Normal"/>
    <w:autoRedefine/>
    <w:uiPriority w:val="39"/>
    <w:unhideWhenUsed/>
    <w:rsid w:val="001D69E6"/>
    <w:pPr>
      <w:spacing w:after="0" w:line="240" w:lineRule="auto"/>
      <w:ind w:left="1440"/>
    </w:pPr>
    <w:rPr>
      <w:rFonts w:eastAsiaTheme="minorHAnsi" w:cs="Times New Roman"/>
      <w:sz w:val="20"/>
      <w:szCs w:val="20"/>
      <w:lang w:val="es-ES_tradnl" w:eastAsia="es-ES_tradnl"/>
    </w:rPr>
  </w:style>
  <w:style w:type="paragraph" w:styleId="TDC8">
    <w:name w:val="toc 8"/>
    <w:basedOn w:val="Normal"/>
    <w:next w:val="Normal"/>
    <w:autoRedefine/>
    <w:uiPriority w:val="39"/>
    <w:unhideWhenUsed/>
    <w:rsid w:val="001D69E6"/>
    <w:pPr>
      <w:spacing w:after="0" w:line="240" w:lineRule="auto"/>
      <w:ind w:left="1680"/>
    </w:pPr>
    <w:rPr>
      <w:rFonts w:eastAsiaTheme="minorHAnsi" w:cs="Times New Roman"/>
      <w:sz w:val="20"/>
      <w:szCs w:val="20"/>
      <w:lang w:val="es-ES_tradnl" w:eastAsia="es-ES_tradnl"/>
    </w:rPr>
  </w:style>
  <w:style w:type="paragraph" w:styleId="TDC9">
    <w:name w:val="toc 9"/>
    <w:basedOn w:val="Normal"/>
    <w:next w:val="Normal"/>
    <w:autoRedefine/>
    <w:uiPriority w:val="39"/>
    <w:unhideWhenUsed/>
    <w:rsid w:val="001D69E6"/>
    <w:pPr>
      <w:spacing w:after="0" w:line="240" w:lineRule="auto"/>
      <w:ind w:left="1920"/>
    </w:pPr>
    <w:rPr>
      <w:rFonts w:eastAsiaTheme="minorHAnsi" w:cs="Times New Roman"/>
      <w:sz w:val="20"/>
      <w:szCs w:val="20"/>
      <w:lang w:val="es-ES_tradnl" w:eastAsia="es-ES_tradnl"/>
    </w:rPr>
  </w:style>
  <w:style w:type="paragraph" w:styleId="Textoindependiente">
    <w:name w:val="Body Text"/>
    <w:basedOn w:val="Normal"/>
    <w:link w:val="TextoindependienteCar"/>
    <w:uiPriority w:val="1"/>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szCs w:val="24"/>
      <w:lang w:val="es-ES_tradnl"/>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szCs w:val="24"/>
      <w:lang w:val="es-ES_tradnl"/>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976DB8"/>
    <w:rPr>
      <w:i/>
      <w:iCs/>
    </w:rPr>
  </w:style>
  <w:style w:type="character" w:styleId="Textoennegrita">
    <w:name w:val="Strong"/>
    <w:basedOn w:val="Fuentedeprrafopredeter"/>
    <w:uiPriority w:val="22"/>
    <w:qFormat/>
    <w:rsid w:val="00976DB8"/>
    <w:rPr>
      <w:b/>
      <w:bCs/>
    </w:rPr>
  </w:style>
  <w:style w:type="character" w:customStyle="1" w:styleId="pv-branch">
    <w:name w:val="pv-branch"/>
    <w:basedOn w:val="Fuentedeprrafopredeter"/>
    <w:rsid w:val="001D69E6"/>
  </w:style>
  <w:style w:type="paragraph" w:customStyle="1" w:styleId="epigrafe">
    <w:name w:val="epigrafe"/>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paragraph" w:customStyle="1" w:styleId="small">
    <w:name w:val="small"/>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spacing w:before="240"/>
    </w:pPr>
    <w:rPr>
      <w:rFonts w:ascii="Estandar" w:hAnsi="Estandar" w:cs="Arial"/>
      <w:caps/>
      <w:color w:val="97A85D"/>
      <w:sz w:val="32"/>
      <w:szCs w:val="32"/>
      <w:lang w:val="es-ES_tradnl" w:eastAsia="es-ES_tradnl"/>
    </w:rPr>
  </w:style>
  <w:style w:type="paragraph" w:customStyle="1" w:styleId="TEXTOS">
    <w:name w:val="TEXTOS"/>
    <w:basedOn w:val="Normal"/>
    <w:rsid w:val="001D69E6"/>
    <w:pPr>
      <w:adjustRightInd w:val="0"/>
      <w:spacing w:after="0" w:line="240" w:lineRule="auto"/>
    </w:pPr>
    <w:rPr>
      <w:rFonts w:ascii="Estandar" w:eastAsia="DINNextLTPro-Light" w:hAnsi="Estandar" w:cs="Arial"/>
      <w:color w:val="58595B"/>
      <w:sz w:val="20"/>
      <w:szCs w:val="24"/>
      <w:lang w:val="es-ES_tradnl" w:eastAsia="es-ES_tradnl"/>
    </w:rPr>
  </w:style>
  <w:style w:type="paragraph" w:customStyle="1" w:styleId="TITULOSARTICULOS">
    <w:name w:val="TITULOS ARTICULOS"/>
    <w:basedOn w:val="Normal"/>
    <w:rsid w:val="001D69E6"/>
    <w:pPr>
      <w:adjustRightInd w:val="0"/>
      <w:spacing w:after="0" w:line="240" w:lineRule="auto"/>
    </w:pPr>
    <w:rPr>
      <w:rFonts w:ascii="Estandar" w:eastAsia="DINNextLTPro-Light" w:hAnsi="Estandar" w:cs="Arial"/>
      <w:b/>
      <w:color w:val="205B64"/>
      <w:szCs w:val="24"/>
      <w:lang w:val="es-ES_tradnl" w:eastAsia="es-ES_tradnl"/>
    </w:rPr>
  </w:style>
  <w:style w:type="paragraph" w:customStyle="1" w:styleId="BULLETLETRAS">
    <w:name w:val="BULLET LETRAS"/>
    <w:basedOn w:val="Prrafodelista"/>
    <w:rsid w:val="001D69E6"/>
    <w:pPr>
      <w:numPr>
        <w:numId w:val="3"/>
      </w:numPr>
      <w:adjustRightInd w:val="0"/>
      <w:spacing w:after="200" w:line="276" w:lineRule="auto"/>
    </w:pPr>
    <w:rPr>
      <w:rFonts w:ascii="Estandar" w:eastAsia="DINNextLTPro-Light" w:hAnsi="Estandar"/>
      <w:color w:val="58595B"/>
      <w:sz w:val="20"/>
    </w:rPr>
  </w:style>
  <w:style w:type="paragraph" w:customStyle="1" w:styleId="BULLET">
    <w:name w:val="BULLET"/>
    <w:basedOn w:val="Prrafodelista"/>
    <w:rsid w:val="001D69E6"/>
    <w:pPr>
      <w:numPr>
        <w:numId w:val="2"/>
      </w:numPr>
      <w:tabs>
        <w:tab w:val="left" w:pos="8640"/>
      </w:tabs>
      <w:spacing w:after="0" w:line="240" w:lineRule="auto"/>
    </w:pPr>
    <w:rPr>
      <w:rFonts w:ascii="Estandar" w:eastAsia="DINNextLTPro-Light" w:hAnsi="Estandar"/>
      <w:color w:val="58595B"/>
      <w:sz w:val="20"/>
      <w:szCs w:val="24"/>
    </w:rPr>
  </w:style>
  <w:style w:type="paragraph" w:customStyle="1" w:styleId="SUBTITULO">
    <w:name w:val="SUB TITULO"/>
    <w:basedOn w:val="Ttulo2"/>
    <w:rsid w:val="001D69E6"/>
    <w:rPr>
      <w:rFonts w:ascii="Estandar" w:hAnsi="Estandar" w:cs="Arial"/>
      <w:smallCaps/>
      <w:color w:val="515557"/>
      <w:szCs w:val="28"/>
      <w:lang w:val="es-ES_tradnl" w:eastAsia="es-ES_tradnl"/>
    </w:rPr>
  </w:style>
  <w:style w:type="table" w:customStyle="1" w:styleId="Estilo1">
    <w:name w:val="Estilo1"/>
    <w:basedOn w:val="Tablanormal"/>
    <w:uiPriority w:val="99"/>
    <w:rsid w:val="001D69E6"/>
    <w:rPr>
      <w:rFonts w:ascii="Estandar" w:hAnsi="Estandar"/>
      <w:lang w:val="es-CL"/>
    </w:rPr>
    <w:tblPr/>
  </w:style>
  <w:style w:type="table" w:customStyle="1" w:styleId="Tabla">
    <w:name w:val="Tabla"/>
    <w:basedOn w:val="Tablanormal"/>
    <w:uiPriority w:val="99"/>
    <w:rsid w:val="001D69E6"/>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spacing w:after="0" w:line="240" w:lineRule="auto"/>
      <w:ind w:left="708"/>
    </w:pPr>
    <w:rPr>
      <w:rFonts w:ascii="Times New Roman" w:eastAsia="Times New Roman" w:hAnsi="Times New Roman" w:cs="Times New Roman"/>
      <w:szCs w:val="24"/>
    </w:rPr>
  </w:style>
  <w:style w:type="paragraph" w:customStyle="1" w:styleId="Articulo">
    <w:name w:val="Articulo"/>
    <w:basedOn w:val="Normal"/>
    <w:link w:val="ArticuloCar"/>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rsid w:val="00B974EA"/>
    <w:pPr>
      <w:spacing w:after="0" w:line="240" w:lineRule="auto"/>
    </w:pPr>
    <w:rPr>
      <w:rFonts w:ascii="ACHS Nueva Sans" w:eastAsia="ACHS Nueva Sans" w:hAnsi="ACHS Nueva Sans" w:cs="ACHS Nueva Sans"/>
    </w:rPr>
  </w:style>
  <w:style w:type="table" w:customStyle="1" w:styleId="TableGrid">
    <w:name w:val="TableGrid"/>
    <w:rsid w:val="0080663C"/>
    <w:rPr>
      <w:kern w:val="2"/>
      <w:sz w:val="24"/>
      <w:szCs w:val="24"/>
      <w:lang w:val="es-CL" w:eastAsia="es-CL"/>
      <w14:ligatures w14:val="standardContextual"/>
    </w:rPr>
    <w:tblPr>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976DB8"/>
    <w:rPr>
      <w:rFonts w:asciiTheme="majorHAnsi" w:eastAsiaTheme="majorEastAsia" w:hAnsiTheme="majorHAnsi" w:cstheme="majorBidi"/>
      <w:b/>
      <w:bCs/>
      <w:color w:val="096022" w:themeColor="accent1" w:themeShade="80"/>
    </w:rPr>
  </w:style>
  <w:style w:type="character" w:customStyle="1" w:styleId="Ttulo9Car">
    <w:name w:val="Título 9 Car"/>
    <w:basedOn w:val="Fuentedeprrafopredeter"/>
    <w:link w:val="Ttulo9"/>
    <w:uiPriority w:val="9"/>
    <w:semiHidden/>
    <w:rsid w:val="00976DB8"/>
    <w:rPr>
      <w:rFonts w:asciiTheme="majorHAnsi" w:eastAsiaTheme="majorEastAsia" w:hAnsiTheme="majorHAnsi" w:cstheme="majorBidi"/>
      <w:i/>
      <w:iCs/>
      <w:color w:val="096022" w:themeColor="accent1" w:themeShade="80"/>
    </w:rPr>
  </w:style>
  <w:style w:type="paragraph" w:styleId="Descripcin">
    <w:name w:val="caption"/>
    <w:basedOn w:val="Normal"/>
    <w:next w:val="Normal"/>
    <w:uiPriority w:val="35"/>
    <w:semiHidden/>
    <w:unhideWhenUsed/>
    <w:qFormat/>
    <w:rsid w:val="00976DB8"/>
    <w:pPr>
      <w:spacing w:line="240" w:lineRule="auto"/>
    </w:pPr>
    <w:rPr>
      <w:b/>
      <w:bCs/>
      <w:smallCaps/>
      <w:color w:val="195A28" w:themeColor="text2"/>
    </w:rPr>
  </w:style>
  <w:style w:type="paragraph" w:styleId="Ttulo">
    <w:name w:val="Title"/>
    <w:basedOn w:val="Normal"/>
    <w:next w:val="Normal"/>
    <w:link w:val="TtuloCar"/>
    <w:uiPriority w:val="10"/>
    <w:qFormat/>
    <w:rsid w:val="00976DB8"/>
    <w:pPr>
      <w:spacing w:after="0" w:line="204" w:lineRule="auto"/>
      <w:contextualSpacing/>
    </w:pPr>
    <w:rPr>
      <w:rFonts w:asciiTheme="majorHAnsi" w:eastAsiaTheme="majorEastAsia" w:hAnsiTheme="majorHAnsi" w:cstheme="majorBidi"/>
      <w:caps/>
      <w:color w:val="195A28" w:themeColor="text2"/>
      <w:spacing w:val="-15"/>
      <w:sz w:val="72"/>
      <w:szCs w:val="72"/>
    </w:rPr>
  </w:style>
  <w:style w:type="character" w:customStyle="1" w:styleId="TtuloCar">
    <w:name w:val="Título Car"/>
    <w:basedOn w:val="Fuentedeprrafopredeter"/>
    <w:link w:val="Ttulo"/>
    <w:uiPriority w:val="10"/>
    <w:rsid w:val="00976DB8"/>
    <w:rPr>
      <w:rFonts w:asciiTheme="majorHAnsi" w:eastAsiaTheme="majorEastAsia" w:hAnsiTheme="majorHAnsi" w:cstheme="majorBidi"/>
      <w:caps/>
      <w:color w:val="195A28" w:themeColor="text2"/>
      <w:spacing w:val="-15"/>
      <w:sz w:val="72"/>
      <w:szCs w:val="72"/>
    </w:rPr>
  </w:style>
  <w:style w:type="paragraph" w:styleId="Subttulo">
    <w:name w:val="Subtitle"/>
    <w:basedOn w:val="Normal"/>
    <w:next w:val="Normal"/>
    <w:link w:val="SubttuloCar"/>
    <w:uiPriority w:val="11"/>
    <w:qFormat/>
    <w:rsid w:val="00976DB8"/>
    <w:pPr>
      <w:numPr>
        <w:ilvl w:val="1"/>
      </w:numPr>
      <w:spacing w:after="240" w:line="240" w:lineRule="auto"/>
    </w:pPr>
    <w:rPr>
      <w:rFonts w:asciiTheme="majorHAnsi" w:eastAsiaTheme="majorEastAsia" w:hAnsiTheme="majorHAnsi" w:cstheme="majorBidi"/>
      <w:color w:val="13C045" w:themeColor="accent1"/>
      <w:sz w:val="28"/>
      <w:szCs w:val="28"/>
    </w:rPr>
  </w:style>
  <w:style w:type="character" w:customStyle="1" w:styleId="SubttuloCar">
    <w:name w:val="Subtítulo Car"/>
    <w:basedOn w:val="Fuentedeprrafopredeter"/>
    <w:link w:val="Subttulo"/>
    <w:uiPriority w:val="11"/>
    <w:rsid w:val="00976DB8"/>
    <w:rPr>
      <w:rFonts w:asciiTheme="majorHAnsi" w:eastAsiaTheme="majorEastAsia" w:hAnsiTheme="majorHAnsi" w:cstheme="majorBidi"/>
      <w:color w:val="13C045" w:themeColor="accent1"/>
      <w:sz w:val="28"/>
      <w:szCs w:val="28"/>
    </w:rPr>
  </w:style>
  <w:style w:type="paragraph" w:styleId="Cita">
    <w:name w:val="Quote"/>
    <w:basedOn w:val="Normal"/>
    <w:next w:val="Normal"/>
    <w:link w:val="CitaCar"/>
    <w:uiPriority w:val="29"/>
    <w:qFormat/>
    <w:rsid w:val="00976DB8"/>
    <w:pPr>
      <w:spacing w:before="120" w:after="120"/>
      <w:ind w:left="720"/>
    </w:pPr>
    <w:rPr>
      <w:color w:val="195A28" w:themeColor="text2"/>
      <w:sz w:val="24"/>
      <w:szCs w:val="24"/>
    </w:rPr>
  </w:style>
  <w:style w:type="character" w:customStyle="1" w:styleId="CitaCar">
    <w:name w:val="Cita Car"/>
    <w:basedOn w:val="Fuentedeprrafopredeter"/>
    <w:link w:val="Cita"/>
    <w:uiPriority w:val="29"/>
    <w:rsid w:val="00976DB8"/>
    <w:rPr>
      <w:color w:val="195A28" w:themeColor="text2"/>
      <w:sz w:val="24"/>
      <w:szCs w:val="24"/>
    </w:rPr>
  </w:style>
  <w:style w:type="paragraph" w:styleId="Citadestacada">
    <w:name w:val="Intense Quote"/>
    <w:basedOn w:val="Normal"/>
    <w:next w:val="Normal"/>
    <w:link w:val="CitadestacadaCar"/>
    <w:uiPriority w:val="30"/>
    <w:qFormat/>
    <w:rsid w:val="00976DB8"/>
    <w:pPr>
      <w:spacing w:before="100" w:beforeAutospacing="1" w:after="240" w:line="240" w:lineRule="auto"/>
      <w:ind w:left="720"/>
      <w:jc w:val="center"/>
    </w:pPr>
    <w:rPr>
      <w:rFonts w:asciiTheme="majorHAnsi" w:eastAsiaTheme="majorEastAsia" w:hAnsiTheme="majorHAnsi" w:cstheme="majorBidi"/>
      <w:color w:val="195A28" w:themeColor="text2"/>
      <w:spacing w:val="-6"/>
      <w:sz w:val="32"/>
      <w:szCs w:val="32"/>
    </w:rPr>
  </w:style>
  <w:style w:type="character" w:customStyle="1" w:styleId="CitadestacadaCar">
    <w:name w:val="Cita destacada Car"/>
    <w:basedOn w:val="Fuentedeprrafopredeter"/>
    <w:link w:val="Citadestacada"/>
    <w:uiPriority w:val="30"/>
    <w:rsid w:val="00976DB8"/>
    <w:rPr>
      <w:rFonts w:asciiTheme="majorHAnsi" w:eastAsiaTheme="majorEastAsia" w:hAnsiTheme="majorHAnsi" w:cstheme="majorBidi"/>
      <w:color w:val="195A28" w:themeColor="text2"/>
      <w:spacing w:val="-6"/>
      <w:sz w:val="32"/>
      <w:szCs w:val="32"/>
    </w:rPr>
  </w:style>
  <w:style w:type="character" w:styleId="nfasissutil">
    <w:name w:val="Subtle Emphasis"/>
    <w:basedOn w:val="Fuentedeprrafopredeter"/>
    <w:uiPriority w:val="19"/>
    <w:qFormat/>
    <w:rsid w:val="00976DB8"/>
    <w:rPr>
      <w:i/>
      <w:iCs/>
      <w:color w:val="696969" w:themeColor="text1" w:themeTint="A6"/>
    </w:rPr>
  </w:style>
  <w:style w:type="character" w:styleId="nfasisintenso">
    <w:name w:val="Intense Emphasis"/>
    <w:basedOn w:val="Fuentedeprrafopredeter"/>
    <w:uiPriority w:val="21"/>
    <w:qFormat/>
    <w:rsid w:val="00976DB8"/>
    <w:rPr>
      <w:b/>
      <w:bCs/>
      <w:i/>
      <w:iCs/>
    </w:rPr>
  </w:style>
  <w:style w:type="character" w:styleId="Referenciasutil">
    <w:name w:val="Subtle Reference"/>
    <w:basedOn w:val="Fuentedeprrafopredeter"/>
    <w:uiPriority w:val="31"/>
    <w:qFormat/>
    <w:rsid w:val="00976DB8"/>
    <w:rPr>
      <w:smallCaps/>
      <w:color w:val="696969" w:themeColor="text1" w:themeTint="A6"/>
      <w:u w:val="none" w:color="8B8B8B" w:themeColor="text1" w:themeTint="80"/>
      <w:bdr w:val="none" w:sz="0" w:space="0" w:color="auto"/>
    </w:rPr>
  </w:style>
  <w:style w:type="character" w:styleId="Referenciaintensa">
    <w:name w:val="Intense Reference"/>
    <w:basedOn w:val="Fuentedeprrafopredeter"/>
    <w:uiPriority w:val="32"/>
    <w:qFormat/>
    <w:rsid w:val="00976DB8"/>
    <w:rPr>
      <w:b/>
      <w:bCs/>
      <w:smallCaps/>
      <w:color w:val="195A28" w:themeColor="text2"/>
      <w:u w:val="single"/>
    </w:rPr>
  </w:style>
  <w:style w:type="character" w:styleId="Ttulodellibro">
    <w:name w:val="Book Title"/>
    <w:basedOn w:val="Fuentedeprrafopredeter"/>
    <w:uiPriority w:val="33"/>
    <w:qFormat/>
    <w:rsid w:val="00976DB8"/>
    <w:rPr>
      <w:b/>
      <w:bCs/>
      <w:smallCaps/>
      <w:spacing w:val="10"/>
    </w:rPr>
  </w:style>
  <w:style w:type="paragraph" w:customStyle="1" w:styleId="Pa7">
    <w:name w:val="Pa7"/>
    <w:basedOn w:val="Default"/>
    <w:next w:val="Default"/>
    <w:uiPriority w:val="99"/>
    <w:rsid w:val="00410CE7"/>
    <w:pPr>
      <w:autoSpaceDE w:val="0"/>
      <w:autoSpaceDN w:val="0"/>
      <w:spacing w:after="0" w:line="221" w:lineRule="atLeast"/>
    </w:pPr>
    <w:rPr>
      <w:rFonts w:eastAsiaTheme="minorEastAsia"/>
      <w:color w:val="auto"/>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504326348">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pch.cl/sites/default/files/resolucion/2018/10/Resoluci&#243;n%20Exenta%20N&#176;2580%2008.10.2018%20.pdf" TargetMode="External"/><Relationship Id="rId117" Type="http://schemas.openxmlformats.org/officeDocument/2006/relationships/hyperlink" Target="https://www.leychile.cl/Navegar?idNorma=7603&amp;idParte=" TargetMode="External"/><Relationship Id="rId21"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42" Type="http://schemas.openxmlformats.org/officeDocument/2006/relationships/hyperlink" Target="https://dipol.minsal.cl/genero-y-salud-en-el-trabajo" TargetMode="External"/><Relationship Id="rId47" Type="http://schemas.openxmlformats.org/officeDocument/2006/relationships/image" Target="media/image11.png"/><Relationship Id="rId63" Type="http://schemas.openxmlformats.org/officeDocument/2006/relationships/hyperlink" Target="https://www.leychile.cl/Navegar?idNorma=1089343&amp;tipoVersion=0" TargetMode="External"/><Relationship Id="rId68" Type="http://schemas.openxmlformats.org/officeDocument/2006/relationships/hyperlink" Target="https://www.leychile.cl/Navegar?idNorma=1047848" TargetMode="External"/><Relationship Id="rId84" Type="http://schemas.openxmlformats.org/officeDocument/2006/relationships/hyperlink" Target="https://www.leychile.cl/Navegar?idNorma=248323" TargetMode="External"/><Relationship Id="rId89" Type="http://schemas.openxmlformats.org/officeDocument/2006/relationships/hyperlink" Target="https://www.leychile.cl/Navegar?idNorma=190282" TargetMode="External"/><Relationship Id="rId112" Type="http://schemas.openxmlformats.org/officeDocument/2006/relationships/hyperlink" Target="https://www.leychile.cl/Navegar?idNorma=8336&amp;r=1" TargetMode="External"/><Relationship Id="rId133" Type="http://schemas.openxmlformats.org/officeDocument/2006/relationships/hyperlink" Target="https://www.bcn.cl/leychile/navegar?idNorma=1160031" TargetMode="External"/><Relationship Id="rId138" Type="http://schemas.openxmlformats.org/officeDocument/2006/relationships/hyperlink" Target="https://www.dt.gob.cl/legislacion/1624/w3-article-125301.html" TargetMode="External"/><Relationship Id="rId16" Type="http://schemas.openxmlformats.org/officeDocument/2006/relationships/footer" Target="footer1.xml"/><Relationship Id="rId107" Type="http://schemas.openxmlformats.org/officeDocument/2006/relationships/hyperlink" Target="https://www.leychile.cl/Navegar?idNorma=9391&amp;r=3"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CIA-Hiperbaria.pdf" TargetMode="External"/><Relationship Id="rId37" Type="http://schemas.openxmlformats.org/officeDocument/2006/relationships/hyperlink" Target="https://www.suseso.cl/613/w3-propertyvalue-72972.html" TargetMode="External"/><Relationship Id="rId53" Type="http://schemas.openxmlformats.org/officeDocument/2006/relationships/hyperlink" Target="https://www.diariooficial.interior.gob.cl/publicaciones/2019/05/02/42343/01/1584807.pdf" TargetMode="External"/><Relationship Id="rId58" Type="http://schemas.openxmlformats.org/officeDocument/2006/relationships/hyperlink" Target="https://www.leychile.cl/Navegar?idNorma=1103798&amp;idParte=9804633&amp;idVersion=2017-06-09" TargetMode="External"/><Relationship Id="rId74" Type="http://schemas.openxmlformats.org/officeDocument/2006/relationships/hyperlink" Target="https://www.leychile.cl/Navegar?idNorma=1030768&amp;idParte=9192110&amp;idVersion=2011-10-06" TargetMode="External"/><Relationship Id="rId79" Type="http://schemas.openxmlformats.org/officeDocument/2006/relationships/hyperlink" Target="https://www.leychile.cl/Navegar?idNorma=261579" TargetMode="External"/><Relationship Id="rId102" Type="http://schemas.openxmlformats.org/officeDocument/2006/relationships/hyperlink" Target="https://www.leychile.cl/Navegar?idNorma=3439" TargetMode="External"/><Relationship Id="rId123" Type="http://schemas.openxmlformats.org/officeDocument/2006/relationships/hyperlink" Target="https://www.minsal.cl/sites/default/files/files/ResExt1059_2016ModificaProtocoloVigilanciadeSilice.pdf" TargetMode="External"/><Relationship Id="rId128" Type="http://schemas.openxmlformats.org/officeDocument/2006/relationships/hyperlink" Target="https://www.leychile.cl/Navegar?idNorma=1116219" TargetMode="External"/><Relationship Id="rId144" Type="http://schemas.openxmlformats.org/officeDocument/2006/relationships/header" Target="header6.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leychile.cl/Navegar?idNorma=140084" TargetMode="External"/><Relationship Id="rId95" Type="http://schemas.openxmlformats.org/officeDocument/2006/relationships/hyperlink" Target="https://www.leychile.cl/Navegar?idNorma=30617" TargetMode="External"/><Relationship Id="rId22" Type="http://schemas.openxmlformats.org/officeDocument/2006/relationships/image" Target="media/image6.jpg"/><Relationship Id="rId27" Type="http://schemas.openxmlformats.org/officeDocument/2006/relationships/hyperlink" Target="http://dipol.minsal.cl/wrdprss_minsal/wp-content/uploads/2015/11/Prortocolo_de_Exposicion_Ocupacional_Ruido-v2013.pdf" TargetMode="External"/><Relationship Id="rId43" Type="http://schemas.openxmlformats.org/officeDocument/2006/relationships/hyperlink" Target="https://www.achs.cl/portal/Empresas/DocumentosMinsal/9-%20Asbesto/4-%20Herramientas/MANUAL%20IMPLEMENTACI%C3%93N%20PROTOCOLO%20EMPRESA,%20AGENTE%20ASBESTO.pdf" TargetMode="External"/><Relationship Id="rId48" Type="http://schemas.openxmlformats.org/officeDocument/2006/relationships/footer" Target="footer2.xml"/><Relationship Id="rId64" Type="http://schemas.openxmlformats.org/officeDocument/2006/relationships/hyperlink" Target="https://www.leychile.cl/Navegar?idLey=20281" TargetMode="External"/><Relationship Id="rId69" Type="http://schemas.openxmlformats.org/officeDocument/2006/relationships/hyperlink" Target="https://www.leychile.cl/Navegar?idNorma=1042092" TargetMode="External"/><Relationship Id="rId113" Type="http://schemas.openxmlformats.org/officeDocument/2006/relationships/hyperlink" Target="https://www.leychile.cl/Navegar?idNorma=1113805" TargetMode="External"/><Relationship Id="rId118" Type="http://schemas.openxmlformats.org/officeDocument/2006/relationships/hyperlink" Target="https://www.leychile.cl/Navegar?idNorma=1081902" TargetMode="External"/><Relationship Id="rId134" Type="http://schemas.openxmlformats.org/officeDocument/2006/relationships/hyperlink" Target="https://www.bcn.cl/leychile/navegar?idNorma=207436" TargetMode="External"/><Relationship Id="rId139" Type="http://schemas.openxmlformats.org/officeDocument/2006/relationships/image" Target="media/image13.gif"/><Relationship Id="rId80" Type="http://schemas.openxmlformats.org/officeDocument/2006/relationships/hyperlink" Target="https://www.leychile.cl/Navegar?idNorma=260388" TargetMode="External"/><Relationship Id="rId85" Type="http://schemas.openxmlformats.org/officeDocument/2006/relationships/hyperlink" Target="https://www.leychile.cl/Navegar?idNorma=236425&amp;r=5"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chs.cl/docs/librariesprovider2/empresa/8-factores-psicosociales/2-normativa/2022-11-10_protocolo-psicosocial.pdf?sfvrsn=f1412e26_2" TargetMode="External"/><Relationship Id="rId33" Type="http://schemas.openxmlformats.org/officeDocument/2006/relationships/hyperlink" Target="https://dipol.minsal.cl/wp-content/uploads/2019/03/20190307011039106.pdf" TargetMode="External"/><Relationship Id="rId38" Type="http://schemas.openxmlformats.org/officeDocument/2006/relationships/hyperlink" Target="https://www.suseso.cl/613/articles-480876_archivo_20.pdf" TargetMode="External"/><Relationship Id="rId46" Type="http://schemas.openxmlformats.org/officeDocument/2006/relationships/image" Target="media/image10.svg"/><Relationship Id="rId59" Type="http://schemas.openxmlformats.org/officeDocument/2006/relationships/hyperlink" Target="https://www.leychile.cl/Navegar?idNorma=1094899" TargetMode="External"/><Relationship Id="rId67" Type="http://schemas.openxmlformats.org/officeDocument/2006/relationships/hyperlink" Target="https://www.leychile.cl/Navegar?idNorma=1066873&amp;idParte=9507085&amp;idVersion=2014-09-20" TargetMode="External"/><Relationship Id="rId103" Type="http://schemas.openxmlformats.org/officeDocument/2006/relationships/hyperlink" Target="https://www.leychile.cl/Navegar?idNorma=1044507" TargetMode="External"/><Relationship Id="rId108" Type="http://schemas.openxmlformats.org/officeDocument/2006/relationships/hyperlink" Target="https://www.leychile.cl/Navegar?idNorma=9231" TargetMode="External"/><Relationship Id="rId116" Type="http://schemas.openxmlformats.org/officeDocument/2006/relationships/hyperlink" Target="https://www.leychile.cl/Navegar?idNorma=132746" TargetMode="External"/><Relationship Id="rId124" Type="http://schemas.openxmlformats.org/officeDocument/2006/relationships/hyperlink" Target="https://www.diariooficial.interior.gob.cl/publicaciones/2019/04/26/42339/01/1581087.pdf" TargetMode="External"/><Relationship Id="rId129"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37" Type="http://schemas.openxmlformats.org/officeDocument/2006/relationships/hyperlink" Target="https://www.bcn.cl/leychile/navegar?idNorma=1191554" TargetMode="External"/><Relationship Id="rId20" Type="http://schemas.openxmlformats.org/officeDocument/2006/relationships/hyperlink" Target="https://www.previsionsocial.gob.cl/sps/download/biblioteca/seguridad-y-salud-en-el-trabajo/guia-manejo-cargas/decreto-supremo-n63-manejo-manual-de-carga.pdf" TargetMode="External"/><Relationship Id="rId41" Type="http://schemas.openxmlformats.org/officeDocument/2006/relationships/hyperlink" Target="http://www.ispch.cl/sites/default/files/CartillaCTF01-29112017A.pdf" TargetMode="External"/><Relationship Id="rId54" Type="http://schemas.openxmlformats.org/officeDocument/2006/relationships/hyperlink" Target="javascript:window.parent.NavegarNorma(%221125900%22,%229971034%22,%222018-11-28%22,%22%22,false,%22_blank%22)" TargetMode="External"/><Relationship Id="rId62" Type="http://schemas.openxmlformats.org/officeDocument/2006/relationships/hyperlink" Target="https://www.leychile.cl/Navegar?idNorma=1090828&amp;idParte=9704214&amp;idVersion=2016-05-30" TargetMode="External"/><Relationship Id="rId70" Type="http://schemas.openxmlformats.org/officeDocument/2006/relationships/hyperlink" Target="https://www.leychile.cl/Navegar?idNorma=1042709&amp;idParte=9287927&amp;idVersion=2012-08-08" TargetMode="External"/><Relationship Id="rId75" Type="http://schemas.openxmlformats.org/officeDocument/2006/relationships/hyperlink" Target="https://www.leychile.cl/Navegar?idNorma=1016177&amp;idParte=8964671&amp;idVersion=2010-08-13" TargetMode="External"/><Relationship Id="rId83" Type="http://schemas.openxmlformats.org/officeDocument/2006/relationships/hyperlink" Target="https://www.leychile.cl/Navegar?idNorma=254080&amp;r=1" TargetMode="External"/><Relationship Id="rId88" Type="http://schemas.openxmlformats.org/officeDocument/2006/relationships/hyperlink" Target="https://www.leychile.cl/Navegar?idNorma=219209&amp;r=3" TargetMode="External"/><Relationship Id="rId91" Type="http://schemas.openxmlformats.org/officeDocument/2006/relationships/hyperlink" Target="https://www.leychile.cl/Navegar?idNorma=126979&amp;r=1" TargetMode="External"/><Relationship Id="rId96" Type="http://schemas.openxmlformats.org/officeDocument/2006/relationships/hyperlink" Target="https://www.leychile.cl/Navegar?idNorma=30436" TargetMode="External"/><Relationship Id="rId111" Type="http://schemas.openxmlformats.org/officeDocument/2006/relationships/hyperlink" Target="https://www.leychile.cl/Navegar?idNorma=1114287" TargetMode="External"/><Relationship Id="rId132" Type="http://schemas.openxmlformats.org/officeDocument/2006/relationships/hyperlink" Target="https://www.bcn.cl/leychile/navegar?idNorma=1183368" TargetMode="External"/><Relationship Id="rId140" Type="http://schemas.openxmlformats.org/officeDocument/2006/relationships/header" Target="header4.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hyperlink" Target="http://dipol.minsal.cl/wrdprss_minsal/wp-content/uploads/2015/11/Protocolo-de-vigilancia-del-ambiente-de-trabajo-y-de-la-salud-de-los-trabajadores-con-exposici%C3%B3n-a-silice.pdf" TargetMode="External"/><Relationship Id="rId36" Type="http://schemas.openxmlformats.org/officeDocument/2006/relationships/hyperlink" Target="https://www.suseso.cl/613/w3-article-480858.html" TargetMode="External"/><Relationship Id="rId49" Type="http://schemas.openxmlformats.org/officeDocument/2006/relationships/footer" Target="footer3.xml"/><Relationship Id="rId57" Type="http://schemas.openxmlformats.org/officeDocument/2006/relationships/hyperlink" Target="https://www.leychile.cl/Navegar?idNorma=1103997" TargetMode="External"/><Relationship Id="rId106" Type="http://schemas.openxmlformats.org/officeDocument/2006/relationships/hyperlink" Target="https://www.leychile.cl/Navegar/?idNorma=221064" TargetMode="External"/><Relationship Id="rId114" Type="http://schemas.openxmlformats.org/officeDocument/2006/relationships/hyperlink" Target="https://www.leychile.cl/Navegar?idNorma=1115349" TargetMode="External"/><Relationship Id="rId119" Type="http://schemas.openxmlformats.org/officeDocument/2006/relationships/hyperlink" Target="https://www.leychile.cl/Navegar?idNorma=7282&amp;r=1" TargetMode="External"/><Relationship Id="rId127" Type="http://schemas.openxmlformats.org/officeDocument/2006/relationships/hyperlink" Target="https://www.diariooficial.interior.gob.cl/publicaciones/2018/04/07/42026/01/1377732.pdf"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8/01/Protocolo-de-Vigilancia-a-Citost%C3%A1ticos.pdf" TargetMode="External"/><Relationship Id="rId44" Type="http://schemas.openxmlformats.org/officeDocument/2006/relationships/image" Target="media/image8.png"/><Relationship Id="rId52" Type="http://schemas.openxmlformats.org/officeDocument/2006/relationships/hyperlink" Target="https://www.bcn.cl/leychile/navegar?idNorma=1204689" TargetMode="External"/><Relationship Id="rId60" Type="http://schemas.openxmlformats.org/officeDocument/2006/relationships/hyperlink" Target="https://www.leychile.cl/Navegar?idNorma=1094436&amp;ep=True" TargetMode="External"/><Relationship Id="rId65" Type="http://schemas.openxmlformats.org/officeDocument/2006/relationships/hyperlink" Target="https://www.leychile.cl/Navegar?idNorma=1075210" TargetMode="External"/><Relationship Id="rId73" Type="http://schemas.openxmlformats.org/officeDocument/2006/relationships/hyperlink" Target="https://www.leychile.cl/Navegar?idNorma=1030936&amp;buscar=ley+20545" TargetMode="External"/><Relationship Id="rId78" Type="http://schemas.openxmlformats.org/officeDocument/2006/relationships/hyperlink" Target="https://www.leychile.cl/Navegar?idNorma=284009" TargetMode="External"/><Relationship Id="rId81" Type="http://schemas.openxmlformats.org/officeDocument/2006/relationships/hyperlink" Target="https://www.leychile.cl/Navegar?idNorma=258270" TargetMode="External"/><Relationship Id="rId86" Type="http://schemas.openxmlformats.org/officeDocument/2006/relationships/hyperlink" Target="https://www.leychile.cl/Navegar?idNorma=233798" TargetMode="External"/><Relationship Id="rId94" Type="http://schemas.openxmlformats.org/officeDocument/2006/relationships/hyperlink" Target="https://www.leychile.cl/Navegar?idNorma=30775" TargetMode="External"/><Relationship Id="rId99" Type="http://schemas.openxmlformats.org/officeDocument/2006/relationships/hyperlink" Target="https://www.bcn.cl/leychile/navegar?idNorma=1160443_" TargetMode="External"/><Relationship Id="rId101" Type="http://schemas.openxmlformats.org/officeDocument/2006/relationships/hyperlink" Target="https://www.leychile.cl/Navegar?idNorma=5595" TargetMode="External"/><Relationship Id="rId122" Type="http://schemas.openxmlformats.org/officeDocument/2006/relationships/hyperlink" Target="https://www.leychile.cl/Navegar?idNorma=1111248" TargetMode="External"/><Relationship Id="rId130" Type="http://schemas.openxmlformats.org/officeDocument/2006/relationships/hyperlink" Target="https://www.leychile.cl/Navegar?idNorma=1083722" TargetMode="External"/><Relationship Id="rId135" Type="http://schemas.openxmlformats.org/officeDocument/2006/relationships/hyperlink" Target="https://www.diariooficial.interior.gob.cl/publicaciones/2023/03/10/43498/01/2284193.pdf" TargetMode="External"/><Relationship Id="rId143" Type="http://schemas.openxmlformats.org/officeDocument/2006/relationships/footer" Target="footer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www.ispch.cl/sites/default/files/decreto_97_2010_minsal%20.pdf" TargetMode="External"/><Relationship Id="rId34" Type="http://schemas.openxmlformats.org/officeDocument/2006/relationships/hyperlink" Target="https://dipol.minsal.cl/wp-content/uploads/2018/09/PROTOCOLO-DE-VIGILANCIA-DE-TRABAJADORES-FIEBRE-Q_dise%C3%B1o.pdf" TargetMode="External"/><Relationship Id="rId50" Type="http://schemas.openxmlformats.org/officeDocument/2006/relationships/header" Target="header3.xml"/><Relationship Id="rId55" Type="http://schemas.openxmlformats.org/officeDocument/2006/relationships/hyperlink" Target="https://www.leychile.cl/Navegar?idNorma=1125900&amp;idParte=9971034&amp;idVersion=2018-11-28" TargetMode="External"/><Relationship Id="rId76" Type="http://schemas.openxmlformats.org/officeDocument/2006/relationships/hyperlink" Target="https://www.leychile.cl/Navegar?idNorma=1010903&amp;idParte=8869262&amp;idVersion=2010-02-10" TargetMode="External"/><Relationship Id="rId97" Type="http://schemas.openxmlformats.org/officeDocument/2006/relationships/hyperlink" Target="https://www.leychile.cl/Navegar?idNorma=30378&amp;r=1" TargetMode="External"/><Relationship Id="rId104" Type="http://schemas.openxmlformats.org/officeDocument/2006/relationships/hyperlink" Target="https://www.leychile.cl/Navegar?idNorma=10470&amp;r=1" TargetMode="External"/><Relationship Id="rId120" Type="http://schemas.openxmlformats.org/officeDocument/2006/relationships/hyperlink" Target="https://www.leychile.cl/Navegar?idNorma=7281" TargetMode="External"/><Relationship Id="rId125" Type="http://schemas.openxmlformats.org/officeDocument/2006/relationships/hyperlink" Target="https://www.diariooficial.interior.gob.cl/publicaciones/2018/07/18/42109/01/1431022.pdf" TargetMode="External"/><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leychile.cl/Navegar?idNorma=1039952&amp;r=1" TargetMode="External"/><Relationship Id="rId92" Type="http://schemas.openxmlformats.org/officeDocument/2006/relationships/hyperlink" Target="https://www.leychile.cl/Navegar?idNorma=30848" TargetMode="External"/><Relationship Id="rId2" Type="http://schemas.openxmlformats.org/officeDocument/2006/relationships/customXml" Target="../customXml/item2.xml"/><Relationship Id="rId29" Type="http://schemas.openxmlformats.org/officeDocument/2006/relationships/hyperlink" Target="https://www.minsal.cl/sites/default/files/guia_hipobaria_altitud.pdf" TargetMode="External"/><Relationship Id="rId24" Type="http://schemas.openxmlformats.org/officeDocument/2006/relationships/hyperlink" Target="https://www.achs.cl/portal/Empresas/DocumentosMinsal/6-%20Radiaciones%20UVS/2-%20Normativa/Gu%C3%ADa%20T%C3%A9cnica%20Radiaci%C3%B3n%20Ultravioleta%20de%20origen%20Solar.pdf" TargetMode="External"/><Relationship Id="rId40" Type="http://schemas.openxmlformats.org/officeDocument/2006/relationships/hyperlink" Target="https://www.leychile.cl/Navegar?idNorma=1094869" TargetMode="External"/><Relationship Id="rId45" Type="http://schemas.openxmlformats.org/officeDocument/2006/relationships/image" Target="media/image9.png"/><Relationship Id="rId66" Type="http://schemas.openxmlformats.org/officeDocument/2006/relationships/hyperlink" Target="https://www.leychile.cl/Navegar?idNorma=1076001" TargetMode="External"/><Relationship Id="rId87" Type="http://schemas.openxmlformats.org/officeDocument/2006/relationships/hyperlink" Target="https://www.leychile.cl/Navegar?idNorma=230132" TargetMode="External"/><Relationship Id="rId110" Type="http://schemas.openxmlformats.org/officeDocument/2006/relationships/hyperlink" Target="https://www.leychile.cl/Navegar?idNorma=247787" TargetMode="External"/><Relationship Id="rId115" Type="http://schemas.openxmlformats.org/officeDocument/2006/relationships/hyperlink" Target="https://www.leychile.cl/Navegar?idNorma=1041130" TargetMode="External"/><Relationship Id="rId131" Type="http://schemas.openxmlformats.org/officeDocument/2006/relationships/hyperlink" Target="https://www.bcn.cl/leychile/navegar?idNorma=1166274" TargetMode="External"/><Relationship Id="rId136" Type="http://schemas.openxmlformats.org/officeDocument/2006/relationships/hyperlink" Target="https://www.dt.gob.cl/legislacion/1624/w3-propertyvalue-148379.html" TargetMode="External"/><Relationship Id="rId61" Type="http://schemas.openxmlformats.org/officeDocument/2006/relationships/hyperlink" Target="javascript:window.parent.NavegarNorma(%221090828%22,%229704214%22,%222016-05-30%22,%22%22,false,%22_blank%22)" TargetMode="External"/><Relationship Id="rId82" Type="http://schemas.openxmlformats.org/officeDocument/2006/relationships/hyperlink" Target="https://www.leychile.cl/Navegar?idNorma=256450&amp;tipoVersion=0" TargetMode="External"/><Relationship Id="rId19" Type="http://schemas.openxmlformats.org/officeDocument/2006/relationships/hyperlink" Target="https://www.previsionsocial.gob.cl/sps/download/biblioteca/seguridad-y-salud-en-el-trabajo/guia-manejo-cargas/guia-tecnica-manejo-manual-de-carga.pdf" TargetMode="External"/><Relationship Id="rId14" Type="http://schemas.openxmlformats.org/officeDocument/2006/relationships/hyperlink" Target="http://www.suseso.cl" TargetMode="External"/><Relationship Id="rId30" Type="http://schemas.openxmlformats.org/officeDocument/2006/relationships/hyperlink" Target="https://dipol.minsal.cl/wp-content/uploads/2018/09/Protocolo-de-Vigilancia-Trabajadores-Expuestos-Plaguicidas-2016.pdf" TargetMode="External"/><Relationship Id="rId35" Type="http://schemas.openxmlformats.org/officeDocument/2006/relationships/hyperlink" Target="https://www.leychile.cl/Navegar?idNorma=1116219" TargetMode="External"/><Relationship Id="rId56" Type="http://schemas.openxmlformats.org/officeDocument/2006/relationships/hyperlink" Target="https://www.leychile.cl/Navegar?idNorma=1113014" TargetMode="External"/><Relationship Id="rId77" Type="http://schemas.openxmlformats.org/officeDocument/2006/relationships/hyperlink" Target="https://www.leychile.cl/Navegar?idNorma=1003601&amp;idParte=8696730&amp;idVersion=2009-06-19" TargetMode="External"/><Relationship Id="rId100" Type="http://schemas.openxmlformats.org/officeDocument/2006/relationships/hyperlink" Target="https://www.leychile.cl/Navegar?idNorma=207436" TargetMode="External"/><Relationship Id="rId105" Type="http://schemas.openxmlformats.org/officeDocument/2006/relationships/hyperlink" Target="https://www.leychile.cl/Navegar?idNorma=9794&amp;r=1" TargetMode="External"/><Relationship Id="rId126" Type="http://schemas.openxmlformats.org/officeDocument/2006/relationships/hyperlink" Target="https://www.diariooficial.interior.gob.cl/publicaciones/2018/04/07/42026/01/1377734.pdf" TargetMode="External"/><Relationship Id="rId14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leychile.cl/Navegar?idNorma=1036936" TargetMode="External"/><Relationship Id="rId93" Type="http://schemas.openxmlformats.org/officeDocument/2006/relationships/hyperlink" Target="https://www.leychile.cl/Navegar?idNorma=30786&amp;idParte=&amp;idVersion=2013-03-01" TargetMode="External"/><Relationship Id="rId98" Type="http://schemas.openxmlformats.org/officeDocument/2006/relationships/hyperlink" Target="https://www.leychile.cl/Navegar?idNorma=28650" TargetMode="External"/><Relationship Id="rId121" Type="http://schemas.openxmlformats.org/officeDocument/2006/relationships/hyperlink" Target="https://www.leychile.cl/Navegar?idNorma=1112067" TargetMode="External"/><Relationship Id="rId14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w:rsidR="002B340E" w:rsidRDefault="002B340E" w:rsidP="002B340E">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w:rsidR="002B340E" w:rsidRDefault="002B340E" w:rsidP="002B340E">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7F7D"/>
    <w:rsid w:val="0019124A"/>
    <w:rsid w:val="001D71BF"/>
    <w:rsid w:val="0022694C"/>
    <w:rsid w:val="00270FFF"/>
    <w:rsid w:val="0027328C"/>
    <w:rsid w:val="0028447F"/>
    <w:rsid w:val="00290C7D"/>
    <w:rsid w:val="002B340E"/>
    <w:rsid w:val="002B4390"/>
    <w:rsid w:val="002E7C98"/>
    <w:rsid w:val="002F3D24"/>
    <w:rsid w:val="00312DA7"/>
    <w:rsid w:val="00334BD1"/>
    <w:rsid w:val="003502E0"/>
    <w:rsid w:val="003F25AB"/>
    <w:rsid w:val="0049789C"/>
    <w:rsid w:val="004A5A29"/>
    <w:rsid w:val="004E1324"/>
    <w:rsid w:val="00553EDC"/>
    <w:rsid w:val="0058576E"/>
    <w:rsid w:val="005A6DC4"/>
    <w:rsid w:val="005C7042"/>
    <w:rsid w:val="005D3D0A"/>
    <w:rsid w:val="005F7950"/>
    <w:rsid w:val="00601D92"/>
    <w:rsid w:val="00610797"/>
    <w:rsid w:val="006573BF"/>
    <w:rsid w:val="00674AA6"/>
    <w:rsid w:val="00756202"/>
    <w:rsid w:val="00795259"/>
    <w:rsid w:val="007976EA"/>
    <w:rsid w:val="008027FE"/>
    <w:rsid w:val="008612D8"/>
    <w:rsid w:val="00881C22"/>
    <w:rsid w:val="008862D4"/>
    <w:rsid w:val="008A2F05"/>
    <w:rsid w:val="008E217B"/>
    <w:rsid w:val="008F4E12"/>
    <w:rsid w:val="0090501E"/>
    <w:rsid w:val="00926677"/>
    <w:rsid w:val="00935706"/>
    <w:rsid w:val="00937F34"/>
    <w:rsid w:val="009A0B13"/>
    <w:rsid w:val="009B4D65"/>
    <w:rsid w:val="009F5608"/>
    <w:rsid w:val="009F77E4"/>
    <w:rsid w:val="00A14E59"/>
    <w:rsid w:val="00A176BF"/>
    <w:rsid w:val="00A5256B"/>
    <w:rsid w:val="00A8506A"/>
    <w:rsid w:val="00B63A38"/>
    <w:rsid w:val="00BA6BB4"/>
    <w:rsid w:val="00BB385E"/>
    <w:rsid w:val="00C05DEB"/>
    <w:rsid w:val="00C2623C"/>
    <w:rsid w:val="00C42FD1"/>
    <w:rsid w:val="00C720CF"/>
    <w:rsid w:val="00CD0E98"/>
    <w:rsid w:val="00CE14CF"/>
    <w:rsid w:val="00D61472"/>
    <w:rsid w:val="00D72611"/>
    <w:rsid w:val="00DD2E9D"/>
    <w:rsid w:val="00DD4DCC"/>
    <w:rsid w:val="00E15286"/>
    <w:rsid w:val="00E1719B"/>
    <w:rsid w:val="00E57D81"/>
    <w:rsid w:val="00E63546"/>
    <w:rsid w:val="00E80471"/>
    <w:rsid w:val="00E8444B"/>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73BF"/>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c1e56f-c5a5-40d8-a530-a807fff1d6cc" xsi:nil="true"/>
    <lcf76f155ced4ddcb4097134ff3c332f xmlns="391d50fe-b6cd-4da3-871e-89bb03fbb8b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E2A9FD22760AD147A5C66BC32FA5886E" ma:contentTypeVersion="11" ma:contentTypeDescription="Crear nuevo documento." ma:contentTypeScope="" ma:versionID="a11fa67d67f90021f6cdfe0087e8b36c">
  <xsd:schema xmlns:xsd="http://www.w3.org/2001/XMLSchema" xmlns:xs="http://www.w3.org/2001/XMLSchema" xmlns:p="http://schemas.microsoft.com/office/2006/metadata/properties" xmlns:ns2="391d50fe-b6cd-4da3-871e-89bb03fbb8be" xmlns:ns3="dbc1e56f-c5a5-40d8-a530-a807fff1d6cc" targetNamespace="http://schemas.microsoft.com/office/2006/metadata/properties" ma:root="true" ma:fieldsID="1e58464aea7542f101fd1f2719274de5" ns2:_="" ns3:_="">
    <xsd:import namespace="391d50fe-b6cd-4da3-871e-89bb03fbb8be"/>
    <xsd:import namespace="dbc1e56f-c5a5-40d8-a530-a807fff1d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d50fe-b6cd-4da3-871e-89bb03fbb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1e56f-c5a5-40d8-a530-a807fff1d6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d19581-60c3-4388-a72e-23a0fa71e741}" ma:internalName="TaxCatchAll" ma:showField="CatchAllData" ma:web="dbc1e56f-c5a5-40d8-a530-a807fff1d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5E0EA217-1650-49EB-93C6-283543DB0A3B}"/>
</file>

<file path=docProps/app.xml><?xml version="1.0" encoding="utf-8"?>
<Properties xmlns="http://schemas.openxmlformats.org/officeDocument/2006/extended-properties" xmlns:vt="http://schemas.openxmlformats.org/officeDocument/2006/docPropsVTypes">
  <Template>Plantilla - Procedimientos Estructural Sistema V.1</Template>
  <TotalTime>1</TotalTime>
  <Pages>151</Pages>
  <Words>53817</Words>
  <Characters>295995</Characters>
  <Application>Microsoft Office Word</Application>
  <DocSecurity>0</DocSecurity>
  <Lines>2466</Lines>
  <Paragraphs>698</Paragraphs>
  <ScaleCrop>false</ScaleCrop>
  <Company/>
  <LinksUpToDate>false</LinksUpToDate>
  <CharactersWithSpaces>349114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2</cp:revision>
  <cp:lastPrinted>2020-08-17T23:53:00Z</cp:lastPrinted>
  <dcterms:created xsi:type="dcterms:W3CDTF">2025-01-24T11:58:00Z</dcterms:created>
  <dcterms:modified xsi:type="dcterms:W3CDTF">2025-01-24T11:58:00Z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0x010100E2A9FD22760AD147A5C66BC32FA5886E</vt:lpwstr>
  </property>
</Properties>
</file>